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000" w:type="dxa"/>
        <w:tblInd w:w="-106" w:type="dxa"/>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tblLayout w:type="fixed"/>
        <w:tblLook w:val="01E0"/>
      </w:tblPr>
      <w:tblGrid>
        <w:gridCol w:w="9000"/>
      </w:tblGrid>
      <w:tr w:rsidR="005657EA" w:rsidRPr="00095885">
        <w:trPr>
          <w:trHeight w:val="14391"/>
        </w:trPr>
        <w:tc>
          <w:tcPr>
            <w:tcW w:w="9000" w:type="dxa"/>
          </w:tcPr>
          <w:p w:rsidR="005657EA" w:rsidRPr="00095885" w:rsidRDefault="005657EA" w:rsidP="00AB0DA4">
            <w:pPr>
              <w:pStyle w:val="TOC1"/>
            </w:pPr>
            <w:bookmarkStart w:id="0" w:name="_Toc193541558"/>
          </w:p>
          <w:p w:rsidR="005657EA" w:rsidRPr="00095885" w:rsidRDefault="005657EA" w:rsidP="00AB0DA4"/>
          <w:p w:rsidR="005657EA" w:rsidRPr="00095885" w:rsidRDefault="005657EA" w:rsidP="00AB0DA4"/>
          <w:p w:rsidR="005657EA" w:rsidRPr="00095885" w:rsidRDefault="005657EA" w:rsidP="00AB0DA4"/>
          <w:p w:rsidR="005657EA" w:rsidRPr="00095885" w:rsidRDefault="005657EA" w:rsidP="00AB0DA4"/>
          <w:p w:rsidR="005657EA" w:rsidRDefault="005657EA" w:rsidP="00AB0DA4"/>
          <w:p w:rsidR="005657EA" w:rsidRDefault="005657EA" w:rsidP="00AB0DA4"/>
          <w:p w:rsidR="005657EA" w:rsidRPr="00095885" w:rsidRDefault="005657EA" w:rsidP="00AB0DA4"/>
          <w:p w:rsidR="005657EA" w:rsidRPr="00653779" w:rsidRDefault="005657EA" w:rsidP="00AB0DA4">
            <w:pPr>
              <w:jc w:val="center"/>
              <w:rPr>
                <w:b/>
                <w:sz w:val="36"/>
                <w:szCs w:val="36"/>
              </w:rPr>
            </w:pPr>
            <w:r w:rsidRPr="00653779">
              <w:rPr>
                <w:b/>
                <w:sz w:val="36"/>
                <w:szCs w:val="36"/>
              </w:rPr>
              <w:t>TÀI LIỆU H</w:t>
            </w:r>
            <w:r>
              <w:rPr>
                <w:b/>
                <w:sz w:val="36"/>
                <w:szCs w:val="36"/>
              </w:rPr>
              <w:t>ƯỚNG DẪN SỬ DỤNG</w:t>
            </w:r>
          </w:p>
          <w:p w:rsidR="005657EA" w:rsidRDefault="005657EA" w:rsidP="00AB0DA4">
            <w:pPr>
              <w:jc w:val="center"/>
              <w:rPr>
                <w:b/>
              </w:rPr>
            </w:pPr>
          </w:p>
          <w:p w:rsidR="005657EA" w:rsidRPr="00095885" w:rsidRDefault="005657EA" w:rsidP="00AB0DA4">
            <w:pPr>
              <w:jc w:val="center"/>
              <w:rPr>
                <w:b/>
              </w:rPr>
            </w:pPr>
          </w:p>
          <w:p w:rsidR="005657EA" w:rsidRDefault="005657EA" w:rsidP="00893A07">
            <w:pPr>
              <w:jc w:val="center"/>
              <w:rPr>
                <w:b/>
                <w:sz w:val="44"/>
                <w:szCs w:val="44"/>
              </w:rPr>
            </w:pPr>
            <w:r>
              <w:rPr>
                <w:b/>
                <w:sz w:val="44"/>
                <w:szCs w:val="44"/>
              </w:rPr>
              <w:t>CỔNG THÔNG TIN</w:t>
            </w:r>
            <w:r w:rsidRPr="00F646BF">
              <w:rPr>
                <w:b/>
                <w:sz w:val="44"/>
                <w:szCs w:val="44"/>
              </w:rPr>
              <w:t xml:space="preserve"> </w:t>
            </w:r>
            <w:r>
              <w:rPr>
                <w:b/>
                <w:sz w:val="44"/>
                <w:szCs w:val="44"/>
              </w:rPr>
              <w:t>ĐIỆN TỬ</w:t>
            </w:r>
          </w:p>
          <w:p w:rsidR="005657EA" w:rsidRDefault="005657EA" w:rsidP="00893A07">
            <w:pPr>
              <w:jc w:val="center"/>
              <w:rPr>
                <w:b/>
                <w:sz w:val="44"/>
                <w:szCs w:val="44"/>
              </w:rPr>
            </w:pPr>
          </w:p>
          <w:p w:rsidR="005657EA" w:rsidRPr="00736130" w:rsidRDefault="005657EA" w:rsidP="00893A07">
            <w:pPr>
              <w:jc w:val="center"/>
              <w:rPr>
                <w:b/>
                <w:sz w:val="72"/>
                <w:szCs w:val="44"/>
              </w:rPr>
            </w:pPr>
            <w:r>
              <w:rPr>
                <w:b/>
                <w:sz w:val="72"/>
                <w:szCs w:val="44"/>
              </w:rPr>
              <w:t>BỘ TƯ PHÁP</w:t>
            </w:r>
          </w:p>
          <w:p w:rsidR="005657EA" w:rsidRPr="00095885" w:rsidRDefault="005657EA" w:rsidP="00AB0DA4">
            <w:pPr>
              <w:jc w:val="center"/>
              <w:rPr>
                <w:b/>
              </w:rPr>
            </w:pPr>
          </w:p>
          <w:p w:rsidR="005657EA" w:rsidRPr="00095885" w:rsidRDefault="005657EA" w:rsidP="00AB0DA4">
            <w:pPr>
              <w:jc w:val="center"/>
              <w:rPr>
                <w:b/>
              </w:rPr>
            </w:pPr>
          </w:p>
          <w:p w:rsidR="005657EA" w:rsidRPr="00095885" w:rsidRDefault="005657EA" w:rsidP="00AB0DA4">
            <w:pPr>
              <w:jc w:val="center"/>
              <w:rPr>
                <w:b/>
              </w:rPr>
            </w:pPr>
          </w:p>
          <w:p w:rsidR="005657EA" w:rsidRPr="00095885" w:rsidRDefault="005657EA" w:rsidP="00AB0DA4">
            <w:pPr>
              <w:jc w:val="center"/>
              <w:rPr>
                <w:b/>
              </w:rPr>
            </w:pPr>
          </w:p>
          <w:p w:rsidR="005657EA" w:rsidRPr="00095885" w:rsidRDefault="005657EA" w:rsidP="00AB0DA4">
            <w:pPr>
              <w:jc w:val="center"/>
              <w:rPr>
                <w:b/>
              </w:rPr>
            </w:pPr>
          </w:p>
          <w:p w:rsidR="005657EA" w:rsidRPr="00095885" w:rsidRDefault="005657EA" w:rsidP="00AB0DA4">
            <w:pPr>
              <w:jc w:val="center"/>
              <w:rPr>
                <w:b/>
              </w:rPr>
            </w:pPr>
          </w:p>
          <w:p w:rsidR="005657EA" w:rsidRPr="00095885" w:rsidRDefault="005657EA" w:rsidP="00AB0DA4"/>
          <w:p w:rsidR="005657EA" w:rsidRPr="00095885" w:rsidRDefault="005657EA" w:rsidP="00AB0DA4"/>
          <w:p w:rsidR="005657EA" w:rsidRPr="00095885" w:rsidRDefault="005657EA" w:rsidP="00AB0DA4">
            <w:pPr>
              <w:jc w:val="center"/>
              <w:rPr>
                <w:b/>
              </w:rPr>
            </w:pPr>
          </w:p>
          <w:p w:rsidR="005657EA" w:rsidRDefault="005657EA" w:rsidP="00AB0DA4">
            <w:pPr>
              <w:jc w:val="center"/>
              <w:rPr>
                <w:b/>
                <w:sz w:val="28"/>
                <w:szCs w:val="28"/>
              </w:rPr>
            </w:pPr>
          </w:p>
          <w:p w:rsidR="005657EA" w:rsidRDefault="005657EA" w:rsidP="00105456">
            <w:pPr>
              <w:rPr>
                <w:b/>
                <w:sz w:val="28"/>
                <w:szCs w:val="28"/>
              </w:rPr>
            </w:pPr>
          </w:p>
          <w:p w:rsidR="005657EA" w:rsidRDefault="005657EA" w:rsidP="00105456">
            <w:pPr>
              <w:rPr>
                <w:b/>
                <w:sz w:val="28"/>
                <w:szCs w:val="28"/>
              </w:rPr>
            </w:pPr>
          </w:p>
          <w:p w:rsidR="005657EA" w:rsidRDefault="005657EA" w:rsidP="00AB0DA4">
            <w:pPr>
              <w:jc w:val="center"/>
              <w:rPr>
                <w:b/>
                <w:sz w:val="28"/>
                <w:szCs w:val="28"/>
              </w:rPr>
            </w:pPr>
          </w:p>
          <w:p w:rsidR="005657EA" w:rsidRDefault="005657EA" w:rsidP="00653779">
            <w:pPr>
              <w:rPr>
                <w:b/>
                <w:sz w:val="28"/>
                <w:szCs w:val="28"/>
              </w:rPr>
            </w:pPr>
          </w:p>
          <w:p w:rsidR="005657EA" w:rsidRPr="00F646BF" w:rsidRDefault="005657EA" w:rsidP="00893A07">
            <w:pPr>
              <w:jc w:val="center"/>
              <w:rPr>
                <w:b/>
                <w:sz w:val="28"/>
                <w:szCs w:val="28"/>
              </w:rPr>
            </w:pPr>
            <w:r>
              <w:rPr>
                <w:b/>
                <w:sz w:val="28"/>
                <w:szCs w:val="28"/>
              </w:rPr>
              <w:t>Hà Nội</w:t>
            </w:r>
            <w:r w:rsidRPr="00F646BF">
              <w:rPr>
                <w:b/>
                <w:sz w:val="28"/>
                <w:szCs w:val="28"/>
              </w:rPr>
              <w:t xml:space="preserve"> 201</w:t>
            </w:r>
            <w:r>
              <w:rPr>
                <w:b/>
                <w:sz w:val="28"/>
                <w:szCs w:val="28"/>
              </w:rPr>
              <w:t>5</w:t>
            </w:r>
          </w:p>
        </w:tc>
      </w:tr>
    </w:tbl>
    <w:p w:rsidR="005657EA" w:rsidRPr="00095885" w:rsidRDefault="005657EA" w:rsidP="00AB0DA4">
      <w:pPr>
        <w:pStyle w:val="tvHeading"/>
        <w:spacing w:before="120" w:after="120"/>
        <w:rPr>
          <w:sz w:val="24"/>
        </w:rPr>
      </w:pPr>
      <w:r w:rsidRPr="00095885">
        <w:rPr>
          <w:sz w:val="24"/>
        </w:rPr>
        <w:t>danh MỤC THUẬT NGỮ VÀ TỪ VIẾT TẮT</w:t>
      </w:r>
    </w:p>
    <w:tbl>
      <w:tblPr>
        <w:tblW w:w="4871" w:type="pct"/>
        <w:tblInd w:w="-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691"/>
        <w:gridCol w:w="2279"/>
        <w:gridCol w:w="6080"/>
      </w:tblGrid>
      <w:tr w:rsidR="005657EA" w:rsidRPr="00095885">
        <w:trPr>
          <w:tblHeader/>
        </w:trPr>
        <w:tc>
          <w:tcPr>
            <w:tcW w:w="382" w:type="pct"/>
            <w:tcBorders>
              <w:top w:val="single" w:sz="12" w:space="0" w:color="auto"/>
            </w:tcBorders>
            <w:shd w:val="clear" w:color="auto" w:fill="FFCC99"/>
            <w:vAlign w:val="center"/>
          </w:tcPr>
          <w:p w:rsidR="005657EA" w:rsidRPr="00095885" w:rsidRDefault="005657EA" w:rsidP="00AB0DA4">
            <w:pPr>
              <w:pStyle w:val="tvTable-row1"/>
              <w:rPr>
                <w:color w:val="auto"/>
              </w:rPr>
            </w:pPr>
            <w:r w:rsidRPr="00095885">
              <w:rPr>
                <w:color w:val="auto"/>
              </w:rPr>
              <w:t>STT</w:t>
            </w:r>
          </w:p>
        </w:tc>
        <w:tc>
          <w:tcPr>
            <w:tcW w:w="1259" w:type="pct"/>
            <w:tcBorders>
              <w:top w:val="single" w:sz="12" w:space="0" w:color="auto"/>
            </w:tcBorders>
            <w:shd w:val="clear" w:color="auto" w:fill="FFCC99"/>
            <w:vAlign w:val="center"/>
          </w:tcPr>
          <w:p w:rsidR="005657EA" w:rsidRPr="00095885" w:rsidRDefault="005657EA" w:rsidP="00AB0DA4">
            <w:pPr>
              <w:pStyle w:val="tvTable-row1"/>
              <w:jc w:val="both"/>
              <w:rPr>
                <w:color w:val="auto"/>
              </w:rPr>
            </w:pPr>
            <w:r w:rsidRPr="00095885">
              <w:rPr>
                <w:color w:val="auto"/>
              </w:rPr>
              <w:t>Thuật ngữ/Viết tắt</w:t>
            </w:r>
          </w:p>
        </w:tc>
        <w:tc>
          <w:tcPr>
            <w:tcW w:w="3359" w:type="pct"/>
            <w:tcBorders>
              <w:top w:val="single" w:sz="12" w:space="0" w:color="auto"/>
            </w:tcBorders>
            <w:shd w:val="clear" w:color="auto" w:fill="FFCC99"/>
            <w:vAlign w:val="center"/>
          </w:tcPr>
          <w:p w:rsidR="005657EA" w:rsidRPr="00095885" w:rsidRDefault="005657EA" w:rsidP="00AB0DA4">
            <w:pPr>
              <w:pStyle w:val="tvTable-row1"/>
              <w:jc w:val="both"/>
              <w:rPr>
                <w:color w:val="auto"/>
              </w:rPr>
            </w:pPr>
            <w:r w:rsidRPr="00095885">
              <w:rPr>
                <w:color w:val="auto"/>
              </w:rPr>
              <w:t>Ý nghĩa</w:t>
            </w:r>
          </w:p>
        </w:tc>
      </w:tr>
      <w:tr w:rsidR="005657EA" w:rsidRPr="00095885">
        <w:tc>
          <w:tcPr>
            <w:tcW w:w="382" w:type="pct"/>
            <w:vAlign w:val="center"/>
          </w:tcPr>
          <w:p w:rsidR="005657EA" w:rsidRPr="00095885" w:rsidRDefault="005657EA" w:rsidP="00642873">
            <w:pPr>
              <w:numPr>
                <w:ilvl w:val="0"/>
                <w:numId w:val="14"/>
              </w:numPr>
              <w:spacing w:before="120" w:after="120"/>
              <w:jc w:val="center"/>
            </w:pPr>
          </w:p>
        </w:tc>
        <w:tc>
          <w:tcPr>
            <w:tcW w:w="1259" w:type="pct"/>
            <w:vAlign w:val="center"/>
          </w:tcPr>
          <w:p w:rsidR="005657EA" w:rsidRPr="00095885" w:rsidRDefault="005657EA" w:rsidP="00AB0DA4">
            <w:pPr>
              <w:spacing w:before="120" w:after="120"/>
              <w:jc w:val="center"/>
            </w:pPr>
            <w:r w:rsidRPr="00095885">
              <w:t>Biên tập</w:t>
            </w:r>
          </w:p>
        </w:tc>
        <w:tc>
          <w:tcPr>
            <w:tcW w:w="3359" w:type="pct"/>
            <w:vAlign w:val="center"/>
          </w:tcPr>
          <w:p w:rsidR="005657EA" w:rsidRPr="00095885" w:rsidRDefault="005657EA" w:rsidP="00AB0DA4">
            <w:pPr>
              <w:spacing w:before="120" w:after="120"/>
            </w:pPr>
            <w:r w:rsidRPr="00095885">
              <w:t>Là những người dùng được phân công để biên tập nội dung cho các chuyên mục tin của hệ thống.</w:t>
            </w:r>
          </w:p>
        </w:tc>
      </w:tr>
      <w:tr w:rsidR="005657EA" w:rsidRPr="00095885">
        <w:tc>
          <w:tcPr>
            <w:tcW w:w="382" w:type="pct"/>
            <w:vAlign w:val="center"/>
          </w:tcPr>
          <w:p w:rsidR="005657EA" w:rsidRPr="00095885" w:rsidRDefault="005657EA" w:rsidP="00642873">
            <w:pPr>
              <w:numPr>
                <w:ilvl w:val="0"/>
                <w:numId w:val="14"/>
              </w:numPr>
              <w:spacing w:before="120" w:after="120"/>
              <w:jc w:val="center"/>
            </w:pPr>
          </w:p>
        </w:tc>
        <w:tc>
          <w:tcPr>
            <w:tcW w:w="1259" w:type="pct"/>
            <w:vAlign w:val="center"/>
          </w:tcPr>
          <w:p w:rsidR="005657EA" w:rsidRPr="00095885" w:rsidRDefault="005657EA" w:rsidP="00AB0DA4">
            <w:pPr>
              <w:spacing w:before="120" w:after="120"/>
              <w:jc w:val="center"/>
            </w:pPr>
            <w:r w:rsidRPr="00095885">
              <w:t>FCK</w:t>
            </w:r>
          </w:p>
        </w:tc>
        <w:tc>
          <w:tcPr>
            <w:tcW w:w="3359" w:type="pct"/>
            <w:vAlign w:val="center"/>
          </w:tcPr>
          <w:p w:rsidR="005657EA" w:rsidRPr="00095885" w:rsidRDefault="005657EA" w:rsidP="00AB0DA4">
            <w:pPr>
              <w:spacing w:before="120" w:after="120"/>
            </w:pPr>
            <w:r w:rsidRPr="00095885">
              <w:t>Là công cụ được tích hợp vào nội dung cho người dùng biên tập thông tin. Các chức năng được cung cấp trên FCK sử dụng tương tự như trên office.</w:t>
            </w:r>
          </w:p>
        </w:tc>
      </w:tr>
      <w:tr w:rsidR="005657EA" w:rsidRPr="00095885">
        <w:tc>
          <w:tcPr>
            <w:tcW w:w="382" w:type="pct"/>
            <w:vAlign w:val="center"/>
          </w:tcPr>
          <w:p w:rsidR="005657EA" w:rsidRPr="00095885" w:rsidRDefault="005657EA" w:rsidP="00642873">
            <w:pPr>
              <w:numPr>
                <w:ilvl w:val="0"/>
                <w:numId w:val="14"/>
              </w:numPr>
              <w:spacing w:before="120" w:after="120"/>
            </w:pPr>
          </w:p>
        </w:tc>
        <w:tc>
          <w:tcPr>
            <w:tcW w:w="1259" w:type="pct"/>
            <w:vAlign w:val="center"/>
          </w:tcPr>
          <w:p w:rsidR="005657EA" w:rsidRPr="00095885" w:rsidRDefault="005657EA" w:rsidP="00AB0DA4">
            <w:pPr>
              <w:spacing w:before="120" w:after="120"/>
              <w:jc w:val="center"/>
            </w:pPr>
            <w:r w:rsidRPr="00095885">
              <w:t>Quản trị</w:t>
            </w:r>
          </w:p>
        </w:tc>
        <w:tc>
          <w:tcPr>
            <w:tcW w:w="3359" w:type="pct"/>
            <w:vAlign w:val="center"/>
          </w:tcPr>
          <w:p w:rsidR="005657EA" w:rsidRPr="00095885" w:rsidRDefault="005657EA" w:rsidP="00AB0DA4">
            <w:pPr>
              <w:spacing w:before="120" w:after="120"/>
            </w:pPr>
            <w:r w:rsidRPr="00095885">
              <w:t>Là người dùng chịu trách nhiệm quản lý các thông tin được hiển thị ra ngoài trang hiển thị, quản lý thông tin người dùng, nhóm người dùng, quản trị các chuyên mục tin.</w:t>
            </w:r>
          </w:p>
        </w:tc>
      </w:tr>
      <w:tr w:rsidR="005657EA" w:rsidRPr="00095885">
        <w:tc>
          <w:tcPr>
            <w:tcW w:w="382" w:type="pct"/>
            <w:tcBorders>
              <w:bottom w:val="single" w:sz="12" w:space="0" w:color="auto"/>
            </w:tcBorders>
            <w:vAlign w:val="center"/>
          </w:tcPr>
          <w:p w:rsidR="005657EA" w:rsidRPr="00095885" w:rsidRDefault="005657EA" w:rsidP="00642873">
            <w:pPr>
              <w:numPr>
                <w:ilvl w:val="0"/>
                <w:numId w:val="14"/>
              </w:numPr>
              <w:spacing w:before="120" w:after="120"/>
            </w:pPr>
          </w:p>
        </w:tc>
        <w:tc>
          <w:tcPr>
            <w:tcW w:w="1259" w:type="pct"/>
            <w:tcBorders>
              <w:bottom w:val="single" w:sz="12" w:space="0" w:color="auto"/>
            </w:tcBorders>
            <w:vAlign w:val="center"/>
          </w:tcPr>
          <w:p w:rsidR="005657EA" w:rsidRPr="00095885" w:rsidRDefault="005657EA" w:rsidP="00AB0DA4">
            <w:pPr>
              <w:spacing w:before="120" w:after="120"/>
              <w:jc w:val="center"/>
            </w:pPr>
            <w:r w:rsidRPr="00095885">
              <w:t>Webpart</w:t>
            </w:r>
          </w:p>
        </w:tc>
        <w:tc>
          <w:tcPr>
            <w:tcW w:w="3359" w:type="pct"/>
            <w:tcBorders>
              <w:bottom w:val="single" w:sz="12" w:space="0" w:color="auto"/>
            </w:tcBorders>
            <w:vAlign w:val="center"/>
          </w:tcPr>
          <w:p w:rsidR="005657EA" w:rsidRPr="00095885" w:rsidRDefault="005657EA" w:rsidP="00AB0DA4">
            <w:pPr>
              <w:spacing w:before="120" w:after="120"/>
            </w:pPr>
            <w:r w:rsidRPr="00095885">
              <w:t>Là khu vực hiển thị ở trang hiển thị cho người dùng cuối theo dõi. Với mỗi webpart người dùng có thể cấu hình các nội dung hiển thị cho phù hợp với nhu cầu và hợp giao diện.</w:t>
            </w:r>
          </w:p>
        </w:tc>
      </w:tr>
    </w:tbl>
    <w:p w:rsidR="005657EA" w:rsidRPr="00095885" w:rsidRDefault="005657EA" w:rsidP="00AB0DA4">
      <w:pPr>
        <w:pStyle w:val="TableofFigures"/>
        <w:tabs>
          <w:tab w:val="right" w:leader="dot" w:pos="9111"/>
        </w:tabs>
      </w:pPr>
    </w:p>
    <w:p w:rsidR="005657EA" w:rsidRPr="00095885" w:rsidRDefault="005657EA" w:rsidP="00AB0DA4"/>
    <w:p w:rsidR="005657EA" w:rsidRDefault="005657EA" w:rsidP="001F344F">
      <w:pPr>
        <w:spacing w:line="240" w:lineRule="auto"/>
        <w:jc w:val="left"/>
      </w:pPr>
      <w:r w:rsidRPr="00095885">
        <w:br w:type="page"/>
      </w:r>
    </w:p>
    <w:p w:rsidR="005657EA" w:rsidRDefault="005657EA" w:rsidP="001F344F">
      <w:pPr>
        <w:spacing w:line="240" w:lineRule="auto"/>
        <w:jc w:val="center"/>
      </w:pPr>
      <w:r w:rsidRPr="001F344F">
        <w:rPr>
          <w:b/>
        </w:rPr>
        <w:t>MỤC LỤC</w:t>
      </w:r>
    </w:p>
    <w:p w:rsidR="005657EA" w:rsidRDefault="005657EA">
      <w:pPr>
        <w:pStyle w:val="TOC1"/>
        <w:rPr>
          <w:b w:val="0"/>
          <w:bCs w:val="0"/>
          <w:iCs w:val="0"/>
          <w:color w:val="auto"/>
          <w:sz w:val="24"/>
          <w:szCs w:val="24"/>
        </w:rPr>
      </w:pPr>
      <w:r>
        <w:fldChar w:fldCharType="begin"/>
      </w:r>
      <w:r>
        <w:instrText xml:space="preserve"> TOC \o "1-3" \h \z \u </w:instrText>
      </w:r>
      <w:r>
        <w:fldChar w:fldCharType="separate"/>
      </w:r>
      <w:hyperlink w:anchor="_Toc433181393" w:history="1">
        <w:r w:rsidRPr="001F2B57">
          <w:rPr>
            <w:rStyle w:val="Hyperlink"/>
          </w:rPr>
          <w:t>PHẦN I.</w:t>
        </w:r>
        <w:r>
          <w:rPr>
            <w:b w:val="0"/>
            <w:bCs w:val="0"/>
            <w:iCs w:val="0"/>
            <w:color w:val="auto"/>
            <w:sz w:val="24"/>
            <w:szCs w:val="24"/>
          </w:rPr>
          <w:tab/>
        </w:r>
        <w:r w:rsidRPr="001F2B57">
          <w:rPr>
            <w:rStyle w:val="Hyperlink"/>
          </w:rPr>
          <w:t>TỔNG QUAN PHẦN MỀM</w:t>
        </w:r>
        <w:r>
          <w:rPr>
            <w:webHidden/>
          </w:rPr>
          <w:tab/>
        </w:r>
        <w:r>
          <w:rPr>
            <w:webHidden/>
          </w:rPr>
          <w:fldChar w:fldCharType="begin"/>
        </w:r>
        <w:r>
          <w:rPr>
            <w:webHidden/>
          </w:rPr>
          <w:instrText xml:space="preserve"> PAGEREF _Toc433181393 \h </w:instrText>
        </w:r>
        <w:r>
          <w:rPr>
            <w:webHidden/>
          </w:rPr>
          <w:fldChar w:fldCharType="separate"/>
        </w:r>
        <w:r>
          <w:rPr>
            <w:webHidden/>
          </w:rPr>
          <w:t>5</w:t>
        </w:r>
        <w:r>
          <w:rPr>
            <w:webHidden/>
          </w:rPr>
          <w:fldChar w:fldCharType="end"/>
        </w:r>
      </w:hyperlink>
    </w:p>
    <w:p w:rsidR="005657EA" w:rsidRDefault="005657EA">
      <w:pPr>
        <w:pStyle w:val="TOC2"/>
        <w:rPr>
          <w:b w:val="0"/>
          <w:bCs w:val="0"/>
          <w:color w:val="auto"/>
          <w:sz w:val="24"/>
          <w:szCs w:val="24"/>
        </w:rPr>
      </w:pPr>
      <w:hyperlink w:anchor="_Toc433181394" w:history="1">
        <w:r w:rsidRPr="001F2B57">
          <w:rPr>
            <w:rStyle w:val="Hyperlink"/>
          </w:rPr>
          <w:t>1</w:t>
        </w:r>
        <w:r>
          <w:rPr>
            <w:b w:val="0"/>
            <w:bCs w:val="0"/>
            <w:color w:val="auto"/>
            <w:sz w:val="24"/>
            <w:szCs w:val="24"/>
          </w:rPr>
          <w:tab/>
        </w:r>
        <w:r w:rsidRPr="001F2B57">
          <w:rPr>
            <w:rStyle w:val="Hyperlink"/>
          </w:rPr>
          <w:t>Cách đăng nhập chương trình</w:t>
        </w:r>
        <w:r>
          <w:rPr>
            <w:webHidden/>
          </w:rPr>
          <w:tab/>
        </w:r>
        <w:r>
          <w:rPr>
            <w:webHidden/>
          </w:rPr>
          <w:fldChar w:fldCharType="begin"/>
        </w:r>
        <w:r>
          <w:rPr>
            <w:webHidden/>
          </w:rPr>
          <w:instrText xml:space="preserve"> PAGEREF _Toc433181394 \h </w:instrText>
        </w:r>
        <w:r>
          <w:rPr>
            <w:webHidden/>
          </w:rPr>
          <w:fldChar w:fldCharType="separate"/>
        </w:r>
        <w:r>
          <w:rPr>
            <w:webHidden/>
          </w:rPr>
          <w:t>5</w:t>
        </w:r>
        <w:r>
          <w:rPr>
            <w:webHidden/>
          </w:rPr>
          <w:fldChar w:fldCharType="end"/>
        </w:r>
      </w:hyperlink>
    </w:p>
    <w:p w:rsidR="005657EA" w:rsidRDefault="005657EA">
      <w:pPr>
        <w:pStyle w:val="TOC2"/>
        <w:rPr>
          <w:b w:val="0"/>
          <w:bCs w:val="0"/>
          <w:color w:val="auto"/>
          <w:sz w:val="24"/>
          <w:szCs w:val="24"/>
        </w:rPr>
      </w:pPr>
      <w:hyperlink w:anchor="_Toc433181395" w:history="1">
        <w:r w:rsidRPr="001F2B57">
          <w:rPr>
            <w:rStyle w:val="Hyperlink"/>
          </w:rPr>
          <w:t>2</w:t>
        </w:r>
        <w:r>
          <w:rPr>
            <w:b w:val="0"/>
            <w:bCs w:val="0"/>
            <w:color w:val="auto"/>
            <w:sz w:val="24"/>
            <w:szCs w:val="24"/>
          </w:rPr>
          <w:tab/>
        </w:r>
        <w:r w:rsidRPr="001F2B57">
          <w:rPr>
            <w:rStyle w:val="Hyperlink"/>
          </w:rPr>
          <w:t>Quy trình biên tập nội dung cho chuyên mục</w:t>
        </w:r>
        <w:r>
          <w:rPr>
            <w:webHidden/>
          </w:rPr>
          <w:tab/>
        </w:r>
        <w:r>
          <w:rPr>
            <w:webHidden/>
          </w:rPr>
          <w:fldChar w:fldCharType="begin"/>
        </w:r>
        <w:r>
          <w:rPr>
            <w:webHidden/>
          </w:rPr>
          <w:instrText xml:space="preserve"> PAGEREF _Toc433181395 \h </w:instrText>
        </w:r>
        <w:r>
          <w:rPr>
            <w:webHidden/>
          </w:rPr>
          <w:fldChar w:fldCharType="separate"/>
        </w:r>
        <w:r>
          <w:rPr>
            <w:webHidden/>
          </w:rPr>
          <w:t>5</w:t>
        </w:r>
        <w:r>
          <w:rPr>
            <w:webHidden/>
          </w:rPr>
          <w:fldChar w:fldCharType="end"/>
        </w:r>
      </w:hyperlink>
    </w:p>
    <w:p w:rsidR="005657EA" w:rsidRDefault="005657EA">
      <w:pPr>
        <w:pStyle w:val="TOC3"/>
      </w:pPr>
      <w:hyperlink w:anchor="_Toc433181396" w:history="1">
        <w:r w:rsidRPr="001F2B57">
          <w:rPr>
            <w:rStyle w:val="Hyperlink"/>
          </w:rPr>
          <w:t>2.1</w:t>
        </w:r>
        <w:r>
          <w:tab/>
        </w:r>
        <w:r w:rsidRPr="001F2B57">
          <w:rPr>
            <w:rStyle w:val="Hyperlink"/>
          </w:rPr>
          <w:t>Thêm mới nội dung cho chuyên mục</w:t>
        </w:r>
        <w:r>
          <w:rPr>
            <w:webHidden/>
          </w:rPr>
          <w:tab/>
        </w:r>
        <w:r>
          <w:rPr>
            <w:webHidden/>
          </w:rPr>
          <w:fldChar w:fldCharType="begin"/>
        </w:r>
        <w:r>
          <w:rPr>
            <w:webHidden/>
          </w:rPr>
          <w:instrText xml:space="preserve"> PAGEREF _Toc433181396 \h </w:instrText>
        </w:r>
        <w:r>
          <w:rPr>
            <w:webHidden/>
          </w:rPr>
          <w:fldChar w:fldCharType="separate"/>
        </w:r>
        <w:r>
          <w:rPr>
            <w:webHidden/>
          </w:rPr>
          <w:t>5</w:t>
        </w:r>
        <w:r>
          <w:rPr>
            <w:webHidden/>
          </w:rPr>
          <w:fldChar w:fldCharType="end"/>
        </w:r>
      </w:hyperlink>
    </w:p>
    <w:p w:rsidR="005657EA" w:rsidRDefault="005657EA">
      <w:pPr>
        <w:pStyle w:val="TOC3"/>
      </w:pPr>
      <w:hyperlink w:anchor="_Toc433181397" w:history="1">
        <w:r w:rsidRPr="001F2B57">
          <w:rPr>
            <w:rStyle w:val="Hyperlink"/>
          </w:rPr>
          <w:t>2.2</w:t>
        </w:r>
        <w:r>
          <w:tab/>
        </w:r>
        <w:r w:rsidRPr="001F2B57">
          <w:rPr>
            <w:rStyle w:val="Hyperlink"/>
          </w:rPr>
          <w:t>Sửa/ Xóa/ Xem/ Duyệt/ Hủy duyệt/ Tìm kiếm</w:t>
        </w:r>
        <w:r>
          <w:rPr>
            <w:webHidden/>
          </w:rPr>
          <w:tab/>
        </w:r>
        <w:r>
          <w:rPr>
            <w:webHidden/>
          </w:rPr>
          <w:fldChar w:fldCharType="begin"/>
        </w:r>
        <w:r>
          <w:rPr>
            <w:webHidden/>
          </w:rPr>
          <w:instrText xml:space="preserve"> PAGEREF _Toc433181397 \h </w:instrText>
        </w:r>
        <w:r>
          <w:rPr>
            <w:webHidden/>
          </w:rPr>
          <w:fldChar w:fldCharType="separate"/>
        </w:r>
        <w:r>
          <w:rPr>
            <w:webHidden/>
          </w:rPr>
          <w:t>6</w:t>
        </w:r>
        <w:r>
          <w:rPr>
            <w:webHidden/>
          </w:rPr>
          <w:fldChar w:fldCharType="end"/>
        </w:r>
      </w:hyperlink>
    </w:p>
    <w:p w:rsidR="005657EA" w:rsidRDefault="005657EA">
      <w:pPr>
        <w:pStyle w:val="TOC2"/>
        <w:rPr>
          <w:b w:val="0"/>
          <w:bCs w:val="0"/>
          <w:color w:val="auto"/>
          <w:sz w:val="24"/>
          <w:szCs w:val="24"/>
        </w:rPr>
      </w:pPr>
      <w:hyperlink w:anchor="_Toc433181398" w:history="1">
        <w:r w:rsidRPr="001F2B57">
          <w:rPr>
            <w:rStyle w:val="Hyperlink"/>
          </w:rPr>
          <w:t>3</w:t>
        </w:r>
        <w:r>
          <w:rPr>
            <w:b w:val="0"/>
            <w:bCs w:val="0"/>
            <w:color w:val="auto"/>
            <w:sz w:val="24"/>
            <w:szCs w:val="24"/>
          </w:rPr>
          <w:tab/>
        </w:r>
        <w:r w:rsidRPr="001F2B57">
          <w:rPr>
            <w:rStyle w:val="Hyperlink"/>
          </w:rPr>
          <w:t>Công cụ soạn thảo văn bản</w:t>
        </w:r>
        <w:r>
          <w:rPr>
            <w:webHidden/>
          </w:rPr>
          <w:tab/>
        </w:r>
        <w:r>
          <w:rPr>
            <w:webHidden/>
          </w:rPr>
          <w:fldChar w:fldCharType="begin"/>
        </w:r>
        <w:r>
          <w:rPr>
            <w:webHidden/>
          </w:rPr>
          <w:instrText xml:space="preserve"> PAGEREF _Toc433181398 \h </w:instrText>
        </w:r>
        <w:r>
          <w:rPr>
            <w:webHidden/>
          </w:rPr>
          <w:fldChar w:fldCharType="separate"/>
        </w:r>
        <w:r>
          <w:rPr>
            <w:webHidden/>
          </w:rPr>
          <w:t>7</w:t>
        </w:r>
        <w:r>
          <w:rPr>
            <w:webHidden/>
          </w:rPr>
          <w:fldChar w:fldCharType="end"/>
        </w:r>
      </w:hyperlink>
    </w:p>
    <w:p w:rsidR="005657EA" w:rsidRDefault="005657EA">
      <w:pPr>
        <w:pStyle w:val="TOC2"/>
        <w:rPr>
          <w:b w:val="0"/>
          <w:bCs w:val="0"/>
          <w:color w:val="auto"/>
          <w:sz w:val="24"/>
          <w:szCs w:val="24"/>
        </w:rPr>
      </w:pPr>
      <w:hyperlink w:anchor="_Toc433181399" w:history="1">
        <w:r w:rsidRPr="001F2B57">
          <w:rPr>
            <w:rStyle w:val="Hyperlink"/>
          </w:rPr>
          <w:t>4</w:t>
        </w:r>
        <w:r>
          <w:rPr>
            <w:b w:val="0"/>
            <w:bCs w:val="0"/>
            <w:color w:val="auto"/>
            <w:sz w:val="24"/>
            <w:szCs w:val="24"/>
          </w:rPr>
          <w:tab/>
        </w:r>
        <w:r w:rsidRPr="001F2B57">
          <w:rPr>
            <w:rStyle w:val="Hyperlink"/>
          </w:rPr>
          <w:t>Quản trị ảnh đại diện</w:t>
        </w:r>
        <w:r>
          <w:rPr>
            <w:webHidden/>
          </w:rPr>
          <w:tab/>
        </w:r>
        <w:r>
          <w:rPr>
            <w:webHidden/>
          </w:rPr>
          <w:fldChar w:fldCharType="begin"/>
        </w:r>
        <w:r>
          <w:rPr>
            <w:webHidden/>
          </w:rPr>
          <w:instrText xml:space="preserve"> PAGEREF _Toc433181399 \h </w:instrText>
        </w:r>
        <w:r>
          <w:rPr>
            <w:webHidden/>
          </w:rPr>
          <w:fldChar w:fldCharType="separate"/>
        </w:r>
        <w:r>
          <w:rPr>
            <w:webHidden/>
          </w:rPr>
          <w:t>9</w:t>
        </w:r>
        <w:r>
          <w:rPr>
            <w:webHidden/>
          </w:rPr>
          <w:fldChar w:fldCharType="end"/>
        </w:r>
      </w:hyperlink>
    </w:p>
    <w:p w:rsidR="005657EA" w:rsidRDefault="005657EA">
      <w:pPr>
        <w:pStyle w:val="TOC1"/>
        <w:rPr>
          <w:b w:val="0"/>
          <w:bCs w:val="0"/>
          <w:iCs w:val="0"/>
          <w:color w:val="auto"/>
          <w:sz w:val="24"/>
          <w:szCs w:val="24"/>
        </w:rPr>
      </w:pPr>
      <w:hyperlink w:anchor="_Toc433181400" w:history="1">
        <w:r w:rsidRPr="001F2B57">
          <w:rPr>
            <w:rStyle w:val="Hyperlink"/>
          </w:rPr>
          <w:t>PHẦN II.</w:t>
        </w:r>
        <w:r>
          <w:rPr>
            <w:b w:val="0"/>
            <w:bCs w:val="0"/>
            <w:iCs w:val="0"/>
            <w:color w:val="auto"/>
            <w:sz w:val="24"/>
            <w:szCs w:val="24"/>
          </w:rPr>
          <w:tab/>
        </w:r>
        <w:r w:rsidRPr="001F2B57">
          <w:rPr>
            <w:rStyle w:val="Hyperlink"/>
          </w:rPr>
          <w:t>QUẢN TRỊ TIN TỨC</w:t>
        </w:r>
        <w:r>
          <w:rPr>
            <w:webHidden/>
          </w:rPr>
          <w:tab/>
        </w:r>
        <w:r>
          <w:rPr>
            <w:webHidden/>
          </w:rPr>
          <w:fldChar w:fldCharType="begin"/>
        </w:r>
        <w:r>
          <w:rPr>
            <w:webHidden/>
          </w:rPr>
          <w:instrText xml:space="preserve"> PAGEREF _Toc433181400 \h </w:instrText>
        </w:r>
        <w:r>
          <w:rPr>
            <w:webHidden/>
          </w:rPr>
          <w:fldChar w:fldCharType="separate"/>
        </w:r>
        <w:r>
          <w:rPr>
            <w:webHidden/>
          </w:rPr>
          <w:t>11</w:t>
        </w:r>
        <w:r>
          <w:rPr>
            <w:webHidden/>
          </w:rPr>
          <w:fldChar w:fldCharType="end"/>
        </w:r>
      </w:hyperlink>
    </w:p>
    <w:p w:rsidR="005657EA" w:rsidRDefault="005657EA">
      <w:pPr>
        <w:pStyle w:val="TOC2"/>
        <w:rPr>
          <w:b w:val="0"/>
          <w:bCs w:val="0"/>
          <w:color w:val="auto"/>
          <w:sz w:val="24"/>
          <w:szCs w:val="24"/>
        </w:rPr>
      </w:pPr>
      <w:hyperlink w:anchor="_Toc433181401" w:history="1">
        <w:r w:rsidRPr="001F2B57">
          <w:rPr>
            <w:rStyle w:val="Hyperlink"/>
          </w:rPr>
          <w:t>1</w:t>
        </w:r>
        <w:r>
          <w:rPr>
            <w:b w:val="0"/>
            <w:bCs w:val="0"/>
            <w:color w:val="auto"/>
            <w:sz w:val="24"/>
            <w:szCs w:val="24"/>
          </w:rPr>
          <w:tab/>
        </w:r>
        <w:r w:rsidRPr="001F2B57">
          <w:rPr>
            <w:rStyle w:val="Hyperlink"/>
          </w:rPr>
          <w:t>Tin tức</w:t>
        </w:r>
        <w:r>
          <w:rPr>
            <w:webHidden/>
          </w:rPr>
          <w:tab/>
        </w:r>
        <w:r>
          <w:rPr>
            <w:webHidden/>
          </w:rPr>
          <w:fldChar w:fldCharType="begin"/>
        </w:r>
        <w:r>
          <w:rPr>
            <w:webHidden/>
          </w:rPr>
          <w:instrText xml:space="preserve"> PAGEREF _Toc433181401 \h </w:instrText>
        </w:r>
        <w:r>
          <w:rPr>
            <w:webHidden/>
          </w:rPr>
          <w:fldChar w:fldCharType="separate"/>
        </w:r>
        <w:r>
          <w:rPr>
            <w:webHidden/>
          </w:rPr>
          <w:t>11</w:t>
        </w:r>
        <w:r>
          <w:rPr>
            <w:webHidden/>
          </w:rPr>
          <w:fldChar w:fldCharType="end"/>
        </w:r>
      </w:hyperlink>
    </w:p>
    <w:p w:rsidR="005657EA" w:rsidRDefault="005657EA">
      <w:pPr>
        <w:pStyle w:val="TOC3"/>
      </w:pPr>
      <w:hyperlink w:anchor="_Toc433181402" w:history="1">
        <w:r w:rsidRPr="001F2B57">
          <w:rPr>
            <w:rStyle w:val="Hyperlink"/>
          </w:rPr>
          <w:t>1.1</w:t>
        </w:r>
        <w:r>
          <w:tab/>
        </w:r>
        <w:r w:rsidRPr="001F2B57">
          <w:rPr>
            <w:rStyle w:val="Hyperlink"/>
          </w:rPr>
          <w:t>Quy trình biên tập tin tức</w:t>
        </w:r>
        <w:r>
          <w:rPr>
            <w:webHidden/>
          </w:rPr>
          <w:tab/>
        </w:r>
        <w:r>
          <w:rPr>
            <w:webHidden/>
          </w:rPr>
          <w:fldChar w:fldCharType="begin"/>
        </w:r>
        <w:r>
          <w:rPr>
            <w:webHidden/>
          </w:rPr>
          <w:instrText xml:space="preserve"> PAGEREF _Toc433181402 \h </w:instrText>
        </w:r>
        <w:r>
          <w:rPr>
            <w:webHidden/>
          </w:rPr>
          <w:fldChar w:fldCharType="separate"/>
        </w:r>
        <w:r>
          <w:rPr>
            <w:webHidden/>
          </w:rPr>
          <w:t>11</w:t>
        </w:r>
        <w:r>
          <w:rPr>
            <w:webHidden/>
          </w:rPr>
          <w:fldChar w:fldCharType="end"/>
        </w:r>
      </w:hyperlink>
    </w:p>
    <w:p w:rsidR="005657EA" w:rsidRDefault="005657EA">
      <w:pPr>
        <w:pStyle w:val="TOC2"/>
        <w:rPr>
          <w:b w:val="0"/>
          <w:bCs w:val="0"/>
          <w:color w:val="auto"/>
          <w:sz w:val="24"/>
          <w:szCs w:val="24"/>
        </w:rPr>
      </w:pPr>
      <w:hyperlink w:anchor="_Toc433181403" w:history="1">
        <w:r w:rsidRPr="001F2B57">
          <w:rPr>
            <w:rStyle w:val="Hyperlink"/>
          </w:rPr>
          <w:t>2</w:t>
        </w:r>
        <w:r>
          <w:rPr>
            <w:b w:val="0"/>
            <w:bCs w:val="0"/>
            <w:color w:val="auto"/>
            <w:sz w:val="24"/>
            <w:szCs w:val="24"/>
          </w:rPr>
          <w:tab/>
        </w:r>
        <w:r w:rsidRPr="001F2B57">
          <w:rPr>
            <w:rStyle w:val="Hyperlink"/>
          </w:rPr>
          <w:t>Tin nổi bật (tin nóng)</w:t>
        </w:r>
        <w:r>
          <w:rPr>
            <w:webHidden/>
          </w:rPr>
          <w:tab/>
        </w:r>
        <w:r>
          <w:rPr>
            <w:webHidden/>
          </w:rPr>
          <w:fldChar w:fldCharType="begin"/>
        </w:r>
        <w:r>
          <w:rPr>
            <w:webHidden/>
          </w:rPr>
          <w:instrText xml:space="preserve"> PAGEREF _Toc433181403 \h </w:instrText>
        </w:r>
        <w:r>
          <w:rPr>
            <w:webHidden/>
          </w:rPr>
          <w:fldChar w:fldCharType="separate"/>
        </w:r>
        <w:r>
          <w:rPr>
            <w:webHidden/>
          </w:rPr>
          <w:t>17</w:t>
        </w:r>
        <w:r>
          <w:rPr>
            <w:webHidden/>
          </w:rPr>
          <w:fldChar w:fldCharType="end"/>
        </w:r>
      </w:hyperlink>
    </w:p>
    <w:p w:rsidR="005657EA" w:rsidRDefault="005657EA">
      <w:pPr>
        <w:pStyle w:val="TOC3"/>
      </w:pPr>
      <w:hyperlink w:anchor="_Toc433181404" w:history="1">
        <w:r w:rsidRPr="001F2B57">
          <w:rPr>
            <w:rStyle w:val="Hyperlink"/>
          </w:rPr>
          <w:t>2.1</w:t>
        </w:r>
        <w:r>
          <w:tab/>
        </w:r>
        <w:r w:rsidRPr="001F2B57">
          <w:rPr>
            <w:rStyle w:val="Hyperlink"/>
          </w:rPr>
          <w:t>Biên tập</w:t>
        </w:r>
        <w:r>
          <w:rPr>
            <w:webHidden/>
          </w:rPr>
          <w:tab/>
        </w:r>
        <w:r>
          <w:rPr>
            <w:webHidden/>
          </w:rPr>
          <w:fldChar w:fldCharType="begin"/>
        </w:r>
        <w:r>
          <w:rPr>
            <w:webHidden/>
          </w:rPr>
          <w:instrText xml:space="preserve"> PAGEREF _Toc433181404 \h </w:instrText>
        </w:r>
        <w:r>
          <w:rPr>
            <w:webHidden/>
          </w:rPr>
          <w:fldChar w:fldCharType="separate"/>
        </w:r>
        <w:r>
          <w:rPr>
            <w:webHidden/>
          </w:rPr>
          <w:t>17</w:t>
        </w:r>
        <w:r>
          <w:rPr>
            <w:webHidden/>
          </w:rPr>
          <w:fldChar w:fldCharType="end"/>
        </w:r>
      </w:hyperlink>
    </w:p>
    <w:p w:rsidR="005657EA" w:rsidRDefault="005657EA">
      <w:pPr>
        <w:pStyle w:val="TOC2"/>
        <w:rPr>
          <w:b w:val="0"/>
          <w:bCs w:val="0"/>
          <w:color w:val="auto"/>
          <w:sz w:val="24"/>
          <w:szCs w:val="24"/>
        </w:rPr>
      </w:pPr>
      <w:hyperlink w:anchor="_Toc433181405" w:history="1">
        <w:r w:rsidRPr="001F2B57">
          <w:rPr>
            <w:rStyle w:val="Hyperlink"/>
          </w:rPr>
          <w:t>3</w:t>
        </w:r>
        <w:r>
          <w:rPr>
            <w:b w:val="0"/>
            <w:bCs w:val="0"/>
            <w:color w:val="auto"/>
            <w:sz w:val="24"/>
            <w:szCs w:val="24"/>
          </w:rPr>
          <w:tab/>
        </w:r>
        <w:r w:rsidRPr="001F2B57">
          <w:rPr>
            <w:rStyle w:val="Hyperlink"/>
          </w:rPr>
          <w:t>Thông báo</w:t>
        </w:r>
        <w:r>
          <w:rPr>
            <w:webHidden/>
          </w:rPr>
          <w:tab/>
        </w:r>
        <w:r>
          <w:rPr>
            <w:webHidden/>
          </w:rPr>
          <w:fldChar w:fldCharType="begin"/>
        </w:r>
        <w:r>
          <w:rPr>
            <w:webHidden/>
          </w:rPr>
          <w:instrText xml:space="preserve"> PAGEREF _Toc433181405 \h </w:instrText>
        </w:r>
        <w:r>
          <w:rPr>
            <w:webHidden/>
          </w:rPr>
          <w:fldChar w:fldCharType="separate"/>
        </w:r>
        <w:r>
          <w:rPr>
            <w:webHidden/>
          </w:rPr>
          <w:t>19</w:t>
        </w:r>
        <w:r>
          <w:rPr>
            <w:webHidden/>
          </w:rPr>
          <w:fldChar w:fldCharType="end"/>
        </w:r>
      </w:hyperlink>
    </w:p>
    <w:p w:rsidR="005657EA" w:rsidRDefault="005657EA">
      <w:pPr>
        <w:pStyle w:val="TOC3"/>
      </w:pPr>
      <w:hyperlink w:anchor="_Toc433181406" w:history="1">
        <w:r w:rsidRPr="001F2B57">
          <w:rPr>
            <w:rStyle w:val="Hyperlink"/>
          </w:rPr>
          <w:t>3.1</w:t>
        </w:r>
        <w:r>
          <w:tab/>
        </w:r>
        <w:r w:rsidRPr="001F2B57">
          <w:rPr>
            <w:rStyle w:val="Hyperlink"/>
          </w:rPr>
          <w:t>Quản trị thông báo</w:t>
        </w:r>
        <w:r>
          <w:rPr>
            <w:webHidden/>
          </w:rPr>
          <w:tab/>
        </w:r>
        <w:r>
          <w:rPr>
            <w:webHidden/>
          </w:rPr>
          <w:fldChar w:fldCharType="begin"/>
        </w:r>
        <w:r>
          <w:rPr>
            <w:webHidden/>
          </w:rPr>
          <w:instrText xml:space="preserve"> PAGEREF _Toc433181406 \h </w:instrText>
        </w:r>
        <w:r>
          <w:rPr>
            <w:webHidden/>
          </w:rPr>
          <w:fldChar w:fldCharType="separate"/>
        </w:r>
        <w:r>
          <w:rPr>
            <w:webHidden/>
          </w:rPr>
          <w:t>19</w:t>
        </w:r>
        <w:r>
          <w:rPr>
            <w:webHidden/>
          </w:rPr>
          <w:fldChar w:fldCharType="end"/>
        </w:r>
      </w:hyperlink>
    </w:p>
    <w:p w:rsidR="005657EA" w:rsidRDefault="005657EA">
      <w:pPr>
        <w:pStyle w:val="TOC2"/>
        <w:rPr>
          <w:b w:val="0"/>
          <w:bCs w:val="0"/>
          <w:color w:val="auto"/>
          <w:sz w:val="24"/>
          <w:szCs w:val="24"/>
        </w:rPr>
      </w:pPr>
      <w:hyperlink w:anchor="_Toc433181407" w:history="1">
        <w:r w:rsidRPr="001F2B57">
          <w:rPr>
            <w:rStyle w:val="Hyperlink"/>
          </w:rPr>
          <w:t>4</w:t>
        </w:r>
        <w:r>
          <w:rPr>
            <w:b w:val="0"/>
            <w:bCs w:val="0"/>
            <w:color w:val="auto"/>
            <w:sz w:val="24"/>
            <w:szCs w:val="24"/>
          </w:rPr>
          <w:tab/>
        </w:r>
        <w:r w:rsidRPr="001F2B57">
          <w:rPr>
            <w:rStyle w:val="Hyperlink"/>
          </w:rPr>
          <w:t>Lịch làm việc</w:t>
        </w:r>
        <w:r>
          <w:rPr>
            <w:webHidden/>
          </w:rPr>
          <w:tab/>
        </w:r>
        <w:r>
          <w:rPr>
            <w:webHidden/>
          </w:rPr>
          <w:fldChar w:fldCharType="begin"/>
        </w:r>
        <w:r>
          <w:rPr>
            <w:webHidden/>
          </w:rPr>
          <w:instrText xml:space="preserve"> PAGEREF _Toc433181407 \h </w:instrText>
        </w:r>
        <w:r>
          <w:rPr>
            <w:webHidden/>
          </w:rPr>
          <w:fldChar w:fldCharType="separate"/>
        </w:r>
        <w:r>
          <w:rPr>
            <w:webHidden/>
          </w:rPr>
          <w:t>21</w:t>
        </w:r>
        <w:r>
          <w:rPr>
            <w:webHidden/>
          </w:rPr>
          <w:fldChar w:fldCharType="end"/>
        </w:r>
      </w:hyperlink>
    </w:p>
    <w:p w:rsidR="005657EA" w:rsidRDefault="005657EA">
      <w:pPr>
        <w:pStyle w:val="TOC3"/>
      </w:pPr>
      <w:hyperlink w:anchor="_Toc433181408" w:history="1">
        <w:r w:rsidRPr="001F2B57">
          <w:rPr>
            <w:rStyle w:val="Hyperlink"/>
          </w:rPr>
          <w:t>4.1</w:t>
        </w:r>
        <w:r>
          <w:tab/>
        </w:r>
        <w:r w:rsidRPr="001F2B57">
          <w:rPr>
            <w:rStyle w:val="Hyperlink"/>
          </w:rPr>
          <w:t>Quản trị Lịch làm việc</w:t>
        </w:r>
        <w:r>
          <w:rPr>
            <w:webHidden/>
          </w:rPr>
          <w:tab/>
        </w:r>
        <w:r>
          <w:rPr>
            <w:webHidden/>
          </w:rPr>
          <w:fldChar w:fldCharType="begin"/>
        </w:r>
        <w:r>
          <w:rPr>
            <w:webHidden/>
          </w:rPr>
          <w:instrText xml:space="preserve"> PAGEREF _Toc433181408 \h </w:instrText>
        </w:r>
        <w:r>
          <w:rPr>
            <w:webHidden/>
          </w:rPr>
          <w:fldChar w:fldCharType="separate"/>
        </w:r>
        <w:r>
          <w:rPr>
            <w:webHidden/>
          </w:rPr>
          <w:t>21</w:t>
        </w:r>
        <w:r>
          <w:rPr>
            <w:webHidden/>
          </w:rPr>
          <w:fldChar w:fldCharType="end"/>
        </w:r>
      </w:hyperlink>
    </w:p>
    <w:p w:rsidR="005657EA" w:rsidRDefault="005657EA">
      <w:pPr>
        <w:pStyle w:val="TOC2"/>
        <w:rPr>
          <w:b w:val="0"/>
          <w:bCs w:val="0"/>
          <w:color w:val="auto"/>
          <w:sz w:val="24"/>
          <w:szCs w:val="24"/>
        </w:rPr>
      </w:pPr>
      <w:hyperlink w:anchor="_Toc433181409" w:history="1">
        <w:r w:rsidRPr="001F2B57">
          <w:rPr>
            <w:rStyle w:val="Hyperlink"/>
          </w:rPr>
          <w:t>5</w:t>
        </w:r>
        <w:r>
          <w:rPr>
            <w:b w:val="0"/>
            <w:bCs w:val="0"/>
            <w:color w:val="auto"/>
            <w:sz w:val="24"/>
            <w:szCs w:val="24"/>
          </w:rPr>
          <w:tab/>
        </w:r>
        <w:r w:rsidRPr="001F2B57">
          <w:rPr>
            <w:rStyle w:val="Hyperlink"/>
          </w:rPr>
          <w:t>Văn bản pháp luật</w:t>
        </w:r>
        <w:r>
          <w:rPr>
            <w:webHidden/>
          </w:rPr>
          <w:tab/>
        </w:r>
        <w:r>
          <w:rPr>
            <w:webHidden/>
          </w:rPr>
          <w:fldChar w:fldCharType="begin"/>
        </w:r>
        <w:r>
          <w:rPr>
            <w:webHidden/>
          </w:rPr>
          <w:instrText xml:space="preserve"> PAGEREF _Toc433181409 \h </w:instrText>
        </w:r>
        <w:r>
          <w:rPr>
            <w:webHidden/>
          </w:rPr>
          <w:fldChar w:fldCharType="separate"/>
        </w:r>
        <w:r>
          <w:rPr>
            <w:webHidden/>
          </w:rPr>
          <w:t>22</w:t>
        </w:r>
        <w:r>
          <w:rPr>
            <w:webHidden/>
          </w:rPr>
          <w:fldChar w:fldCharType="end"/>
        </w:r>
      </w:hyperlink>
    </w:p>
    <w:p w:rsidR="005657EA" w:rsidRDefault="005657EA">
      <w:pPr>
        <w:pStyle w:val="TOC3"/>
      </w:pPr>
      <w:hyperlink w:anchor="_Toc433181410" w:history="1">
        <w:r w:rsidRPr="001F2B57">
          <w:rPr>
            <w:rStyle w:val="Hyperlink"/>
          </w:rPr>
          <w:t>5.1</w:t>
        </w:r>
        <w:r>
          <w:tab/>
        </w:r>
        <w:r w:rsidRPr="001F2B57">
          <w:rPr>
            <w:rStyle w:val="Hyperlink"/>
          </w:rPr>
          <w:t>Quản trị Văn bản pháp luật</w:t>
        </w:r>
        <w:r>
          <w:rPr>
            <w:webHidden/>
          </w:rPr>
          <w:tab/>
        </w:r>
        <w:r>
          <w:rPr>
            <w:webHidden/>
          </w:rPr>
          <w:fldChar w:fldCharType="begin"/>
        </w:r>
        <w:r>
          <w:rPr>
            <w:webHidden/>
          </w:rPr>
          <w:instrText xml:space="preserve"> PAGEREF _Toc433181410 \h </w:instrText>
        </w:r>
        <w:r>
          <w:rPr>
            <w:webHidden/>
          </w:rPr>
          <w:fldChar w:fldCharType="separate"/>
        </w:r>
        <w:r>
          <w:rPr>
            <w:webHidden/>
          </w:rPr>
          <w:t>22</w:t>
        </w:r>
        <w:r>
          <w:rPr>
            <w:webHidden/>
          </w:rPr>
          <w:fldChar w:fldCharType="end"/>
        </w:r>
      </w:hyperlink>
    </w:p>
    <w:p w:rsidR="005657EA" w:rsidRDefault="005657EA">
      <w:pPr>
        <w:pStyle w:val="TOC2"/>
        <w:rPr>
          <w:b w:val="0"/>
          <w:bCs w:val="0"/>
          <w:color w:val="auto"/>
          <w:sz w:val="24"/>
          <w:szCs w:val="24"/>
        </w:rPr>
      </w:pPr>
      <w:hyperlink w:anchor="_Toc433181411" w:history="1">
        <w:r w:rsidRPr="001F2B57">
          <w:rPr>
            <w:rStyle w:val="Hyperlink"/>
          </w:rPr>
          <w:t>6</w:t>
        </w:r>
        <w:r>
          <w:rPr>
            <w:b w:val="0"/>
            <w:bCs w:val="0"/>
            <w:color w:val="auto"/>
            <w:sz w:val="24"/>
            <w:szCs w:val="24"/>
          </w:rPr>
          <w:tab/>
        </w:r>
        <w:r w:rsidRPr="001F2B57">
          <w:rPr>
            <w:rStyle w:val="Hyperlink"/>
          </w:rPr>
          <w:t>Hình ảnh &amp; Video</w:t>
        </w:r>
        <w:r>
          <w:rPr>
            <w:webHidden/>
          </w:rPr>
          <w:tab/>
        </w:r>
        <w:r>
          <w:rPr>
            <w:webHidden/>
          </w:rPr>
          <w:fldChar w:fldCharType="begin"/>
        </w:r>
        <w:r>
          <w:rPr>
            <w:webHidden/>
          </w:rPr>
          <w:instrText xml:space="preserve"> PAGEREF _Toc433181411 \h </w:instrText>
        </w:r>
        <w:r>
          <w:rPr>
            <w:webHidden/>
          </w:rPr>
          <w:fldChar w:fldCharType="separate"/>
        </w:r>
        <w:r>
          <w:rPr>
            <w:webHidden/>
          </w:rPr>
          <w:t>23</w:t>
        </w:r>
        <w:r>
          <w:rPr>
            <w:webHidden/>
          </w:rPr>
          <w:fldChar w:fldCharType="end"/>
        </w:r>
      </w:hyperlink>
    </w:p>
    <w:p w:rsidR="005657EA" w:rsidRDefault="005657EA">
      <w:pPr>
        <w:pStyle w:val="TOC3"/>
      </w:pPr>
      <w:hyperlink w:anchor="_Toc433181412" w:history="1">
        <w:r w:rsidRPr="001F2B57">
          <w:rPr>
            <w:rStyle w:val="Hyperlink"/>
          </w:rPr>
          <w:t>6.1</w:t>
        </w:r>
        <w:r>
          <w:tab/>
        </w:r>
        <w:r w:rsidRPr="001F2B57">
          <w:rPr>
            <w:rStyle w:val="Hyperlink"/>
          </w:rPr>
          <w:t>Video</w:t>
        </w:r>
        <w:r>
          <w:rPr>
            <w:webHidden/>
          </w:rPr>
          <w:tab/>
        </w:r>
        <w:r>
          <w:rPr>
            <w:webHidden/>
          </w:rPr>
          <w:fldChar w:fldCharType="begin"/>
        </w:r>
        <w:r>
          <w:rPr>
            <w:webHidden/>
          </w:rPr>
          <w:instrText xml:space="preserve"> PAGEREF _Toc433181412 \h </w:instrText>
        </w:r>
        <w:r>
          <w:rPr>
            <w:webHidden/>
          </w:rPr>
          <w:fldChar w:fldCharType="separate"/>
        </w:r>
        <w:r>
          <w:rPr>
            <w:webHidden/>
          </w:rPr>
          <w:t>23</w:t>
        </w:r>
        <w:r>
          <w:rPr>
            <w:webHidden/>
          </w:rPr>
          <w:fldChar w:fldCharType="end"/>
        </w:r>
      </w:hyperlink>
    </w:p>
    <w:p w:rsidR="005657EA" w:rsidRDefault="005657EA">
      <w:pPr>
        <w:pStyle w:val="TOC3"/>
      </w:pPr>
      <w:hyperlink w:anchor="_Toc433181413" w:history="1">
        <w:r w:rsidRPr="001F2B57">
          <w:rPr>
            <w:rStyle w:val="Hyperlink"/>
          </w:rPr>
          <w:t>6.2</w:t>
        </w:r>
        <w:r>
          <w:tab/>
        </w:r>
        <w:r w:rsidRPr="001F2B57">
          <w:rPr>
            <w:rStyle w:val="Hyperlink"/>
          </w:rPr>
          <w:t>Thư viện ảnh</w:t>
        </w:r>
        <w:r>
          <w:rPr>
            <w:webHidden/>
          </w:rPr>
          <w:tab/>
        </w:r>
        <w:r>
          <w:rPr>
            <w:webHidden/>
          </w:rPr>
          <w:fldChar w:fldCharType="begin"/>
        </w:r>
        <w:r>
          <w:rPr>
            <w:webHidden/>
          </w:rPr>
          <w:instrText xml:space="preserve"> PAGEREF _Toc433181413 \h </w:instrText>
        </w:r>
        <w:r>
          <w:rPr>
            <w:webHidden/>
          </w:rPr>
          <w:fldChar w:fldCharType="separate"/>
        </w:r>
        <w:r>
          <w:rPr>
            <w:webHidden/>
          </w:rPr>
          <w:t>25</w:t>
        </w:r>
        <w:r>
          <w:rPr>
            <w:webHidden/>
          </w:rPr>
          <w:fldChar w:fldCharType="end"/>
        </w:r>
      </w:hyperlink>
    </w:p>
    <w:p w:rsidR="005657EA" w:rsidRDefault="005657EA">
      <w:pPr>
        <w:pStyle w:val="TOC2"/>
        <w:rPr>
          <w:b w:val="0"/>
          <w:bCs w:val="0"/>
          <w:color w:val="auto"/>
          <w:sz w:val="24"/>
          <w:szCs w:val="24"/>
        </w:rPr>
      </w:pPr>
      <w:hyperlink w:anchor="_Toc433181414" w:history="1">
        <w:r w:rsidRPr="001F2B57">
          <w:rPr>
            <w:rStyle w:val="Hyperlink"/>
          </w:rPr>
          <w:t>7</w:t>
        </w:r>
        <w:r>
          <w:rPr>
            <w:b w:val="0"/>
            <w:bCs w:val="0"/>
            <w:color w:val="auto"/>
            <w:sz w:val="24"/>
            <w:szCs w:val="24"/>
          </w:rPr>
          <w:tab/>
        </w:r>
        <w:r w:rsidRPr="001F2B57">
          <w:rPr>
            <w:rStyle w:val="Hyperlink"/>
          </w:rPr>
          <w:t>Quản lý banner</w:t>
        </w:r>
        <w:r>
          <w:rPr>
            <w:webHidden/>
          </w:rPr>
          <w:tab/>
        </w:r>
        <w:r>
          <w:rPr>
            <w:webHidden/>
          </w:rPr>
          <w:fldChar w:fldCharType="begin"/>
        </w:r>
        <w:r>
          <w:rPr>
            <w:webHidden/>
          </w:rPr>
          <w:instrText xml:space="preserve"> PAGEREF _Toc433181414 \h </w:instrText>
        </w:r>
        <w:r>
          <w:rPr>
            <w:webHidden/>
          </w:rPr>
          <w:fldChar w:fldCharType="separate"/>
        </w:r>
        <w:r>
          <w:rPr>
            <w:webHidden/>
          </w:rPr>
          <w:t>28</w:t>
        </w:r>
        <w:r>
          <w:rPr>
            <w:webHidden/>
          </w:rPr>
          <w:fldChar w:fldCharType="end"/>
        </w:r>
      </w:hyperlink>
    </w:p>
    <w:p w:rsidR="005657EA" w:rsidRDefault="005657EA">
      <w:pPr>
        <w:pStyle w:val="TOC3"/>
      </w:pPr>
      <w:hyperlink w:anchor="_Toc433181415" w:history="1">
        <w:r w:rsidRPr="001F2B57">
          <w:rPr>
            <w:rStyle w:val="Hyperlink"/>
          </w:rPr>
          <w:t>7.1</w:t>
        </w:r>
        <w:r>
          <w:tab/>
        </w:r>
        <w:r w:rsidRPr="001F2B57">
          <w:rPr>
            <w:rStyle w:val="Hyperlink"/>
          </w:rPr>
          <w:t>Quản trị banner trang chủ</w:t>
        </w:r>
        <w:r>
          <w:rPr>
            <w:webHidden/>
          </w:rPr>
          <w:tab/>
        </w:r>
        <w:r>
          <w:rPr>
            <w:webHidden/>
          </w:rPr>
          <w:fldChar w:fldCharType="begin"/>
        </w:r>
        <w:r>
          <w:rPr>
            <w:webHidden/>
          </w:rPr>
          <w:instrText xml:space="preserve"> PAGEREF _Toc433181415 \h </w:instrText>
        </w:r>
        <w:r>
          <w:rPr>
            <w:webHidden/>
          </w:rPr>
          <w:fldChar w:fldCharType="separate"/>
        </w:r>
        <w:r>
          <w:rPr>
            <w:webHidden/>
          </w:rPr>
          <w:t>28</w:t>
        </w:r>
        <w:r>
          <w:rPr>
            <w:webHidden/>
          </w:rPr>
          <w:fldChar w:fldCharType="end"/>
        </w:r>
      </w:hyperlink>
    </w:p>
    <w:p w:rsidR="005657EA" w:rsidRDefault="005657EA">
      <w:pPr>
        <w:pStyle w:val="TOC2"/>
        <w:rPr>
          <w:b w:val="0"/>
          <w:bCs w:val="0"/>
          <w:color w:val="auto"/>
          <w:sz w:val="24"/>
          <w:szCs w:val="24"/>
        </w:rPr>
      </w:pPr>
      <w:hyperlink w:anchor="_Toc433181416" w:history="1">
        <w:r w:rsidRPr="001F2B57">
          <w:rPr>
            <w:rStyle w:val="Hyperlink"/>
          </w:rPr>
          <w:t>8</w:t>
        </w:r>
        <w:r>
          <w:rPr>
            <w:b w:val="0"/>
            <w:bCs w:val="0"/>
            <w:color w:val="auto"/>
            <w:sz w:val="24"/>
            <w:szCs w:val="24"/>
          </w:rPr>
          <w:tab/>
        </w:r>
        <w:r w:rsidRPr="001F2B57">
          <w:rPr>
            <w:rStyle w:val="Hyperlink"/>
          </w:rPr>
          <w:t>Bình luận</w:t>
        </w:r>
        <w:r>
          <w:rPr>
            <w:webHidden/>
          </w:rPr>
          <w:tab/>
        </w:r>
        <w:r>
          <w:rPr>
            <w:webHidden/>
          </w:rPr>
          <w:fldChar w:fldCharType="begin"/>
        </w:r>
        <w:r>
          <w:rPr>
            <w:webHidden/>
          </w:rPr>
          <w:instrText xml:space="preserve"> PAGEREF _Toc433181416 \h </w:instrText>
        </w:r>
        <w:r>
          <w:rPr>
            <w:webHidden/>
          </w:rPr>
          <w:fldChar w:fldCharType="separate"/>
        </w:r>
        <w:r>
          <w:rPr>
            <w:webHidden/>
          </w:rPr>
          <w:t>28</w:t>
        </w:r>
        <w:r>
          <w:rPr>
            <w:webHidden/>
          </w:rPr>
          <w:fldChar w:fldCharType="end"/>
        </w:r>
      </w:hyperlink>
    </w:p>
    <w:p w:rsidR="005657EA" w:rsidRDefault="005657EA">
      <w:pPr>
        <w:pStyle w:val="TOC3"/>
      </w:pPr>
      <w:hyperlink w:anchor="_Toc433181417" w:history="1">
        <w:r w:rsidRPr="001F2B57">
          <w:rPr>
            <w:rStyle w:val="Hyperlink"/>
          </w:rPr>
          <w:t>8.1</w:t>
        </w:r>
        <w:r>
          <w:tab/>
        </w:r>
        <w:r w:rsidRPr="001F2B57">
          <w:rPr>
            <w:rStyle w:val="Hyperlink"/>
          </w:rPr>
          <w:t>Biên tập</w:t>
        </w:r>
        <w:r>
          <w:rPr>
            <w:webHidden/>
          </w:rPr>
          <w:tab/>
        </w:r>
        <w:r>
          <w:rPr>
            <w:webHidden/>
          </w:rPr>
          <w:fldChar w:fldCharType="begin"/>
        </w:r>
        <w:r>
          <w:rPr>
            <w:webHidden/>
          </w:rPr>
          <w:instrText xml:space="preserve"> PAGEREF _Toc433181417 \h </w:instrText>
        </w:r>
        <w:r>
          <w:rPr>
            <w:webHidden/>
          </w:rPr>
          <w:fldChar w:fldCharType="separate"/>
        </w:r>
        <w:r>
          <w:rPr>
            <w:webHidden/>
          </w:rPr>
          <w:t>28</w:t>
        </w:r>
        <w:r>
          <w:rPr>
            <w:webHidden/>
          </w:rPr>
          <w:fldChar w:fldCharType="end"/>
        </w:r>
      </w:hyperlink>
    </w:p>
    <w:p w:rsidR="005657EA" w:rsidRDefault="005657EA">
      <w:pPr>
        <w:pStyle w:val="TOC2"/>
        <w:rPr>
          <w:b w:val="0"/>
          <w:bCs w:val="0"/>
          <w:color w:val="auto"/>
          <w:sz w:val="24"/>
          <w:szCs w:val="24"/>
        </w:rPr>
      </w:pPr>
      <w:hyperlink w:anchor="_Toc433181418" w:history="1">
        <w:r w:rsidRPr="001F2B57">
          <w:rPr>
            <w:rStyle w:val="Hyperlink"/>
          </w:rPr>
          <w:t>9</w:t>
        </w:r>
        <w:r>
          <w:rPr>
            <w:b w:val="0"/>
            <w:bCs w:val="0"/>
            <w:color w:val="auto"/>
            <w:sz w:val="24"/>
            <w:szCs w:val="24"/>
          </w:rPr>
          <w:tab/>
        </w:r>
        <w:r w:rsidRPr="001F2B57">
          <w:rPr>
            <w:rStyle w:val="Hyperlink"/>
          </w:rPr>
          <w:t>Phản ánh kiến nghị</w:t>
        </w:r>
        <w:r>
          <w:rPr>
            <w:webHidden/>
          </w:rPr>
          <w:tab/>
        </w:r>
        <w:r>
          <w:rPr>
            <w:webHidden/>
          </w:rPr>
          <w:fldChar w:fldCharType="begin"/>
        </w:r>
        <w:r>
          <w:rPr>
            <w:webHidden/>
          </w:rPr>
          <w:instrText xml:space="preserve"> PAGEREF _Toc433181418 \h </w:instrText>
        </w:r>
        <w:r>
          <w:rPr>
            <w:webHidden/>
          </w:rPr>
          <w:fldChar w:fldCharType="separate"/>
        </w:r>
        <w:r>
          <w:rPr>
            <w:webHidden/>
          </w:rPr>
          <w:t>30</w:t>
        </w:r>
        <w:r>
          <w:rPr>
            <w:webHidden/>
          </w:rPr>
          <w:fldChar w:fldCharType="end"/>
        </w:r>
      </w:hyperlink>
    </w:p>
    <w:p w:rsidR="005657EA" w:rsidRDefault="005657EA">
      <w:pPr>
        <w:pStyle w:val="TOC3"/>
      </w:pPr>
      <w:hyperlink w:anchor="_Toc433181419" w:history="1">
        <w:r w:rsidRPr="001F2B57">
          <w:rPr>
            <w:rStyle w:val="Hyperlink"/>
          </w:rPr>
          <w:t>9.1</w:t>
        </w:r>
        <w:r>
          <w:tab/>
        </w:r>
        <w:r w:rsidRPr="001F2B57">
          <w:rPr>
            <w:rStyle w:val="Hyperlink"/>
          </w:rPr>
          <w:t>Biên tập</w:t>
        </w:r>
        <w:r>
          <w:rPr>
            <w:webHidden/>
          </w:rPr>
          <w:tab/>
        </w:r>
        <w:r>
          <w:rPr>
            <w:webHidden/>
          </w:rPr>
          <w:fldChar w:fldCharType="begin"/>
        </w:r>
        <w:r>
          <w:rPr>
            <w:webHidden/>
          </w:rPr>
          <w:instrText xml:space="preserve"> PAGEREF _Toc433181419 \h </w:instrText>
        </w:r>
        <w:r>
          <w:rPr>
            <w:webHidden/>
          </w:rPr>
          <w:fldChar w:fldCharType="separate"/>
        </w:r>
        <w:r>
          <w:rPr>
            <w:webHidden/>
          </w:rPr>
          <w:t>30</w:t>
        </w:r>
        <w:r>
          <w:rPr>
            <w:webHidden/>
          </w:rPr>
          <w:fldChar w:fldCharType="end"/>
        </w:r>
      </w:hyperlink>
    </w:p>
    <w:p w:rsidR="005657EA" w:rsidRDefault="005657EA">
      <w:pPr>
        <w:pStyle w:val="TOC2"/>
        <w:rPr>
          <w:b w:val="0"/>
          <w:bCs w:val="0"/>
          <w:color w:val="auto"/>
          <w:sz w:val="24"/>
          <w:szCs w:val="24"/>
        </w:rPr>
      </w:pPr>
      <w:hyperlink w:anchor="_Toc433181420" w:history="1">
        <w:r w:rsidRPr="001F2B57">
          <w:rPr>
            <w:rStyle w:val="Hyperlink"/>
          </w:rPr>
          <w:t>10</w:t>
        </w:r>
        <w:r>
          <w:rPr>
            <w:b w:val="0"/>
            <w:bCs w:val="0"/>
            <w:color w:val="auto"/>
            <w:sz w:val="24"/>
            <w:szCs w:val="24"/>
          </w:rPr>
          <w:tab/>
        </w:r>
        <w:r w:rsidRPr="001F2B57">
          <w:rPr>
            <w:rStyle w:val="Hyperlink"/>
          </w:rPr>
          <w:t>Liên kết website</w:t>
        </w:r>
        <w:r>
          <w:rPr>
            <w:webHidden/>
          </w:rPr>
          <w:tab/>
        </w:r>
        <w:r>
          <w:rPr>
            <w:webHidden/>
          </w:rPr>
          <w:fldChar w:fldCharType="begin"/>
        </w:r>
        <w:r>
          <w:rPr>
            <w:webHidden/>
          </w:rPr>
          <w:instrText xml:space="preserve"> PAGEREF _Toc433181420 \h </w:instrText>
        </w:r>
        <w:r>
          <w:rPr>
            <w:webHidden/>
          </w:rPr>
          <w:fldChar w:fldCharType="separate"/>
        </w:r>
        <w:r>
          <w:rPr>
            <w:webHidden/>
          </w:rPr>
          <w:t>30</w:t>
        </w:r>
        <w:r>
          <w:rPr>
            <w:webHidden/>
          </w:rPr>
          <w:fldChar w:fldCharType="end"/>
        </w:r>
      </w:hyperlink>
    </w:p>
    <w:p w:rsidR="005657EA" w:rsidRDefault="005657EA">
      <w:pPr>
        <w:pStyle w:val="TOC3"/>
      </w:pPr>
      <w:hyperlink w:anchor="_Toc433181421" w:history="1">
        <w:r w:rsidRPr="001F2B57">
          <w:rPr>
            <w:rStyle w:val="Hyperlink"/>
          </w:rPr>
          <w:t>10.1</w:t>
        </w:r>
        <w:r>
          <w:tab/>
        </w:r>
        <w:r w:rsidRPr="001F2B57">
          <w:rPr>
            <w:rStyle w:val="Hyperlink"/>
          </w:rPr>
          <w:t>Liên kết website</w:t>
        </w:r>
        <w:r>
          <w:rPr>
            <w:webHidden/>
          </w:rPr>
          <w:tab/>
        </w:r>
        <w:r>
          <w:rPr>
            <w:webHidden/>
          </w:rPr>
          <w:fldChar w:fldCharType="begin"/>
        </w:r>
        <w:r>
          <w:rPr>
            <w:webHidden/>
          </w:rPr>
          <w:instrText xml:space="preserve"> PAGEREF _Toc433181421 \h </w:instrText>
        </w:r>
        <w:r>
          <w:rPr>
            <w:webHidden/>
          </w:rPr>
          <w:fldChar w:fldCharType="separate"/>
        </w:r>
        <w:r>
          <w:rPr>
            <w:webHidden/>
          </w:rPr>
          <w:t>30</w:t>
        </w:r>
        <w:r>
          <w:rPr>
            <w:webHidden/>
          </w:rPr>
          <w:fldChar w:fldCharType="end"/>
        </w:r>
      </w:hyperlink>
    </w:p>
    <w:p w:rsidR="005657EA" w:rsidRDefault="005657EA">
      <w:pPr>
        <w:pStyle w:val="TOC3"/>
      </w:pPr>
      <w:hyperlink w:anchor="_Toc433181422" w:history="1">
        <w:r w:rsidRPr="001F2B57">
          <w:rPr>
            <w:rStyle w:val="Hyperlink"/>
          </w:rPr>
          <w:t>10.2</w:t>
        </w:r>
        <w:r>
          <w:tab/>
        </w:r>
        <w:r w:rsidRPr="001F2B57">
          <w:rPr>
            <w:rStyle w:val="Hyperlink"/>
          </w:rPr>
          <w:t>Thăm dò ý kiến</w:t>
        </w:r>
        <w:r>
          <w:rPr>
            <w:webHidden/>
          </w:rPr>
          <w:tab/>
        </w:r>
        <w:r>
          <w:rPr>
            <w:webHidden/>
          </w:rPr>
          <w:fldChar w:fldCharType="begin"/>
        </w:r>
        <w:r>
          <w:rPr>
            <w:webHidden/>
          </w:rPr>
          <w:instrText xml:space="preserve"> PAGEREF _Toc433181422 \h </w:instrText>
        </w:r>
        <w:r>
          <w:rPr>
            <w:webHidden/>
          </w:rPr>
          <w:fldChar w:fldCharType="separate"/>
        </w:r>
        <w:r>
          <w:rPr>
            <w:webHidden/>
          </w:rPr>
          <w:t>32</w:t>
        </w:r>
        <w:r>
          <w:rPr>
            <w:webHidden/>
          </w:rPr>
          <w:fldChar w:fldCharType="end"/>
        </w:r>
      </w:hyperlink>
    </w:p>
    <w:p w:rsidR="005657EA" w:rsidRDefault="005657EA" w:rsidP="008D5912">
      <w:pPr>
        <w:pStyle w:val="TOC2"/>
      </w:pPr>
      <w:r>
        <w:fldChar w:fldCharType="end"/>
      </w:r>
    </w:p>
    <w:p w:rsidR="005657EA" w:rsidRDefault="005657EA">
      <w:pPr>
        <w:spacing w:line="240" w:lineRule="auto"/>
        <w:jc w:val="left"/>
        <w:rPr>
          <w:b/>
          <w:bCs/>
          <w:iCs/>
          <w:noProof/>
        </w:rPr>
      </w:pPr>
      <w:r>
        <w:rPr>
          <w:b/>
          <w:bCs/>
          <w:iCs/>
          <w:noProof/>
        </w:rPr>
        <w:br w:type="page"/>
      </w:r>
    </w:p>
    <w:p w:rsidR="005657EA" w:rsidRPr="00C45713" w:rsidRDefault="005657EA" w:rsidP="00054F79">
      <w:pPr>
        <w:pStyle w:val="Heading1"/>
        <w:rPr>
          <w:rFonts w:cs="Times New Roman"/>
          <w:sz w:val="24"/>
          <w:szCs w:val="24"/>
        </w:rPr>
      </w:pPr>
      <w:bookmarkStart w:id="1" w:name="_Toc262897183"/>
      <w:bookmarkStart w:id="2" w:name="_Toc333660311"/>
      <w:bookmarkStart w:id="3" w:name="_Toc341249287"/>
      <w:bookmarkStart w:id="4" w:name="_Toc433181393"/>
      <w:r w:rsidRPr="00C45713">
        <w:rPr>
          <w:rFonts w:cs="Times New Roman"/>
          <w:sz w:val="24"/>
          <w:szCs w:val="24"/>
        </w:rPr>
        <w:t xml:space="preserve">TỔNG QUAN </w:t>
      </w:r>
      <w:bookmarkEnd w:id="1"/>
      <w:r w:rsidRPr="00C45713">
        <w:rPr>
          <w:rFonts w:cs="Times New Roman"/>
          <w:sz w:val="24"/>
          <w:szCs w:val="24"/>
        </w:rPr>
        <w:t>PHẦN MỀM</w:t>
      </w:r>
      <w:bookmarkEnd w:id="2"/>
      <w:bookmarkEnd w:id="3"/>
      <w:bookmarkEnd w:id="4"/>
    </w:p>
    <w:p w:rsidR="005657EA" w:rsidRPr="00C45713" w:rsidRDefault="005657EA" w:rsidP="00054F79">
      <w:pPr>
        <w:pStyle w:val="Heading2"/>
        <w:ind w:left="0" w:firstLine="0"/>
        <w:rPr>
          <w:iCs w:val="0"/>
          <w:sz w:val="24"/>
          <w:szCs w:val="24"/>
        </w:rPr>
      </w:pPr>
      <w:bookmarkStart w:id="5" w:name="_Toc333660312"/>
      <w:bookmarkStart w:id="6" w:name="_Toc341249288"/>
      <w:bookmarkStart w:id="7" w:name="_Toc433181394"/>
      <w:bookmarkStart w:id="8" w:name="_Toc193541560"/>
      <w:bookmarkStart w:id="9" w:name="_Toc262897188"/>
      <w:r w:rsidRPr="00C45713">
        <w:rPr>
          <w:iCs w:val="0"/>
          <w:sz w:val="24"/>
          <w:szCs w:val="24"/>
        </w:rPr>
        <w:t>Cách đăng nhập chương trình</w:t>
      </w:r>
      <w:bookmarkEnd w:id="5"/>
      <w:bookmarkEnd w:id="6"/>
      <w:bookmarkEnd w:id="7"/>
      <w:r w:rsidRPr="00C45713">
        <w:rPr>
          <w:iCs w:val="0"/>
          <w:sz w:val="24"/>
          <w:szCs w:val="24"/>
        </w:rPr>
        <w:t xml:space="preserve"> </w:t>
      </w:r>
      <w:bookmarkEnd w:id="8"/>
      <w:bookmarkEnd w:id="9"/>
    </w:p>
    <w:p w:rsidR="005657EA" w:rsidRPr="00C45713" w:rsidRDefault="005657EA" w:rsidP="000372B5">
      <w:pPr>
        <w:numPr>
          <w:ilvl w:val="0"/>
          <w:numId w:val="5"/>
        </w:numPr>
      </w:pPr>
      <w:r w:rsidRPr="00C45713">
        <w:t>Mỗi người dùng, để làm việc với hệ thống cần phải được quản trị hệ thống cấp cho một tài khoản truy cập, tùy thuộc vào quyền hạn và trách nhiệm mà người biên tập sẽ được cấp các quyền khác nhau. Để thao tác với các chức năng của chương trình, người dùng cần thực hiện theo các bước như sau:</w:t>
      </w:r>
    </w:p>
    <w:p w:rsidR="005657EA" w:rsidRPr="00C45713" w:rsidRDefault="005657EA" w:rsidP="004677B2">
      <w:pPr>
        <w:pStyle w:val="ListParagraph"/>
        <w:numPr>
          <w:ilvl w:val="0"/>
          <w:numId w:val="9"/>
        </w:numPr>
      </w:pPr>
      <w:r w:rsidRPr="004677B2">
        <w:rPr>
          <w:b/>
        </w:rPr>
        <w:t>Bước 1:</w:t>
      </w:r>
      <w:r w:rsidRPr="00C45713">
        <w:t xml:space="preserve"> </w:t>
      </w:r>
      <w:r>
        <w:t xml:space="preserve">Trên giao diện của trang có nút đăng nhập </w: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25" type="#_x0000_t75" style="width:45pt;height:15.75pt;visibility:visible">
            <v:imagedata r:id="rId7" o:title=""/>
          </v:shape>
        </w:pict>
      </w:r>
      <w:r>
        <w:t xml:space="preserve"> , quản trị viên click đăng nhập với tài khoản đã được cấp.</w:t>
      </w:r>
    </w:p>
    <w:p w:rsidR="005657EA" w:rsidRPr="00C45713" w:rsidRDefault="005657EA" w:rsidP="004677B2">
      <w:pPr>
        <w:pStyle w:val="ListParagraph"/>
        <w:numPr>
          <w:ilvl w:val="0"/>
          <w:numId w:val="9"/>
        </w:numPr>
      </w:pPr>
      <w:r w:rsidRPr="00C45713">
        <w:rPr>
          <w:b/>
        </w:rPr>
        <w:t>Bước 2:</w:t>
      </w:r>
      <w:r w:rsidRPr="00C45713">
        <w:t xml:space="preserve"> Nhập tên đăng nhập và mật khẩu.</w:t>
      </w:r>
    </w:p>
    <w:p w:rsidR="005657EA" w:rsidRPr="00C45713" w:rsidRDefault="005657EA" w:rsidP="00642873">
      <w:pPr>
        <w:pStyle w:val="ListParagraph"/>
        <w:numPr>
          <w:ilvl w:val="0"/>
          <w:numId w:val="9"/>
        </w:numPr>
      </w:pPr>
      <w:r w:rsidRPr="00C45713">
        <w:t xml:space="preserve">Nhấn </w:t>
      </w:r>
      <w:r w:rsidRPr="00C45713">
        <w:rPr>
          <w:b/>
        </w:rPr>
        <w:t xml:space="preserve">Đăng nhập. </w:t>
      </w:r>
      <w:r w:rsidRPr="00C45713">
        <w:t>Chương trình sẽ hiển thị trang biên tập cho người dùng truy cập đến các chức năng tương ứng, trang quản trị được hiển thị với nội dung như sau:</w:t>
      </w:r>
    </w:p>
    <w:p w:rsidR="005657EA" w:rsidRPr="00C45713" w:rsidRDefault="005657EA" w:rsidP="003712E7">
      <w:pPr>
        <w:jc w:val="center"/>
      </w:pPr>
      <w:r>
        <w:rPr>
          <w:noProof/>
        </w:rPr>
        <w:pict>
          <v:shape id="Picture 12" o:spid="_x0000_i1026" type="#_x0000_t75" style="width:450.75pt;height:204pt;visibility:visible">
            <v:imagedata r:id="rId8" o:title=""/>
          </v:shape>
        </w:pict>
      </w:r>
    </w:p>
    <w:p w:rsidR="005657EA" w:rsidRPr="00C45713" w:rsidRDefault="005657EA" w:rsidP="00642873">
      <w:pPr>
        <w:pStyle w:val="ListParagraph"/>
        <w:numPr>
          <w:ilvl w:val="0"/>
          <w:numId w:val="9"/>
        </w:numPr>
      </w:pPr>
      <w:r w:rsidRPr="00C45713">
        <w:t>Sau khi đăng nhập thành công, người dùng click vào các chuyên mục tin cần biên tập nội dung bằng cách click vào các nội dung được hiển thị trên thanh menu trái hoặc chọn chuyên mục tin để truy cập trên thông tin Cấu trúc trang quản trị.</w:t>
      </w:r>
    </w:p>
    <w:p w:rsidR="005657EA" w:rsidRPr="00C45713" w:rsidRDefault="005657EA" w:rsidP="00054F79">
      <w:pPr>
        <w:pStyle w:val="Heading2"/>
        <w:ind w:left="0" w:firstLine="0"/>
        <w:rPr>
          <w:iCs w:val="0"/>
          <w:sz w:val="24"/>
          <w:szCs w:val="24"/>
        </w:rPr>
      </w:pPr>
      <w:bookmarkStart w:id="10" w:name="_Toc333660313"/>
      <w:bookmarkStart w:id="11" w:name="_Toc341249289"/>
      <w:bookmarkStart w:id="12" w:name="_Toc433181395"/>
      <w:r w:rsidRPr="00C45713">
        <w:rPr>
          <w:iCs w:val="0"/>
          <w:sz w:val="24"/>
          <w:szCs w:val="24"/>
        </w:rPr>
        <w:t>Quy trình biên tập nội dung cho chuyên mục</w:t>
      </w:r>
      <w:bookmarkEnd w:id="10"/>
      <w:bookmarkEnd w:id="11"/>
      <w:bookmarkEnd w:id="12"/>
    </w:p>
    <w:p w:rsidR="005657EA" w:rsidRPr="00C45713" w:rsidRDefault="005657EA" w:rsidP="00054F79">
      <w:pPr>
        <w:pStyle w:val="Heading3"/>
        <w:rPr>
          <w:sz w:val="24"/>
          <w:szCs w:val="24"/>
        </w:rPr>
      </w:pPr>
      <w:bookmarkStart w:id="13" w:name="_Toc333660314"/>
      <w:bookmarkStart w:id="14" w:name="_Toc341249290"/>
      <w:bookmarkStart w:id="15" w:name="_Toc433181396"/>
      <w:r w:rsidRPr="00C45713">
        <w:rPr>
          <w:sz w:val="24"/>
          <w:szCs w:val="24"/>
        </w:rPr>
        <w:t>Thêm mới nội dung cho chuyên mục</w:t>
      </w:r>
      <w:bookmarkEnd w:id="13"/>
      <w:bookmarkEnd w:id="14"/>
      <w:bookmarkEnd w:id="15"/>
    </w:p>
    <w:p w:rsidR="005657EA" w:rsidRPr="00C45713" w:rsidRDefault="005657EA" w:rsidP="000372B5">
      <w:r w:rsidRPr="00C45713">
        <w:t>Quy trình biên tập một đối tượng thông tin:</w:t>
      </w:r>
    </w:p>
    <w:p w:rsidR="005657EA" w:rsidRPr="00C45713" w:rsidRDefault="005657EA" w:rsidP="000372B5">
      <w:r>
        <w:pict>
          <v:shape id="_x0000_i1027" type="#_x0000_t75" style="width:451.5pt;height:48pt">
            <v:imagedata r:id="rId9" o:title=""/>
          </v:shape>
        </w:pict>
      </w:r>
    </w:p>
    <w:p w:rsidR="005657EA" w:rsidRPr="00C45713" w:rsidRDefault="005657EA" w:rsidP="00642873">
      <w:pPr>
        <w:pStyle w:val="ChamR-L125"/>
        <w:numPr>
          <w:ilvl w:val="0"/>
          <w:numId w:val="7"/>
        </w:numPr>
        <w:spacing w:line="360" w:lineRule="auto"/>
        <w:rPr>
          <w:szCs w:val="24"/>
        </w:rPr>
      </w:pPr>
      <w:r w:rsidRPr="00C45713">
        <w:rPr>
          <w:szCs w:val="24"/>
        </w:rPr>
        <w:t xml:space="preserve">Để </w:t>
      </w:r>
      <w:r w:rsidRPr="00C45713">
        <w:rPr>
          <w:b/>
          <w:i/>
          <w:szCs w:val="24"/>
        </w:rPr>
        <w:t>thêm mới nội dung cho một chuyên mục</w:t>
      </w:r>
      <w:r w:rsidRPr="00C45713">
        <w:rPr>
          <w:szCs w:val="24"/>
        </w:rPr>
        <w:t>, người dùng cần thực hiện các bước sau:</w:t>
      </w:r>
    </w:p>
    <w:p w:rsidR="005657EA" w:rsidRPr="00C45713" w:rsidRDefault="005657EA" w:rsidP="00642873">
      <w:pPr>
        <w:pStyle w:val="ListParagraph"/>
        <w:numPr>
          <w:ilvl w:val="0"/>
          <w:numId w:val="17"/>
        </w:numPr>
      </w:pPr>
      <w:r w:rsidRPr="00C45713">
        <w:rPr>
          <w:b/>
        </w:rPr>
        <w:t xml:space="preserve">Bước 1: </w:t>
      </w:r>
      <w:r w:rsidRPr="00C45713">
        <w:t>Đăng nhập trang quản trị với account của người dùng biên tập.</w:t>
      </w:r>
    </w:p>
    <w:p w:rsidR="005657EA" w:rsidRPr="00C45713" w:rsidRDefault="005657EA" w:rsidP="00642873">
      <w:pPr>
        <w:pStyle w:val="ListParagraph"/>
        <w:numPr>
          <w:ilvl w:val="0"/>
          <w:numId w:val="17"/>
        </w:numPr>
      </w:pPr>
      <w:r w:rsidRPr="00C45713">
        <w:rPr>
          <w:b/>
        </w:rPr>
        <w:t>Bước 2:</w:t>
      </w:r>
      <w:r w:rsidRPr="00C45713">
        <w:t xml:space="preserve"> Chọn đến nội dung cần thêm mới thông tin.</w:t>
      </w:r>
    </w:p>
    <w:p w:rsidR="005657EA" w:rsidRPr="00C45713" w:rsidRDefault="005657EA" w:rsidP="00642873">
      <w:pPr>
        <w:pStyle w:val="ListParagraph"/>
        <w:numPr>
          <w:ilvl w:val="0"/>
          <w:numId w:val="17"/>
        </w:numPr>
      </w:pPr>
      <w:r w:rsidRPr="00C45713">
        <w:rPr>
          <w:b/>
        </w:rPr>
        <w:t>Bước 3:</w:t>
      </w:r>
      <w:r w:rsidRPr="00C45713">
        <w:t xml:space="preserve"> Trên danh sách các bản ghi hiện có, click nút </w:t>
      </w:r>
      <w:r w:rsidRPr="00C45713">
        <w:rPr>
          <w:b/>
          <w:i/>
        </w:rPr>
        <w:t>Thêm mới</w:t>
      </w:r>
      <w:r w:rsidRPr="00C45713">
        <w:rPr>
          <w:i/>
        </w:rPr>
        <w:t xml:space="preserve"> </w:t>
      </w:r>
      <w:r w:rsidRPr="00714995">
        <w:rPr>
          <w:i/>
          <w:noProof/>
        </w:rPr>
        <w:pict>
          <v:shape id="Picture 21" o:spid="_x0000_i1028" type="#_x0000_t75" style="width:63.75pt;height:18.75pt;visibility:visible">
            <v:imagedata r:id="rId10" o:title=""/>
          </v:shape>
        </w:pict>
      </w:r>
      <w:r w:rsidRPr="00C45713">
        <w:t>, màn hình hiển thị cửa sổ thêm mới cho người dùng cập nhật thông tin.</w:t>
      </w:r>
    </w:p>
    <w:p w:rsidR="005657EA" w:rsidRPr="00C45713" w:rsidRDefault="005657EA" w:rsidP="00642873">
      <w:pPr>
        <w:pStyle w:val="ListParagraph"/>
        <w:numPr>
          <w:ilvl w:val="0"/>
          <w:numId w:val="17"/>
        </w:numPr>
      </w:pPr>
      <w:r w:rsidRPr="00C45713">
        <w:rPr>
          <w:b/>
        </w:rPr>
        <w:t>Bước 4</w:t>
      </w:r>
      <w:r w:rsidRPr="00C45713">
        <w:t>: Tiến hành biên tập nội dung cho đối tượng thông tin (cụ thể đối với từng module lại có các đối tượng thông tin khác nhau và các nội dung biên tập khác nhau. Bước này được trình bày chi tiết trong từng module cụ thể).</w:t>
      </w:r>
    </w:p>
    <w:p w:rsidR="005657EA" w:rsidRPr="00C45713" w:rsidRDefault="005657EA" w:rsidP="00642873">
      <w:pPr>
        <w:pStyle w:val="ListParagraph"/>
        <w:numPr>
          <w:ilvl w:val="0"/>
          <w:numId w:val="17"/>
        </w:numPr>
      </w:pPr>
      <w:r w:rsidRPr="00C45713">
        <w:rPr>
          <w:b/>
        </w:rPr>
        <w:t>Bước 5:</w:t>
      </w:r>
      <w:r w:rsidRPr="00C45713">
        <w:t xml:space="preserve"> Click chọn </w:t>
      </w:r>
      <w:r w:rsidRPr="00C45713">
        <w:rPr>
          <w:b/>
          <w:i/>
        </w:rPr>
        <w:t>Cập nhật</w:t>
      </w:r>
      <w:r w:rsidRPr="00C45713">
        <w:t xml:space="preserve"> </w:t>
      </w:r>
      <w:r>
        <w:rPr>
          <w:noProof/>
        </w:rPr>
        <w:pict>
          <v:shape id="Picture 22" o:spid="_x0000_i1029" type="#_x0000_t75" style="width:64.5pt;height:18.75pt;visibility:visible">
            <v:imagedata r:id="rId11" o:title=""/>
          </v:shape>
        </w:pict>
      </w:r>
      <w:r w:rsidRPr="00C45713">
        <w:t xml:space="preserve"> để xác nhận việc thêm mới nội dung cho chuyên mục với các nội dung đã biên tập. Trường hợp người dùng muốn biên tập lại toàn bộ thông tin đã nhập, click</w:t>
      </w:r>
      <w:r w:rsidRPr="00C45713">
        <w:rPr>
          <w:b/>
        </w:rPr>
        <w:t xml:space="preserve"> </w:t>
      </w:r>
      <w:r w:rsidRPr="00C45713">
        <w:rPr>
          <w:b/>
          <w:i/>
        </w:rPr>
        <w:t>Nhập lại</w:t>
      </w:r>
      <w:r w:rsidRPr="00C45713">
        <w:rPr>
          <w:b/>
        </w:rPr>
        <w:t xml:space="preserve"> </w:t>
      </w:r>
      <w:r w:rsidRPr="00714995">
        <w:rPr>
          <w:b/>
          <w:noProof/>
        </w:rPr>
        <w:pict>
          <v:shape id="Picture 25" o:spid="_x0000_i1030" type="#_x0000_t75" style="width:59.25pt;height:18.75pt;visibility:visible">
            <v:imagedata r:id="rId12" o:title=""/>
          </v:shape>
        </w:pict>
      </w:r>
      <w:r w:rsidRPr="00C45713">
        <w:t xml:space="preserve"> hoặc click </w:t>
      </w:r>
      <w:r w:rsidRPr="00C45713">
        <w:rPr>
          <w:b/>
          <w:i/>
        </w:rPr>
        <w:t>Đóng lại</w:t>
      </w:r>
      <w:r w:rsidRPr="00C45713">
        <w:t xml:space="preserve"> </w:t>
      </w:r>
      <w:r>
        <w:rPr>
          <w:noProof/>
        </w:rPr>
        <w:pict>
          <v:shape id="Picture 28" o:spid="_x0000_i1031" type="#_x0000_t75" style="width:59.25pt;height:18.75pt;visibility:visible">
            <v:imagedata r:id="rId13" o:title=""/>
          </v:shape>
        </w:pict>
      </w:r>
      <w:r w:rsidRPr="00C45713">
        <w:t xml:space="preserve"> để hủy bỏ thao tác thêm mới.</w:t>
      </w:r>
    </w:p>
    <w:p w:rsidR="005657EA" w:rsidRPr="00C45713" w:rsidRDefault="005657EA" w:rsidP="00054F79">
      <w:pPr>
        <w:pStyle w:val="Heading3"/>
        <w:rPr>
          <w:sz w:val="24"/>
          <w:szCs w:val="24"/>
        </w:rPr>
      </w:pPr>
      <w:bookmarkStart w:id="16" w:name="_Duyệt__Hủy_duyệt_"/>
      <w:bookmarkStart w:id="17" w:name="_Sửa__Xóa__Xem_"/>
      <w:bookmarkStart w:id="18" w:name="_Toc333660315"/>
      <w:bookmarkStart w:id="19" w:name="_Toc341249291"/>
      <w:bookmarkStart w:id="20" w:name="_Toc433181397"/>
      <w:bookmarkEnd w:id="16"/>
      <w:bookmarkEnd w:id="17"/>
      <w:r w:rsidRPr="00C45713">
        <w:rPr>
          <w:sz w:val="24"/>
          <w:szCs w:val="24"/>
        </w:rPr>
        <w:t>Sửa/ Xóa/ Xem/ Duyệt/ Hủy duyệt/ Tìm kiếm</w:t>
      </w:r>
      <w:bookmarkEnd w:id="18"/>
      <w:bookmarkEnd w:id="19"/>
      <w:bookmarkEnd w:id="20"/>
    </w:p>
    <w:p w:rsidR="005657EA" w:rsidRPr="00C45713" w:rsidRDefault="005657EA" w:rsidP="00054F79">
      <w:pPr>
        <w:pStyle w:val="Heading4"/>
        <w:rPr>
          <w:b w:val="0"/>
          <w:sz w:val="24"/>
          <w:szCs w:val="24"/>
        </w:rPr>
      </w:pPr>
      <w:bookmarkStart w:id="21" w:name="_Toc333660316"/>
      <w:bookmarkStart w:id="22" w:name="_Toc341249292"/>
      <w:r w:rsidRPr="00C45713">
        <w:rPr>
          <w:i/>
          <w:iCs/>
          <w:sz w:val="24"/>
          <w:szCs w:val="24"/>
        </w:rPr>
        <w:t>Sửa bản ghi</w:t>
      </w:r>
      <w:bookmarkEnd w:id="21"/>
      <w:bookmarkEnd w:id="22"/>
    </w:p>
    <w:p w:rsidR="005657EA" w:rsidRPr="00C45713" w:rsidRDefault="005657EA" w:rsidP="00642873">
      <w:pPr>
        <w:pStyle w:val="ChamR-L125"/>
        <w:numPr>
          <w:ilvl w:val="0"/>
          <w:numId w:val="7"/>
        </w:numPr>
        <w:spacing w:line="360" w:lineRule="auto"/>
        <w:rPr>
          <w:szCs w:val="24"/>
        </w:rPr>
      </w:pPr>
      <w:r w:rsidRPr="00C45713">
        <w:rPr>
          <w:szCs w:val="24"/>
        </w:rPr>
        <w:t xml:space="preserve">Để </w:t>
      </w:r>
      <w:r w:rsidRPr="00C45713">
        <w:rPr>
          <w:b/>
          <w:i/>
          <w:szCs w:val="24"/>
        </w:rPr>
        <w:t>sửa thông tin</w:t>
      </w:r>
      <w:r w:rsidRPr="00C45713">
        <w:rPr>
          <w:szCs w:val="24"/>
        </w:rPr>
        <w:t>, người dùng cần thực hiện các bước sau:</w:t>
      </w:r>
    </w:p>
    <w:p w:rsidR="005657EA" w:rsidRPr="00C45713" w:rsidRDefault="005657EA" w:rsidP="00642873">
      <w:pPr>
        <w:pStyle w:val="ListParagraph"/>
        <w:numPr>
          <w:ilvl w:val="0"/>
          <w:numId w:val="16"/>
        </w:numPr>
      </w:pPr>
      <w:r w:rsidRPr="00C45713">
        <w:rPr>
          <w:b/>
        </w:rPr>
        <w:t>Bước 1:</w:t>
      </w:r>
      <w:r w:rsidRPr="00C45713">
        <w:t xml:space="preserve"> Trên danh sách chọn bản ghi muốn sửa thông tin. Click biểu tượng </w:t>
      </w:r>
      <w:r>
        <w:rPr>
          <w:noProof/>
        </w:rPr>
        <w:pict>
          <v:shape id="Picture 10" o:spid="_x0000_i1032" type="#_x0000_t75" alt="6-23-2012 12-15-18 PM.png" style="width:13.5pt;height:14.25pt;visibility:visible">
            <v:imagedata r:id="rId14" o:title=""/>
          </v:shape>
        </w:pict>
      </w:r>
      <w:r w:rsidRPr="00C45713">
        <w:t xml:space="preserve">. Chương trình sẽ hiển thị các nội dung của bản ghi như khi đã thêm mới. </w:t>
      </w:r>
    </w:p>
    <w:p w:rsidR="005657EA" w:rsidRPr="00C45713" w:rsidRDefault="005657EA" w:rsidP="00642873">
      <w:pPr>
        <w:pStyle w:val="ListParagraph"/>
        <w:numPr>
          <w:ilvl w:val="0"/>
          <w:numId w:val="16"/>
        </w:numPr>
      </w:pPr>
      <w:r w:rsidRPr="00C45713">
        <w:rPr>
          <w:b/>
        </w:rPr>
        <w:t>Bước 2</w:t>
      </w:r>
      <w:r w:rsidRPr="00C45713">
        <w:t>: Cập nhật lại các nội dung bản ghi cho phù hợp.</w:t>
      </w:r>
    </w:p>
    <w:p w:rsidR="005657EA" w:rsidRPr="00C45713" w:rsidRDefault="005657EA" w:rsidP="00642873">
      <w:pPr>
        <w:pStyle w:val="ListParagraph"/>
        <w:numPr>
          <w:ilvl w:val="0"/>
          <w:numId w:val="16"/>
        </w:numPr>
      </w:pPr>
      <w:r w:rsidRPr="00C45713">
        <w:rPr>
          <w:b/>
        </w:rPr>
        <w:t>Bước 3</w:t>
      </w:r>
      <w:r w:rsidRPr="00C45713">
        <w:t xml:space="preserve">: Click </w:t>
      </w:r>
      <w:r w:rsidRPr="00C45713">
        <w:rPr>
          <w:b/>
          <w:i/>
        </w:rPr>
        <w:t>Cập nhật</w:t>
      </w:r>
      <w:r w:rsidRPr="00C45713">
        <w:t xml:space="preserve"> </w:t>
      </w:r>
      <w:r>
        <w:rPr>
          <w:noProof/>
        </w:rPr>
        <w:pict>
          <v:shape id="_x0000_i1033" type="#_x0000_t75" style="width:64.5pt;height:18.75pt;visibility:visible">
            <v:imagedata r:id="rId11" o:title=""/>
          </v:shape>
        </w:pict>
      </w:r>
      <w:r w:rsidRPr="00C45713">
        <w:t xml:space="preserve"> để Cập nhật lại nội dung đã được sửa đổi của bản ghi hoặc click </w:t>
      </w:r>
      <w:r w:rsidRPr="00C45713">
        <w:rPr>
          <w:b/>
          <w:i/>
        </w:rPr>
        <w:t>Nhập lại</w:t>
      </w:r>
      <w:r w:rsidRPr="00C45713">
        <w:t xml:space="preserve"> </w:t>
      </w:r>
      <w:r>
        <w:rPr>
          <w:noProof/>
        </w:rPr>
        <w:pict>
          <v:shape id="_x0000_i1034" type="#_x0000_t75" style="width:59.25pt;height:18.75pt;visibility:visible">
            <v:imagedata r:id="rId12" o:title=""/>
          </v:shape>
        </w:pict>
      </w:r>
      <w:r w:rsidRPr="00C45713">
        <w:t xml:space="preserve"> nhập lại thông tin bản ghi và click </w:t>
      </w:r>
      <w:r w:rsidRPr="00C45713">
        <w:rPr>
          <w:b/>
          <w:i/>
        </w:rPr>
        <w:t xml:space="preserve">Đóng lại </w:t>
      </w:r>
      <w:r w:rsidRPr="00714995">
        <w:rPr>
          <w:b/>
          <w:noProof/>
        </w:rPr>
        <w:pict>
          <v:shape id="_x0000_i1035" type="#_x0000_t75" style="width:59.25pt;height:18.75pt;visibility:visible">
            <v:imagedata r:id="rId13" o:title=""/>
          </v:shape>
        </w:pict>
      </w:r>
      <w:r w:rsidRPr="00C45713">
        <w:t xml:space="preserve"> để hủy bỏ thao tác Sửa.</w:t>
      </w:r>
    </w:p>
    <w:p w:rsidR="005657EA" w:rsidRPr="00C45713" w:rsidRDefault="005657EA" w:rsidP="00054F79">
      <w:pPr>
        <w:pStyle w:val="Heading4"/>
        <w:rPr>
          <w:i/>
          <w:sz w:val="24"/>
          <w:szCs w:val="24"/>
        </w:rPr>
      </w:pPr>
      <w:r w:rsidRPr="00C45713">
        <w:rPr>
          <w:b w:val="0"/>
          <w:i/>
          <w:sz w:val="24"/>
          <w:szCs w:val="24"/>
        </w:rPr>
        <w:t xml:space="preserve"> </w:t>
      </w:r>
      <w:bookmarkStart w:id="23" w:name="_Toc333660317"/>
      <w:bookmarkStart w:id="24" w:name="_Toc341249293"/>
      <w:r w:rsidRPr="00C45713">
        <w:rPr>
          <w:i/>
          <w:sz w:val="24"/>
          <w:szCs w:val="24"/>
        </w:rPr>
        <w:t>Xem thông tin bản ghi</w:t>
      </w:r>
      <w:bookmarkEnd w:id="23"/>
      <w:bookmarkEnd w:id="24"/>
    </w:p>
    <w:p w:rsidR="005657EA" w:rsidRPr="00C45713" w:rsidRDefault="005657EA" w:rsidP="00642873">
      <w:pPr>
        <w:pStyle w:val="ChamR-L125"/>
        <w:numPr>
          <w:ilvl w:val="0"/>
          <w:numId w:val="7"/>
        </w:numPr>
        <w:spacing w:line="360" w:lineRule="auto"/>
        <w:rPr>
          <w:szCs w:val="24"/>
        </w:rPr>
      </w:pPr>
      <w:r w:rsidRPr="00C45713">
        <w:rPr>
          <w:szCs w:val="24"/>
        </w:rPr>
        <w:t xml:space="preserve">Để </w:t>
      </w:r>
      <w:r w:rsidRPr="00C45713">
        <w:rPr>
          <w:b/>
          <w:i/>
          <w:szCs w:val="24"/>
        </w:rPr>
        <w:t>xem thông tin bản ghi</w:t>
      </w:r>
      <w:r w:rsidRPr="00C45713">
        <w:rPr>
          <w:szCs w:val="24"/>
        </w:rPr>
        <w:t xml:space="preserve"> đã biên tập, người dùng cần thực hiện theo các bước sau:</w:t>
      </w:r>
    </w:p>
    <w:p w:rsidR="005657EA" w:rsidRPr="00C45713" w:rsidRDefault="005657EA" w:rsidP="00054F79">
      <w:pPr>
        <w:pStyle w:val="ListParagraph"/>
        <w:numPr>
          <w:ilvl w:val="0"/>
          <w:numId w:val="10"/>
        </w:numPr>
      </w:pPr>
      <w:r w:rsidRPr="00C45713">
        <w:rPr>
          <w:b/>
        </w:rPr>
        <w:t>Bước 1:</w:t>
      </w:r>
      <w:r w:rsidRPr="00C45713">
        <w:t xml:space="preserve"> Trên danh sách chọn bản ghi muốn xem, click </w:t>
      </w:r>
      <w:r>
        <w:rPr>
          <w:noProof/>
        </w:rPr>
        <w:pict>
          <v:shape id="Picture 16" o:spid="_x0000_i1036" type="#_x0000_t75" alt="6-23-2012 12-24-12 PM.png" style="width:17.25pt;height:15.75pt;visibility:visible">
            <v:imagedata r:id="rId15" o:title=""/>
          </v:shape>
        </w:pict>
      </w:r>
      <w:r w:rsidRPr="00C45713">
        <w:t>.</w:t>
      </w:r>
    </w:p>
    <w:p w:rsidR="005657EA" w:rsidRPr="00C45713" w:rsidRDefault="005657EA" w:rsidP="00054F79">
      <w:pPr>
        <w:pStyle w:val="ListParagraph"/>
        <w:numPr>
          <w:ilvl w:val="0"/>
          <w:numId w:val="10"/>
        </w:numPr>
      </w:pPr>
      <w:r w:rsidRPr="00C45713">
        <w:rPr>
          <w:b/>
        </w:rPr>
        <w:t>Bước 2:</w:t>
      </w:r>
      <w:r w:rsidRPr="00C45713">
        <w:t xml:space="preserve"> Chương trình sẽ hiển thị toàn bộ thông tin bản ghi đã biên tập, chỉ cho phép xem thông tin, không được thao tác đến nội dung.</w:t>
      </w:r>
    </w:p>
    <w:p w:rsidR="005657EA" w:rsidRPr="00C45713" w:rsidRDefault="005657EA" w:rsidP="00054F79">
      <w:pPr>
        <w:pStyle w:val="Heading4"/>
        <w:rPr>
          <w:i/>
          <w:sz w:val="24"/>
          <w:szCs w:val="24"/>
        </w:rPr>
      </w:pPr>
      <w:bookmarkStart w:id="25" w:name="_Toc333660318"/>
      <w:bookmarkStart w:id="26" w:name="_Toc341249294"/>
      <w:r w:rsidRPr="00C45713">
        <w:rPr>
          <w:i/>
          <w:sz w:val="24"/>
          <w:szCs w:val="24"/>
        </w:rPr>
        <w:t>Xóa bản ghi</w:t>
      </w:r>
      <w:bookmarkEnd w:id="25"/>
      <w:bookmarkEnd w:id="26"/>
    </w:p>
    <w:p w:rsidR="005657EA" w:rsidRPr="00C45713" w:rsidRDefault="005657EA" w:rsidP="00642873">
      <w:pPr>
        <w:pStyle w:val="ChamR-L125"/>
        <w:numPr>
          <w:ilvl w:val="0"/>
          <w:numId w:val="7"/>
        </w:numPr>
        <w:spacing w:line="360" w:lineRule="auto"/>
        <w:rPr>
          <w:szCs w:val="24"/>
        </w:rPr>
      </w:pPr>
      <w:r w:rsidRPr="00C45713">
        <w:rPr>
          <w:szCs w:val="24"/>
        </w:rPr>
        <w:t xml:space="preserve">Để </w:t>
      </w:r>
      <w:r w:rsidRPr="00C45713">
        <w:rPr>
          <w:b/>
          <w:i/>
          <w:szCs w:val="24"/>
        </w:rPr>
        <w:t>xóa bản ghi</w:t>
      </w:r>
      <w:r w:rsidRPr="00C45713">
        <w:rPr>
          <w:szCs w:val="24"/>
        </w:rPr>
        <w:t>, người dùng cần thực hiện theo các bước sau:</w:t>
      </w:r>
    </w:p>
    <w:p w:rsidR="005657EA" w:rsidRPr="00C45713" w:rsidRDefault="005657EA" w:rsidP="00054F79">
      <w:pPr>
        <w:pStyle w:val="ListParagraph"/>
        <w:numPr>
          <w:ilvl w:val="0"/>
          <w:numId w:val="11"/>
        </w:numPr>
        <w:rPr>
          <w:b/>
        </w:rPr>
      </w:pPr>
      <w:r w:rsidRPr="00C45713">
        <w:rPr>
          <w:b/>
        </w:rPr>
        <w:t xml:space="preserve">Bước 1: </w:t>
      </w:r>
      <w:r w:rsidRPr="00C45713">
        <w:t xml:space="preserve">Trên danh sách tin bài, chọn bản ghi muốn xóa, click </w:t>
      </w:r>
      <w:r>
        <w:rPr>
          <w:noProof/>
        </w:rPr>
        <w:pict>
          <v:shape id="Picture 19" o:spid="_x0000_i1037" type="#_x0000_t75" alt="6-23-2012 12-28-59 PM.png" style="width:17.25pt;height:12.75pt;visibility:visible">
            <v:imagedata r:id="rId16" o:title=""/>
          </v:shape>
        </w:pict>
      </w:r>
      <w:r w:rsidRPr="00C45713">
        <w:t>.</w:t>
      </w:r>
    </w:p>
    <w:p w:rsidR="005657EA" w:rsidRPr="00C45713" w:rsidRDefault="005657EA" w:rsidP="00054F79">
      <w:pPr>
        <w:pStyle w:val="ListParagraph"/>
        <w:numPr>
          <w:ilvl w:val="0"/>
          <w:numId w:val="11"/>
        </w:numPr>
      </w:pPr>
      <w:r w:rsidRPr="00C45713">
        <w:rPr>
          <w:b/>
        </w:rPr>
        <w:t xml:space="preserve">Bước 2: </w:t>
      </w:r>
      <w:r w:rsidRPr="00C45713">
        <w:t xml:space="preserve">Chương trình hiển thị thông báo xác nhận xóa, người dùng click </w:t>
      </w:r>
      <w:r w:rsidRPr="00C45713">
        <w:rPr>
          <w:b/>
          <w:i/>
        </w:rPr>
        <w:t>Tiếp tục</w:t>
      </w:r>
      <w:r w:rsidRPr="00C45713">
        <w:t xml:space="preserve"> để xác nhận việc xóa bản ghi hoặc click </w:t>
      </w:r>
      <w:r w:rsidRPr="00C45713">
        <w:rPr>
          <w:b/>
          <w:i/>
        </w:rPr>
        <w:t>Hủy lệnh xóa</w:t>
      </w:r>
      <w:r w:rsidRPr="00C45713">
        <w:rPr>
          <w:b/>
        </w:rPr>
        <w:t xml:space="preserve"> </w:t>
      </w:r>
      <w:r w:rsidRPr="00C45713">
        <w:t>để hủy bỏ thao tác xóa.Bản ghi sau khi được chọn xóa sẽ không còn hiển thị trên danh sách.</w:t>
      </w:r>
    </w:p>
    <w:p w:rsidR="005657EA" w:rsidRPr="00C45713" w:rsidRDefault="005657EA" w:rsidP="00054F79">
      <w:pPr>
        <w:pStyle w:val="Heading4"/>
        <w:rPr>
          <w:i/>
          <w:sz w:val="24"/>
          <w:szCs w:val="24"/>
        </w:rPr>
      </w:pPr>
      <w:r w:rsidRPr="00C45713">
        <w:rPr>
          <w:b w:val="0"/>
          <w:i/>
          <w:sz w:val="24"/>
          <w:szCs w:val="24"/>
        </w:rPr>
        <w:t xml:space="preserve"> </w:t>
      </w:r>
      <w:bookmarkStart w:id="27" w:name="_Toc333660319"/>
      <w:bookmarkStart w:id="28" w:name="_Toc341249295"/>
      <w:r w:rsidRPr="00C45713">
        <w:rPr>
          <w:i/>
          <w:sz w:val="24"/>
          <w:szCs w:val="24"/>
        </w:rPr>
        <w:t>Tìm kiếm bản ghi</w:t>
      </w:r>
      <w:bookmarkEnd w:id="27"/>
      <w:bookmarkEnd w:id="28"/>
    </w:p>
    <w:p w:rsidR="005657EA" w:rsidRPr="00C45713" w:rsidRDefault="005657EA" w:rsidP="00642873">
      <w:pPr>
        <w:pStyle w:val="ListParagraph"/>
        <w:numPr>
          <w:ilvl w:val="0"/>
          <w:numId w:val="7"/>
        </w:numPr>
        <w:rPr>
          <w:b/>
        </w:rPr>
      </w:pPr>
      <w:r w:rsidRPr="00C45713">
        <w:t xml:space="preserve">Để </w:t>
      </w:r>
      <w:r w:rsidRPr="00C45713">
        <w:rPr>
          <w:b/>
          <w:i/>
        </w:rPr>
        <w:t>tìm kiếm một bản ghi</w:t>
      </w:r>
      <w:r w:rsidRPr="00C45713">
        <w:t xml:space="preserve"> trên danh sách, người dùng cần thực hiện các bước sau:</w:t>
      </w:r>
    </w:p>
    <w:p w:rsidR="005657EA" w:rsidRPr="00C45713" w:rsidRDefault="005657EA" w:rsidP="00642873">
      <w:pPr>
        <w:pStyle w:val="ListParagraph"/>
        <w:numPr>
          <w:ilvl w:val="0"/>
          <w:numId w:val="12"/>
        </w:numPr>
      </w:pPr>
      <w:r w:rsidRPr="00C45713">
        <w:rPr>
          <w:b/>
        </w:rPr>
        <w:t xml:space="preserve">Bước 1: </w:t>
      </w:r>
      <w:r w:rsidRPr="00C45713">
        <w:t xml:space="preserve">Nhập từ khóa tìm kiếm vào khung </w:t>
      </w:r>
      <w:r w:rsidRPr="00C45713">
        <w:rPr>
          <w:b/>
          <w:i/>
        </w:rPr>
        <w:t>Nhập từ khóa tìm kiếm</w:t>
      </w:r>
      <w:r w:rsidRPr="00C45713">
        <w:t>.</w:t>
      </w:r>
    </w:p>
    <w:p w:rsidR="005657EA" w:rsidRPr="00C45713" w:rsidRDefault="005657EA" w:rsidP="00642873">
      <w:pPr>
        <w:pStyle w:val="ListParagraph"/>
        <w:numPr>
          <w:ilvl w:val="0"/>
          <w:numId w:val="12"/>
        </w:numPr>
      </w:pPr>
      <w:r w:rsidRPr="00C45713">
        <w:rPr>
          <w:b/>
        </w:rPr>
        <w:t xml:space="preserve">Bước 2: </w:t>
      </w:r>
      <w:r w:rsidRPr="00C45713">
        <w:t xml:space="preserve">Chọn một tiêu chí tìm kiếm trong thông tin </w:t>
      </w:r>
      <w:r w:rsidRPr="00C45713">
        <w:rPr>
          <w:b/>
          <w:i/>
        </w:rPr>
        <w:t>Tìm trong</w:t>
      </w:r>
      <w:r w:rsidRPr="00C45713">
        <w:rPr>
          <w:b/>
        </w:rPr>
        <w:t>.</w:t>
      </w:r>
    </w:p>
    <w:p w:rsidR="005657EA" w:rsidRPr="00C45713" w:rsidRDefault="005657EA" w:rsidP="00642873">
      <w:pPr>
        <w:pStyle w:val="ListParagraph"/>
        <w:numPr>
          <w:ilvl w:val="0"/>
          <w:numId w:val="12"/>
        </w:numPr>
      </w:pPr>
      <w:r w:rsidRPr="00C45713">
        <w:rPr>
          <w:b/>
        </w:rPr>
        <w:t xml:space="preserve">Bước 3: </w:t>
      </w:r>
      <w:r w:rsidRPr="00C45713">
        <w:t xml:space="preserve">Click </w:t>
      </w:r>
      <w:r w:rsidRPr="00C45713">
        <w:rPr>
          <w:b/>
          <w:i/>
        </w:rPr>
        <w:t>Tìm kiếm</w:t>
      </w:r>
      <w:r w:rsidRPr="00C45713">
        <w:t xml:space="preserve"> để xác nhận việc tìm kiếm bản ghi. Chương trình sẽ hiển thị tất cả các bản ghi thỏa mãn từ khóa người dùng đã nhập trong ô </w:t>
      </w:r>
      <w:r w:rsidRPr="00C45713">
        <w:rPr>
          <w:b/>
          <w:i/>
        </w:rPr>
        <w:t>Tìm trong</w:t>
      </w:r>
      <w:r w:rsidRPr="00C45713">
        <w:t>.</w:t>
      </w:r>
    </w:p>
    <w:p w:rsidR="005657EA" w:rsidRPr="00C45713" w:rsidRDefault="005657EA" w:rsidP="00054F79">
      <w:pPr>
        <w:pStyle w:val="Heading4"/>
        <w:rPr>
          <w:i/>
          <w:sz w:val="24"/>
          <w:szCs w:val="24"/>
        </w:rPr>
      </w:pPr>
      <w:bookmarkStart w:id="29" w:name="_Toc333660320"/>
      <w:bookmarkStart w:id="30" w:name="_Toc341249296"/>
      <w:r w:rsidRPr="00C45713">
        <w:rPr>
          <w:i/>
          <w:sz w:val="24"/>
          <w:szCs w:val="24"/>
        </w:rPr>
        <w:t>Duyệt/ Hủy duyệt bản ghi</w:t>
      </w:r>
      <w:bookmarkEnd w:id="29"/>
      <w:bookmarkEnd w:id="30"/>
    </w:p>
    <w:p w:rsidR="005657EA" w:rsidRPr="00C45713" w:rsidRDefault="005657EA" w:rsidP="00642873">
      <w:pPr>
        <w:numPr>
          <w:ilvl w:val="0"/>
          <w:numId w:val="8"/>
        </w:numPr>
      </w:pPr>
      <w:r w:rsidRPr="00C45713">
        <w:rPr>
          <w:b/>
        </w:rPr>
        <w:t>Mục đích</w:t>
      </w:r>
      <w:r w:rsidRPr="00C45713">
        <w:t>: Là chức năng cho phép người dùng duyệt hoặc hủy duyệt bản ghi. Các bản ghi được tạo ra chỉ ở trạng thái Hủy duyệt, nghĩa là bản ghi này chỉ được hiển thị cho người biên tập xem thông tin, để người dùng cuối xem được thông tin của bản ghi đã tạo, bản ghi đó phải ở trạng thái Duyệt.</w:t>
      </w:r>
    </w:p>
    <w:p w:rsidR="005657EA" w:rsidRPr="00C45713" w:rsidRDefault="005657EA" w:rsidP="00642873">
      <w:pPr>
        <w:numPr>
          <w:ilvl w:val="0"/>
          <w:numId w:val="8"/>
        </w:numPr>
      </w:pPr>
      <w:r w:rsidRPr="00C45713">
        <w:t xml:space="preserve">Để </w:t>
      </w:r>
      <w:r w:rsidRPr="00C45713">
        <w:rPr>
          <w:b/>
          <w:i/>
        </w:rPr>
        <w:t>Duyệt bản ghi</w:t>
      </w:r>
      <w:r w:rsidRPr="00C45713">
        <w:t>, người dùng cần thực hiện như sau:</w:t>
      </w:r>
      <w:r w:rsidRPr="00C45713">
        <w:rPr>
          <w:b/>
        </w:rPr>
        <w:t xml:space="preserve"> </w:t>
      </w:r>
      <w:r w:rsidRPr="00C45713">
        <w:t xml:space="preserve">Trên danh sách chọn bản ghi  cần chuyển trạng thái sang </w:t>
      </w:r>
      <w:r w:rsidRPr="00C45713">
        <w:rPr>
          <w:b/>
          <w:i/>
        </w:rPr>
        <w:t>Kiểm Duyệt</w:t>
      </w:r>
      <w:r w:rsidRPr="00C45713">
        <w:t xml:space="preserve">, click </w:t>
      </w:r>
      <w:r>
        <w:rPr>
          <w:noProof/>
        </w:rPr>
        <w:pict>
          <v:shape id="Picture 24" o:spid="_x0000_i1038" type="#_x0000_t75" alt="6-23-2012 12-39-01 PM.png" style="width:14.25pt;height:15.75pt;visibility:visible">
            <v:imagedata r:id="rId17" o:title=""/>
          </v:shape>
        </w:pict>
      </w:r>
      <w:r w:rsidRPr="00C45713">
        <w:t xml:space="preserve">. Chương trình sẽ hiển thị thông báo xác nhận </w:t>
      </w:r>
      <w:r w:rsidRPr="00C45713">
        <w:rPr>
          <w:b/>
          <w:i/>
        </w:rPr>
        <w:t>Duyệt</w:t>
      </w:r>
      <w:r w:rsidRPr="00C45713">
        <w:rPr>
          <w:b/>
        </w:rPr>
        <w:t xml:space="preserve"> </w:t>
      </w:r>
      <w:r w:rsidRPr="00C45713">
        <w:t>thành công.</w:t>
      </w:r>
    </w:p>
    <w:p w:rsidR="005657EA" w:rsidRPr="00C45713" w:rsidRDefault="005657EA" w:rsidP="00642873">
      <w:pPr>
        <w:numPr>
          <w:ilvl w:val="0"/>
          <w:numId w:val="8"/>
        </w:numPr>
      </w:pPr>
      <w:r w:rsidRPr="00C45713">
        <w:t xml:space="preserve">Để </w:t>
      </w:r>
      <w:r w:rsidRPr="00C45713">
        <w:rPr>
          <w:b/>
          <w:i/>
        </w:rPr>
        <w:t>Hủy duyệt bản ghi</w:t>
      </w:r>
      <w:r w:rsidRPr="00C45713">
        <w:t>, người dùng cần thực hiện như sau:</w:t>
      </w:r>
      <w:r w:rsidRPr="00C45713">
        <w:rPr>
          <w:b/>
        </w:rPr>
        <w:t xml:space="preserve"> </w:t>
      </w:r>
      <w:r w:rsidRPr="00C45713">
        <w:t xml:space="preserve">Trên danh sách chọn bản ghi cần chuyển trạng thái sang </w:t>
      </w:r>
      <w:r w:rsidRPr="00C45713">
        <w:rPr>
          <w:b/>
          <w:i/>
        </w:rPr>
        <w:t>Hủy Duyệt</w:t>
      </w:r>
      <w:r w:rsidRPr="00C45713">
        <w:t xml:space="preserve">, click </w:t>
      </w:r>
      <w:r>
        <w:rPr>
          <w:noProof/>
        </w:rPr>
        <w:pict>
          <v:shape id="_x0000_i1039" type="#_x0000_t75" alt="6-25-2012 9-52-14 AM.png" style="width:18pt;height:12pt;visibility:visible">
            <v:imagedata r:id="rId18" o:title=""/>
          </v:shape>
        </w:pict>
      </w:r>
      <w:r w:rsidRPr="00C45713">
        <w:t xml:space="preserve">. Chương trình sẽ hiển thị thông báo xác nhận </w:t>
      </w:r>
      <w:r w:rsidRPr="00C45713">
        <w:rPr>
          <w:b/>
          <w:i/>
        </w:rPr>
        <w:t>Hủy duyệt</w:t>
      </w:r>
      <w:r w:rsidRPr="00C45713">
        <w:t xml:space="preserve"> thành công.</w:t>
      </w:r>
    </w:p>
    <w:p w:rsidR="005657EA" w:rsidRPr="00C45713" w:rsidRDefault="005657EA" w:rsidP="00054F79">
      <w:pPr>
        <w:pStyle w:val="Heading2"/>
        <w:ind w:left="0" w:firstLine="0"/>
        <w:rPr>
          <w:iCs w:val="0"/>
          <w:sz w:val="24"/>
          <w:szCs w:val="24"/>
        </w:rPr>
      </w:pPr>
      <w:bookmarkStart w:id="31" w:name="_Hiến_thị__Ẩn"/>
      <w:bookmarkStart w:id="32" w:name="_Công_cụ_soạn"/>
      <w:bookmarkStart w:id="33" w:name="_Toc333660321"/>
      <w:bookmarkStart w:id="34" w:name="_Toc341249297"/>
      <w:bookmarkStart w:id="35" w:name="_Toc433181398"/>
      <w:bookmarkEnd w:id="31"/>
      <w:bookmarkEnd w:id="32"/>
      <w:r w:rsidRPr="00C45713">
        <w:rPr>
          <w:iCs w:val="0"/>
          <w:sz w:val="24"/>
          <w:szCs w:val="24"/>
        </w:rPr>
        <w:t>Công cụ soạn thảo văn bản</w:t>
      </w:r>
      <w:bookmarkEnd w:id="33"/>
      <w:bookmarkEnd w:id="34"/>
      <w:bookmarkEnd w:id="35"/>
    </w:p>
    <w:tbl>
      <w:tblPr>
        <w:tblW w:w="8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30"/>
        <w:gridCol w:w="7380"/>
      </w:tblGrid>
      <w:tr w:rsidR="005657EA" w:rsidRPr="00C45713">
        <w:trPr>
          <w:jc w:val="center"/>
        </w:trPr>
        <w:tc>
          <w:tcPr>
            <w:tcW w:w="8910" w:type="dxa"/>
            <w:gridSpan w:val="2"/>
          </w:tcPr>
          <w:p w:rsidR="005657EA" w:rsidRPr="00C45713" w:rsidRDefault="005657EA" w:rsidP="00D03BB1">
            <w:pPr>
              <w:jc w:val="center"/>
            </w:pPr>
            <w:r w:rsidRPr="00714995">
              <w:rPr>
                <w:noProof/>
              </w:rPr>
              <w:pict>
                <v:shape id="Picture 350" o:spid="_x0000_i1040" type="#_x0000_t75" style="width:432.75pt;height:65.25pt;visibility:visible">
                  <v:imagedata r:id="rId19" o:title=""/>
                </v:shape>
              </w:pict>
            </w:r>
          </w:p>
        </w:tc>
      </w:tr>
      <w:tr w:rsidR="005657EA" w:rsidRPr="00C45713">
        <w:trPr>
          <w:jc w:val="center"/>
        </w:trPr>
        <w:tc>
          <w:tcPr>
            <w:tcW w:w="1530" w:type="dxa"/>
          </w:tcPr>
          <w:p w:rsidR="005657EA" w:rsidRPr="00C45713" w:rsidRDefault="005657EA" w:rsidP="00D03BB1">
            <w:pPr>
              <w:tabs>
                <w:tab w:val="left" w:pos="2160"/>
                <w:tab w:val="left" w:pos="2880"/>
                <w:tab w:val="left" w:pos="3600"/>
                <w:tab w:val="right" w:pos="4442"/>
              </w:tabs>
            </w:pPr>
            <w:r w:rsidRPr="00714995">
              <w:rPr>
                <w:noProof/>
              </w:rPr>
              <w:pict>
                <v:shape id="Picture 921" o:spid="_x0000_i1041" type="#_x0000_t75" style="width:64.5pt;height:21pt;visibility:visible">
                  <v:imagedata r:id="rId20" o:title=""/>
                </v:shape>
              </w:pict>
            </w:r>
            <w:r w:rsidRPr="00C45713">
              <w:tab/>
            </w:r>
            <w:r w:rsidRPr="00C45713">
              <w:tab/>
            </w:r>
          </w:p>
        </w:tc>
        <w:tc>
          <w:tcPr>
            <w:tcW w:w="7380" w:type="dxa"/>
          </w:tcPr>
          <w:p w:rsidR="005657EA" w:rsidRPr="00C45713" w:rsidRDefault="005657EA" w:rsidP="00D03BB1">
            <w:r w:rsidRPr="00C45713">
              <w:rPr>
                <w:b/>
              </w:rPr>
              <w:t>Mã HTML</w:t>
            </w:r>
            <w:r w:rsidRPr="00C45713">
              <w:t>: Chức năng này được dùng khi người dùng đã biên tập nội dung hiển thị bằng mã HTML. Chức năng này chỉ dùng với người dùng biết về HTML.</w:t>
            </w:r>
          </w:p>
        </w:tc>
      </w:tr>
      <w:tr w:rsidR="005657EA" w:rsidRPr="00C45713">
        <w:trPr>
          <w:jc w:val="center"/>
        </w:trPr>
        <w:tc>
          <w:tcPr>
            <w:tcW w:w="1530" w:type="dxa"/>
          </w:tcPr>
          <w:p w:rsidR="005657EA" w:rsidRPr="00C45713" w:rsidRDefault="005657EA" w:rsidP="00D03BB1">
            <w:r w:rsidRPr="00714995">
              <w:rPr>
                <w:noProof/>
              </w:rPr>
              <w:pict>
                <v:shape id="Picture 924" o:spid="_x0000_i1042" type="#_x0000_t75" style="width:27pt;height:22.5pt;visibility:visible">
                  <v:imagedata r:id="rId21" o:title=""/>
                </v:shape>
              </w:pict>
            </w:r>
          </w:p>
        </w:tc>
        <w:tc>
          <w:tcPr>
            <w:tcW w:w="7380" w:type="dxa"/>
          </w:tcPr>
          <w:p w:rsidR="005657EA" w:rsidRPr="00C45713" w:rsidRDefault="005657EA" w:rsidP="00D03BB1">
            <w:r w:rsidRPr="00C45713">
              <w:rPr>
                <w:b/>
              </w:rPr>
              <w:t>Phóng to tối đa</w:t>
            </w:r>
            <w:r w:rsidRPr="00C45713">
              <w:t>: Chức năng dùng để phóng to cửa sổ làm việc của trình biên tập.</w:t>
            </w:r>
          </w:p>
        </w:tc>
      </w:tr>
      <w:tr w:rsidR="005657EA" w:rsidRPr="00C45713">
        <w:trPr>
          <w:jc w:val="center"/>
        </w:trPr>
        <w:tc>
          <w:tcPr>
            <w:tcW w:w="1530" w:type="dxa"/>
          </w:tcPr>
          <w:p w:rsidR="005657EA" w:rsidRPr="00C45713" w:rsidRDefault="005657EA" w:rsidP="00D03BB1">
            <w:r w:rsidRPr="00714995">
              <w:rPr>
                <w:noProof/>
              </w:rPr>
              <w:pict>
                <v:shape id="Picture 933" o:spid="_x0000_i1043" type="#_x0000_t75" style="width:64.5pt;height:17.25pt;visibility:visible">
                  <v:imagedata r:id="rId22" o:title=""/>
                </v:shape>
              </w:pict>
            </w:r>
          </w:p>
        </w:tc>
        <w:tc>
          <w:tcPr>
            <w:tcW w:w="7380" w:type="dxa"/>
          </w:tcPr>
          <w:p w:rsidR="005657EA" w:rsidRPr="00C45713" w:rsidRDefault="005657EA" w:rsidP="00D03BB1">
            <w:r w:rsidRPr="00C45713">
              <w:t>Định dạng chữ đậm, nghiêng hoặc gạch chân, xuyên ngang cho đoạn văn bản bôi đen.</w:t>
            </w:r>
          </w:p>
        </w:tc>
      </w:tr>
      <w:tr w:rsidR="005657EA" w:rsidRPr="00C45713">
        <w:trPr>
          <w:jc w:val="center"/>
        </w:trPr>
        <w:tc>
          <w:tcPr>
            <w:tcW w:w="1530" w:type="dxa"/>
          </w:tcPr>
          <w:p w:rsidR="005657EA" w:rsidRPr="00C45713" w:rsidRDefault="005657EA" w:rsidP="00D03BB1">
            <w:pPr>
              <w:rPr>
                <w:noProof/>
              </w:rPr>
            </w:pPr>
            <w:r w:rsidRPr="00714995">
              <w:rPr>
                <w:noProof/>
              </w:rPr>
              <w:pict>
                <v:shape id="Picture 936" o:spid="_x0000_i1044" type="#_x0000_t75" style="width:34.5pt;height:18pt;visibility:visible">
                  <v:imagedata r:id="rId23" o:title=""/>
                </v:shape>
              </w:pict>
            </w:r>
          </w:p>
        </w:tc>
        <w:tc>
          <w:tcPr>
            <w:tcW w:w="7380" w:type="dxa"/>
          </w:tcPr>
          <w:p w:rsidR="005657EA" w:rsidRPr="00C45713" w:rsidRDefault="005657EA" w:rsidP="00D03BB1">
            <w:r w:rsidRPr="00C45713">
              <w:t>Định dạng chỉ số trên, chỉ số dưới cho đoạn văn bản bôi đen.</w:t>
            </w:r>
          </w:p>
        </w:tc>
      </w:tr>
      <w:tr w:rsidR="005657EA" w:rsidRPr="00C45713">
        <w:trPr>
          <w:jc w:val="center"/>
        </w:trPr>
        <w:tc>
          <w:tcPr>
            <w:tcW w:w="1530" w:type="dxa"/>
          </w:tcPr>
          <w:p w:rsidR="005657EA" w:rsidRPr="00C45713" w:rsidRDefault="005657EA" w:rsidP="00D03BB1">
            <w:r w:rsidRPr="00714995">
              <w:rPr>
                <w:noProof/>
              </w:rPr>
              <w:pict>
                <v:shape id="Picture 939" o:spid="_x0000_i1045" type="#_x0000_t75" style="width:39.75pt;height:18pt;visibility:visible">
                  <v:imagedata r:id="rId24" o:title=""/>
                </v:shape>
              </w:pict>
            </w:r>
          </w:p>
        </w:tc>
        <w:tc>
          <w:tcPr>
            <w:tcW w:w="7380" w:type="dxa"/>
          </w:tcPr>
          <w:p w:rsidR="005657EA" w:rsidRPr="00C45713" w:rsidRDefault="005657EA" w:rsidP="00D03BB1">
            <w:r w:rsidRPr="00C45713">
              <w:t>Chức năng dùng để thêm bullet vào đầu dòng cho các đoạn văn bản.</w:t>
            </w:r>
          </w:p>
        </w:tc>
      </w:tr>
      <w:tr w:rsidR="005657EA" w:rsidRPr="00C45713">
        <w:trPr>
          <w:jc w:val="center"/>
        </w:trPr>
        <w:tc>
          <w:tcPr>
            <w:tcW w:w="1530" w:type="dxa"/>
          </w:tcPr>
          <w:p w:rsidR="005657EA" w:rsidRPr="00C45713" w:rsidRDefault="005657EA" w:rsidP="00D03BB1">
            <w:pPr>
              <w:rPr>
                <w:noProof/>
              </w:rPr>
            </w:pPr>
            <w:r w:rsidRPr="00714995">
              <w:rPr>
                <w:noProof/>
              </w:rPr>
              <w:pict>
                <v:shape id="Picture 963" o:spid="_x0000_i1046" type="#_x0000_t75" style="width:36.75pt;height:18.75pt;visibility:visible">
                  <v:imagedata r:id="rId25" o:title=""/>
                </v:shape>
              </w:pict>
            </w:r>
          </w:p>
        </w:tc>
        <w:tc>
          <w:tcPr>
            <w:tcW w:w="7380" w:type="dxa"/>
          </w:tcPr>
          <w:p w:rsidR="005657EA" w:rsidRPr="00C45713" w:rsidRDefault="005657EA" w:rsidP="00D03BB1">
            <w:pPr>
              <w:rPr>
                <w:b/>
              </w:rPr>
            </w:pPr>
            <w:r w:rsidRPr="00C45713">
              <w:t>Chức năng dùng để dịch chuyển khối văn bản về bên trái hoặc bên phải.</w:t>
            </w:r>
          </w:p>
        </w:tc>
      </w:tr>
      <w:tr w:rsidR="005657EA" w:rsidRPr="00C45713">
        <w:trPr>
          <w:jc w:val="center"/>
        </w:trPr>
        <w:tc>
          <w:tcPr>
            <w:tcW w:w="1530" w:type="dxa"/>
          </w:tcPr>
          <w:p w:rsidR="005657EA" w:rsidRPr="00C45713" w:rsidRDefault="005657EA" w:rsidP="00D03BB1">
            <w:pPr>
              <w:rPr>
                <w:noProof/>
              </w:rPr>
            </w:pPr>
            <w:r w:rsidRPr="00714995">
              <w:rPr>
                <w:noProof/>
              </w:rPr>
              <w:pict>
                <v:shape id="Picture 966" o:spid="_x0000_i1047" type="#_x0000_t75" style="width:66pt;height:12.75pt;visibility:visible">
                  <v:imagedata r:id="rId26" o:title=""/>
                </v:shape>
              </w:pict>
            </w:r>
          </w:p>
        </w:tc>
        <w:tc>
          <w:tcPr>
            <w:tcW w:w="7380" w:type="dxa"/>
          </w:tcPr>
          <w:p w:rsidR="005657EA" w:rsidRPr="00C45713" w:rsidRDefault="005657EA" w:rsidP="00D03BB1">
            <w:pPr>
              <w:rPr>
                <w:b/>
              </w:rPr>
            </w:pPr>
            <w:r w:rsidRPr="00C45713">
              <w:t>Căn lề trái, căn giữa hoặc căn lề phải cho đoạn văn bản bôi đen.</w:t>
            </w:r>
          </w:p>
        </w:tc>
      </w:tr>
      <w:tr w:rsidR="005657EA" w:rsidRPr="00C45713">
        <w:trPr>
          <w:jc w:val="center"/>
        </w:trPr>
        <w:tc>
          <w:tcPr>
            <w:tcW w:w="1530" w:type="dxa"/>
          </w:tcPr>
          <w:p w:rsidR="005657EA" w:rsidRPr="00C45713" w:rsidRDefault="005657EA" w:rsidP="00D03BB1">
            <w:r w:rsidRPr="00714995">
              <w:rPr>
                <w:noProof/>
              </w:rPr>
              <w:pict>
                <v:shape id="Picture 2" o:spid="_x0000_i1048" type="#_x0000_t75" style="width:16.5pt;height:15pt;visibility:visible">
                  <v:imagedata r:id="rId27" o:title=""/>
                </v:shape>
              </w:pict>
            </w:r>
          </w:p>
        </w:tc>
        <w:tc>
          <w:tcPr>
            <w:tcW w:w="7380" w:type="dxa"/>
          </w:tcPr>
          <w:p w:rsidR="005657EA" w:rsidRPr="00C45713" w:rsidRDefault="005657EA" w:rsidP="00D03BB1">
            <w:r w:rsidRPr="00C45713">
              <w:rPr>
                <w:b/>
                <w:noProof/>
              </w:rPr>
              <w:t>Chèn ký tự đặc biệt</w:t>
            </w:r>
            <w:r w:rsidRPr="00C45713">
              <w:rPr>
                <w:noProof/>
              </w:rPr>
              <w:t>: chọn các kí tự đặc biệt đưa vào văn bản.</w:t>
            </w:r>
          </w:p>
        </w:tc>
      </w:tr>
      <w:tr w:rsidR="005657EA" w:rsidRPr="00C45713">
        <w:trPr>
          <w:jc w:val="center"/>
        </w:trPr>
        <w:tc>
          <w:tcPr>
            <w:tcW w:w="1530" w:type="dxa"/>
          </w:tcPr>
          <w:p w:rsidR="005657EA" w:rsidRPr="00C45713" w:rsidRDefault="005657EA" w:rsidP="00D03BB1">
            <w:r w:rsidRPr="00714995">
              <w:rPr>
                <w:noProof/>
              </w:rPr>
              <w:pict>
                <v:shape id="Picture 945" o:spid="_x0000_i1049" type="#_x0000_t75" style="width:38.25pt;height:16.5pt;visibility:visible">
                  <v:imagedata r:id="rId28" o:title=""/>
                </v:shape>
              </w:pict>
            </w:r>
          </w:p>
        </w:tc>
        <w:tc>
          <w:tcPr>
            <w:tcW w:w="7380" w:type="dxa"/>
          </w:tcPr>
          <w:p w:rsidR="005657EA" w:rsidRPr="00C45713" w:rsidRDefault="005657EA" w:rsidP="00D03BB1">
            <w:r w:rsidRPr="00C45713">
              <w:rPr>
                <w:b/>
              </w:rPr>
              <w:t>Khôi phục thao tác và Làm lại thao tác</w:t>
            </w:r>
            <w:r w:rsidRPr="00C45713">
              <w:t>: Phục hồi hoặc hủy bỏ một hành động trước hoặc sau thời điểm hiện tại.</w:t>
            </w:r>
          </w:p>
        </w:tc>
      </w:tr>
      <w:tr w:rsidR="005657EA" w:rsidRPr="00C45713">
        <w:trPr>
          <w:jc w:val="center"/>
        </w:trPr>
        <w:tc>
          <w:tcPr>
            <w:tcW w:w="1530" w:type="dxa"/>
          </w:tcPr>
          <w:p w:rsidR="005657EA" w:rsidRPr="00C45713" w:rsidRDefault="005657EA" w:rsidP="00D03BB1">
            <w:pPr>
              <w:rPr>
                <w:noProof/>
              </w:rPr>
            </w:pPr>
            <w:r w:rsidRPr="00714995">
              <w:rPr>
                <w:noProof/>
              </w:rPr>
              <w:pict>
                <v:shape id="Picture 957" o:spid="_x0000_i1050" type="#_x0000_t75" style="width:64.5pt;height:15pt;visibility:visible">
                  <v:imagedata r:id="rId29" o:title=""/>
                </v:shape>
              </w:pict>
            </w:r>
          </w:p>
        </w:tc>
        <w:tc>
          <w:tcPr>
            <w:tcW w:w="7380" w:type="dxa"/>
          </w:tcPr>
          <w:p w:rsidR="005657EA" w:rsidRPr="00C45713" w:rsidRDefault="005657EA" w:rsidP="00D03BB1">
            <w:r w:rsidRPr="00C45713">
              <w:rPr>
                <w:b/>
              </w:rPr>
              <w:t>Phông</w:t>
            </w:r>
            <w:r w:rsidRPr="00C45713">
              <w:t>: Chức năng dùng để chỉnh dạng chữ của văn bản.</w:t>
            </w:r>
          </w:p>
        </w:tc>
      </w:tr>
      <w:tr w:rsidR="005657EA" w:rsidRPr="00C45713">
        <w:trPr>
          <w:jc w:val="center"/>
        </w:trPr>
        <w:tc>
          <w:tcPr>
            <w:tcW w:w="1530" w:type="dxa"/>
          </w:tcPr>
          <w:p w:rsidR="005657EA" w:rsidRPr="00C45713" w:rsidRDefault="005657EA" w:rsidP="00D03BB1">
            <w:pPr>
              <w:rPr>
                <w:noProof/>
              </w:rPr>
            </w:pPr>
            <w:r w:rsidRPr="00714995">
              <w:rPr>
                <w:noProof/>
              </w:rPr>
              <w:pict>
                <v:shape id="Picture 960" o:spid="_x0000_i1051" type="#_x0000_t75" style="width:43.5pt;height:19.5pt;visibility:visible">
                  <v:imagedata r:id="rId30" o:title=""/>
                </v:shape>
              </w:pict>
            </w:r>
          </w:p>
        </w:tc>
        <w:tc>
          <w:tcPr>
            <w:tcW w:w="7380" w:type="dxa"/>
          </w:tcPr>
          <w:p w:rsidR="005657EA" w:rsidRPr="00C45713" w:rsidRDefault="005657EA" w:rsidP="00D03BB1">
            <w:r w:rsidRPr="00C45713">
              <w:rPr>
                <w:b/>
              </w:rPr>
              <w:t>Cỡ chữ</w:t>
            </w:r>
            <w:r w:rsidRPr="00C45713">
              <w:t>: định dạng cỡ chữ của văn bản.</w:t>
            </w:r>
          </w:p>
        </w:tc>
      </w:tr>
      <w:tr w:rsidR="005657EA" w:rsidRPr="00C45713">
        <w:trPr>
          <w:jc w:val="center"/>
        </w:trPr>
        <w:tc>
          <w:tcPr>
            <w:tcW w:w="1530" w:type="dxa"/>
          </w:tcPr>
          <w:p w:rsidR="005657EA" w:rsidRPr="00C45713" w:rsidRDefault="005657EA" w:rsidP="00D03BB1">
            <w:pPr>
              <w:rPr>
                <w:noProof/>
              </w:rPr>
            </w:pPr>
            <w:r w:rsidRPr="00714995">
              <w:rPr>
                <w:noProof/>
              </w:rPr>
              <w:pict>
                <v:shape id="Picture 978" o:spid="_x0000_i1052" type="#_x0000_t75" style="width:53.25pt;height:17.25pt;visibility:visible">
                  <v:imagedata r:id="rId31" o:title=""/>
                </v:shape>
              </w:pict>
            </w:r>
          </w:p>
        </w:tc>
        <w:tc>
          <w:tcPr>
            <w:tcW w:w="7380" w:type="dxa"/>
          </w:tcPr>
          <w:p w:rsidR="005657EA" w:rsidRPr="00C45713" w:rsidRDefault="005657EA" w:rsidP="00D03BB1">
            <w:r w:rsidRPr="00C45713">
              <w:t>Chức năng dùng để định dạng màu chữ hoặc màu nền chữ cho đoạn văn bản bôi đen.</w:t>
            </w:r>
          </w:p>
        </w:tc>
      </w:tr>
      <w:tr w:rsidR="005657EA" w:rsidRPr="00C45713">
        <w:trPr>
          <w:jc w:val="center"/>
        </w:trPr>
        <w:tc>
          <w:tcPr>
            <w:tcW w:w="1530" w:type="dxa"/>
          </w:tcPr>
          <w:p w:rsidR="005657EA" w:rsidRPr="00C45713" w:rsidRDefault="005657EA" w:rsidP="00D03BB1">
            <w:pPr>
              <w:rPr>
                <w:noProof/>
              </w:rPr>
            </w:pPr>
            <w:r w:rsidRPr="00714995">
              <w:rPr>
                <w:noProof/>
              </w:rPr>
              <w:pict>
                <v:shape id="Picture 981" o:spid="_x0000_i1053" type="#_x0000_t75" style="width:38.25pt;height:18pt;visibility:visible">
                  <v:imagedata r:id="rId32" o:title=""/>
                </v:shape>
              </w:pict>
            </w:r>
          </w:p>
        </w:tc>
        <w:tc>
          <w:tcPr>
            <w:tcW w:w="7380" w:type="dxa"/>
          </w:tcPr>
          <w:p w:rsidR="005657EA" w:rsidRPr="00C45713" w:rsidRDefault="005657EA" w:rsidP="00D03BB1">
            <w:r w:rsidRPr="00C45713">
              <w:t>Chức năng này dùng để Chèn/ sửa liên kết hoặc xóa liên kết.</w:t>
            </w:r>
          </w:p>
        </w:tc>
      </w:tr>
      <w:tr w:rsidR="005657EA" w:rsidRPr="00C45713">
        <w:trPr>
          <w:jc w:val="center"/>
        </w:trPr>
        <w:tc>
          <w:tcPr>
            <w:tcW w:w="1530" w:type="dxa"/>
          </w:tcPr>
          <w:p w:rsidR="005657EA" w:rsidRPr="00C45713" w:rsidRDefault="005657EA" w:rsidP="00D03BB1">
            <w:pPr>
              <w:rPr>
                <w:noProof/>
              </w:rPr>
            </w:pPr>
            <w:r w:rsidRPr="00714995">
              <w:rPr>
                <w:noProof/>
              </w:rPr>
              <w:pict>
                <v:shape id="Picture 984" o:spid="_x0000_i1054" type="#_x0000_t75" style="width:15pt;height:17.25pt;visibility:visible">
                  <v:imagedata r:id="rId33" o:title=""/>
                </v:shape>
              </w:pict>
            </w:r>
          </w:p>
        </w:tc>
        <w:tc>
          <w:tcPr>
            <w:tcW w:w="7380" w:type="dxa"/>
          </w:tcPr>
          <w:p w:rsidR="005657EA" w:rsidRPr="00C45713" w:rsidRDefault="005657EA" w:rsidP="00D03BB1">
            <w:r w:rsidRPr="00C45713">
              <w:rPr>
                <w:b/>
              </w:rPr>
              <w:t xml:space="preserve">Chèn sửa điểm neo: </w:t>
            </w:r>
            <w:r w:rsidRPr="00C45713">
              <w:t>Chèn/ sửa các anchor tại điểm đặt trỏ chuột</w:t>
            </w:r>
          </w:p>
        </w:tc>
      </w:tr>
      <w:tr w:rsidR="005657EA" w:rsidRPr="00C45713">
        <w:trPr>
          <w:jc w:val="center"/>
        </w:trPr>
        <w:tc>
          <w:tcPr>
            <w:tcW w:w="1530" w:type="dxa"/>
          </w:tcPr>
          <w:p w:rsidR="005657EA" w:rsidRPr="00C45713" w:rsidRDefault="005657EA" w:rsidP="00D03BB1">
            <w:r w:rsidRPr="00714995">
              <w:rPr>
                <w:noProof/>
              </w:rPr>
              <w:pict>
                <v:shape id="Picture 948" o:spid="_x0000_i1055" type="#_x0000_t75" style="width:21.75pt;height:16.5pt;visibility:visible">
                  <v:imagedata r:id="rId34" o:title=""/>
                </v:shape>
              </w:pict>
            </w:r>
          </w:p>
        </w:tc>
        <w:tc>
          <w:tcPr>
            <w:tcW w:w="7380" w:type="dxa"/>
          </w:tcPr>
          <w:p w:rsidR="005657EA" w:rsidRPr="00C45713" w:rsidRDefault="005657EA" w:rsidP="00D03BB1">
            <w:r w:rsidRPr="00C45713">
              <w:rPr>
                <w:b/>
              </w:rPr>
              <w:t>Bảng</w:t>
            </w:r>
            <w:r w:rsidRPr="00C45713">
              <w:t>: Chèn bảng vào đoạn văn bản. Người dùng có thể thao tác, cập nhật các thuộc tính của bảng bằng cá</w:t>
            </w:r>
            <w:r>
              <w:t>ch click chuột phải vào bảng, rồ</w:t>
            </w:r>
            <w:r w:rsidRPr="00C45713">
              <w:t>i cấu hình các thông số như: độ viền, kích thước. Ngoài ra có thể thực hiện thêm, sửa, xóa các cột, dòng...</w:t>
            </w:r>
          </w:p>
        </w:tc>
      </w:tr>
      <w:tr w:rsidR="005657EA" w:rsidRPr="00C45713">
        <w:trPr>
          <w:jc w:val="center"/>
        </w:trPr>
        <w:tc>
          <w:tcPr>
            <w:tcW w:w="1530" w:type="dxa"/>
          </w:tcPr>
          <w:p w:rsidR="005657EA" w:rsidRPr="00C45713" w:rsidRDefault="005657EA" w:rsidP="00D03BB1">
            <w:r w:rsidRPr="00714995">
              <w:rPr>
                <w:noProof/>
              </w:rPr>
              <w:pict>
                <v:shape id="Picture 951" o:spid="_x0000_i1056" type="#_x0000_t75" style="width:18.75pt;height:16.5pt;visibility:visible">
                  <v:imagedata r:id="rId35" o:title=""/>
                </v:shape>
              </w:pict>
            </w:r>
          </w:p>
        </w:tc>
        <w:tc>
          <w:tcPr>
            <w:tcW w:w="7380" w:type="dxa"/>
          </w:tcPr>
          <w:p w:rsidR="005657EA" w:rsidRPr="00C45713" w:rsidRDefault="005657EA" w:rsidP="00D03BB1">
            <w:r w:rsidRPr="00C45713">
              <w:rPr>
                <w:b/>
              </w:rPr>
              <w:t>Hình ảnh</w:t>
            </w:r>
            <w:r w:rsidRPr="00C45713">
              <w:t>: Chèn ảnh vào 1 vị trí xác định trên văn bản (đặt con chuột tại vị trí muốn chèn rồi nhấn biểu tượng)</w:t>
            </w:r>
          </w:p>
        </w:tc>
      </w:tr>
      <w:tr w:rsidR="005657EA" w:rsidRPr="00C45713">
        <w:trPr>
          <w:jc w:val="center"/>
        </w:trPr>
        <w:tc>
          <w:tcPr>
            <w:tcW w:w="1530" w:type="dxa"/>
          </w:tcPr>
          <w:p w:rsidR="005657EA" w:rsidRPr="00C45713" w:rsidRDefault="005657EA" w:rsidP="00D03BB1">
            <w:r w:rsidRPr="00714995">
              <w:rPr>
                <w:noProof/>
              </w:rPr>
              <w:pict>
                <v:shape id="_x0000_i1057" type="#_x0000_t75" style="width:15pt;height:15.75pt;visibility:visible">
                  <v:imagedata r:id="rId36" o:title=""/>
                </v:shape>
              </w:pict>
            </w:r>
          </w:p>
        </w:tc>
        <w:tc>
          <w:tcPr>
            <w:tcW w:w="7380" w:type="dxa"/>
          </w:tcPr>
          <w:p w:rsidR="005657EA" w:rsidRPr="00C45713" w:rsidRDefault="005657EA" w:rsidP="00D03BB1">
            <w:r w:rsidRPr="00C45713">
              <w:rPr>
                <w:b/>
              </w:rPr>
              <w:t>Chèn đường phân cách</w:t>
            </w:r>
            <w:r w:rsidRPr="00C45713">
              <w:t>: Chèn một đường kẻ phân cách vào nội dung văn bản tại điểm đặt trỏ chuột.</w:t>
            </w:r>
          </w:p>
        </w:tc>
      </w:tr>
    </w:tbl>
    <w:p w:rsidR="005657EA" w:rsidRPr="00C45713" w:rsidRDefault="005657EA" w:rsidP="00642873">
      <w:pPr>
        <w:pStyle w:val="ChamR-L125"/>
        <w:numPr>
          <w:ilvl w:val="0"/>
          <w:numId w:val="7"/>
        </w:numPr>
        <w:spacing w:line="360" w:lineRule="auto"/>
        <w:rPr>
          <w:b/>
          <w:iCs/>
          <w:szCs w:val="24"/>
        </w:rPr>
      </w:pPr>
      <w:bookmarkStart w:id="36" w:name="_Quản_trị_ảnh"/>
      <w:bookmarkEnd w:id="36"/>
      <w:r w:rsidRPr="00C45713">
        <w:rPr>
          <w:b/>
          <w:iCs/>
          <w:szCs w:val="24"/>
        </w:rPr>
        <w:t xml:space="preserve">Lưu ý: </w:t>
      </w:r>
      <w:r w:rsidRPr="00C45713">
        <w:rPr>
          <w:iCs/>
          <w:szCs w:val="24"/>
        </w:rPr>
        <w:t>Một số lưu ý với các tính năng Chọn liên kết hoặc chọn Hình ảnh đính kèm vào nội dung tin bài.</w:t>
      </w:r>
    </w:p>
    <w:p w:rsidR="005657EA" w:rsidRPr="00C45713" w:rsidRDefault="005657EA" w:rsidP="00642873">
      <w:pPr>
        <w:pStyle w:val="ChamR-L125"/>
        <w:numPr>
          <w:ilvl w:val="1"/>
          <w:numId w:val="7"/>
        </w:numPr>
        <w:spacing w:line="360" w:lineRule="auto"/>
        <w:rPr>
          <w:b/>
          <w:iCs/>
          <w:szCs w:val="24"/>
        </w:rPr>
      </w:pPr>
      <w:r w:rsidRPr="00C45713">
        <w:rPr>
          <w:b/>
          <w:iCs/>
          <w:szCs w:val="24"/>
        </w:rPr>
        <w:t xml:space="preserve">Chọn liên kết: </w:t>
      </w:r>
      <w:r w:rsidRPr="00C45713">
        <w:rPr>
          <w:iCs/>
          <w:szCs w:val="24"/>
        </w:rPr>
        <w:t>khi muốn chọn một liên kết cho đoạn văn bản, người dùng cần thực hiện các bước sau:</w:t>
      </w:r>
    </w:p>
    <w:p w:rsidR="005657EA" w:rsidRPr="00C45713" w:rsidRDefault="005657EA" w:rsidP="00642873">
      <w:pPr>
        <w:pStyle w:val="ChamR-L125"/>
        <w:numPr>
          <w:ilvl w:val="2"/>
          <w:numId w:val="7"/>
        </w:numPr>
        <w:spacing w:line="360" w:lineRule="auto"/>
        <w:rPr>
          <w:iCs/>
          <w:szCs w:val="24"/>
        </w:rPr>
      </w:pPr>
      <w:r w:rsidRPr="00C45713">
        <w:rPr>
          <w:iCs/>
          <w:szCs w:val="24"/>
        </w:rPr>
        <w:t>Bôi đậm đoạn văn bản.</w:t>
      </w:r>
    </w:p>
    <w:p w:rsidR="005657EA" w:rsidRPr="00C45713" w:rsidRDefault="005657EA" w:rsidP="00642873">
      <w:pPr>
        <w:pStyle w:val="ChamR-L125"/>
        <w:numPr>
          <w:ilvl w:val="2"/>
          <w:numId w:val="7"/>
        </w:numPr>
        <w:spacing w:line="360" w:lineRule="auto"/>
        <w:rPr>
          <w:iCs/>
          <w:szCs w:val="24"/>
        </w:rPr>
      </w:pPr>
      <w:r w:rsidRPr="00C45713">
        <w:rPr>
          <w:iCs/>
          <w:szCs w:val="24"/>
        </w:rPr>
        <w:t>Click Chèn/ sửa liên kết</w:t>
      </w:r>
    </w:p>
    <w:p w:rsidR="005657EA" w:rsidRPr="00C45713" w:rsidRDefault="005657EA" w:rsidP="00642873">
      <w:pPr>
        <w:pStyle w:val="ChamR-L125"/>
        <w:numPr>
          <w:ilvl w:val="2"/>
          <w:numId w:val="7"/>
        </w:numPr>
        <w:spacing w:line="360" w:lineRule="auto"/>
        <w:rPr>
          <w:iCs/>
          <w:szCs w:val="24"/>
        </w:rPr>
      </w:pPr>
      <w:r w:rsidRPr="00C45713">
        <w:rPr>
          <w:iCs/>
          <w:szCs w:val="24"/>
        </w:rPr>
        <w:t>Trên form chèn/ sửa liên kết, nhập các thông tin liên quan đến liên kết.</w:t>
      </w:r>
    </w:p>
    <w:p w:rsidR="005657EA" w:rsidRPr="00C45713" w:rsidRDefault="005657EA" w:rsidP="000372B5">
      <w:pPr>
        <w:pStyle w:val="ChamR-L125"/>
        <w:spacing w:line="360" w:lineRule="auto"/>
        <w:ind w:left="2160"/>
        <w:jc w:val="center"/>
        <w:rPr>
          <w:iCs/>
          <w:szCs w:val="24"/>
        </w:rPr>
      </w:pPr>
      <w:r w:rsidRPr="00714995">
        <w:rPr>
          <w:noProof/>
          <w:szCs w:val="24"/>
        </w:rPr>
        <w:pict>
          <v:shape id="Picture 69" o:spid="_x0000_i1058" type="#_x0000_t75" style="width:189pt;height:121.5pt;visibility:visible">
            <v:imagedata r:id="rId37" o:title=""/>
          </v:shape>
        </w:pict>
      </w:r>
    </w:p>
    <w:p w:rsidR="005657EA" w:rsidRPr="00C45713" w:rsidRDefault="005657EA" w:rsidP="00642873">
      <w:pPr>
        <w:pStyle w:val="ChamR-L125"/>
        <w:numPr>
          <w:ilvl w:val="2"/>
          <w:numId w:val="7"/>
        </w:numPr>
        <w:spacing w:line="360" w:lineRule="auto"/>
        <w:rPr>
          <w:iCs/>
          <w:szCs w:val="24"/>
        </w:rPr>
      </w:pPr>
      <w:r w:rsidRPr="00C45713">
        <w:rPr>
          <w:iCs/>
          <w:szCs w:val="24"/>
        </w:rPr>
        <w:t xml:space="preserve">Chọn </w:t>
      </w:r>
      <w:r w:rsidRPr="00C45713">
        <w:rPr>
          <w:b/>
          <w:iCs/>
          <w:szCs w:val="24"/>
        </w:rPr>
        <w:t xml:space="preserve">Đồng ý </w:t>
      </w:r>
      <w:r w:rsidRPr="00C45713">
        <w:rPr>
          <w:iCs/>
          <w:szCs w:val="24"/>
        </w:rPr>
        <w:t>để xác nhận chọn liên kết cho đoạn văn bản.</w:t>
      </w:r>
    </w:p>
    <w:p w:rsidR="005657EA" w:rsidRPr="00C45713" w:rsidRDefault="005657EA" w:rsidP="00642873">
      <w:pPr>
        <w:pStyle w:val="ChamR-L125"/>
        <w:numPr>
          <w:ilvl w:val="1"/>
          <w:numId w:val="7"/>
        </w:numPr>
        <w:spacing w:line="360" w:lineRule="auto"/>
        <w:rPr>
          <w:b/>
          <w:iCs/>
          <w:szCs w:val="24"/>
        </w:rPr>
      </w:pPr>
      <w:r w:rsidRPr="00C45713">
        <w:rPr>
          <w:b/>
          <w:iCs/>
          <w:szCs w:val="24"/>
        </w:rPr>
        <w:t>Chọn ảnh:</w:t>
      </w:r>
    </w:p>
    <w:p w:rsidR="005657EA" w:rsidRPr="00C45713" w:rsidRDefault="005657EA" w:rsidP="00642873">
      <w:pPr>
        <w:pStyle w:val="ChamR-L125"/>
        <w:numPr>
          <w:ilvl w:val="2"/>
          <w:numId w:val="7"/>
        </w:numPr>
        <w:spacing w:line="360" w:lineRule="auto"/>
        <w:rPr>
          <w:iCs/>
          <w:szCs w:val="24"/>
        </w:rPr>
      </w:pPr>
      <w:r w:rsidRPr="00C45713">
        <w:rPr>
          <w:iCs/>
          <w:szCs w:val="24"/>
        </w:rPr>
        <w:t>Click chọn Hình ảnh để chọn ảnh cần đính kèm vào nội dung tin bài.</w:t>
      </w:r>
    </w:p>
    <w:p w:rsidR="005657EA" w:rsidRPr="00C45713" w:rsidRDefault="005657EA" w:rsidP="00642873">
      <w:pPr>
        <w:pStyle w:val="ChamR-L125"/>
        <w:numPr>
          <w:ilvl w:val="2"/>
          <w:numId w:val="7"/>
        </w:numPr>
        <w:spacing w:line="360" w:lineRule="auto"/>
        <w:rPr>
          <w:iCs/>
          <w:szCs w:val="24"/>
        </w:rPr>
      </w:pPr>
      <w:r w:rsidRPr="00C45713">
        <w:rPr>
          <w:iCs/>
          <w:szCs w:val="24"/>
        </w:rPr>
        <w:t>Nhập các thông tin của hình ảnh cần đính kèm.</w:t>
      </w:r>
    </w:p>
    <w:p w:rsidR="005657EA" w:rsidRPr="00C45713" w:rsidRDefault="005657EA" w:rsidP="004C294B">
      <w:pPr>
        <w:pStyle w:val="ChamR-L125"/>
        <w:spacing w:line="360" w:lineRule="auto"/>
        <w:jc w:val="center"/>
        <w:rPr>
          <w:iCs/>
          <w:szCs w:val="24"/>
        </w:rPr>
      </w:pPr>
      <w:r w:rsidRPr="00714995">
        <w:rPr>
          <w:noProof/>
          <w:szCs w:val="24"/>
        </w:rPr>
        <w:pict>
          <v:shape id="Picture 70" o:spid="_x0000_i1059" type="#_x0000_t75" style="width:350.25pt;height:187.5pt;visibility:visible">
            <v:imagedata r:id="rId38" o:title=""/>
          </v:shape>
        </w:pict>
      </w:r>
    </w:p>
    <w:p w:rsidR="005657EA" w:rsidRPr="00C45713" w:rsidRDefault="005657EA" w:rsidP="00642873">
      <w:pPr>
        <w:pStyle w:val="ChamR-L125"/>
        <w:numPr>
          <w:ilvl w:val="2"/>
          <w:numId w:val="7"/>
        </w:numPr>
        <w:spacing w:line="360" w:lineRule="auto"/>
        <w:rPr>
          <w:iCs/>
          <w:szCs w:val="24"/>
        </w:rPr>
      </w:pPr>
      <w:r w:rsidRPr="00C45713">
        <w:rPr>
          <w:iCs/>
          <w:szCs w:val="24"/>
        </w:rPr>
        <w:t>Click chọn Duyệt trên máy chủ để chọn ảnh trên server. Nhập các thông tin liên quan đến ảnh.</w:t>
      </w:r>
    </w:p>
    <w:p w:rsidR="005657EA" w:rsidRPr="00C45713" w:rsidRDefault="005657EA" w:rsidP="00642873">
      <w:pPr>
        <w:pStyle w:val="ChamR-L125"/>
        <w:numPr>
          <w:ilvl w:val="2"/>
          <w:numId w:val="7"/>
        </w:numPr>
        <w:spacing w:line="360" w:lineRule="auto"/>
        <w:rPr>
          <w:iCs/>
          <w:szCs w:val="24"/>
        </w:rPr>
      </w:pPr>
      <w:r w:rsidRPr="00C45713">
        <w:rPr>
          <w:iCs/>
          <w:szCs w:val="24"/>
        </w:rPr>
        <w:t>Sử dụng tab Liên kết để nhập đường dẫn sẽ mở khi click vào ảnh.</w:t>
      </w:r>
    </w:p>
    <w:p w:rsidR="005657EA" w:rsidRPr="00C45713" w:rsidRDefault="005657EA" w:rsidP="00642873">
      <w:pPr>
        <w:pStyle w:val="ChamR-L125"/>
        <w:numPr>
          <w:ilvl w:val="2"/>
          <w:numId w:val="7"/>
        </w:numPr>
        <w:spacing w:line="360" w:lineRule="auto"/>
        <w:rPr>
          <w:iCs/>
          <w:szCs w:val="24"/>
        </w:rPr>
      </w:pPr>
      <w:r w:rsidRPr="00C45713">
        <w:rPr>
          <w:iCs/>
          <w:szCs w:val="24"/>
        </w:rPr>
        <w:t>Click chọn vị trí để chọn căn lề cho ảnh so với nội dung tin bài.</w:t>
      </w:r>
    </w:p>
    <w:p w:rsidR="005657EA" w:rsidRPr="00C45713" w:rsidRDefault="005657EA" w:rsidP="00054F79">
      <w:pPr>
        <w:pStyle w:val="Heading2"/>
        <w:ind w:left="0" w:firstLine="0"/>
        <w:rPr>
          <w:iCs w:val="0"/>
          <w:sz w:val="24"/>
          <w:szCs w:val="24"/>
        </w:rPr>
      </w:pPr>
      <w:bookmarkStart w:id="37" w:name="_Quản_trị_ảnh_1"/>
      <w:bookmarkStart w:id="38" w:name="_Toc333660322"/>
      <w:bookmarkStart w:id="39" w:name="_Toc341249298"/>
      <w:bookmarkStart w:id="40" w:name="_Toc433181399"/>
      <w:bookmarkEnd w:id="37"/>
      <w:r w:rsidRPr="00C45713">
        <w:rPr>
          <w:iCs w:val="0"/>
          <w:sz w:val="24"/>
          <w:szCs w:val="24"/>
        </w:rPr>
        <w:t>Quản trị ảnh đại diện</w:t>
      </w:r>
      <w:bookmarkEnd w:id="38"/>
      <w:bookmarkEnd w:id="39"/>
      <w:bookmarkEnd w:id="40"/>
    </w:p>
    <w:p w:rsidR="005657EA" w:rsidRPr="00C45713" w:rsidRDefault="005657EA" w:rsidP="00642873">
      <w:pPr>
        <w:pStyle w:val="ChamR-L125"/>
        <w:numPr>
          <w:ilvl w:val="0"/>
          <w:numId w:val="7"/>
        </w:numPr>
        <w:spacing w:line="360" w:lineRule="auto"/>
        <w:rPr>
          <w:szCs w:val="24"/>
        </w:rPr>
      </w:pPr>
      <w:r w:rsidRPr="00C45713">
        <w:rPr>
          <w:b/>
          <w:szCs w:val="24"/>
        </w:rPr>
        <w:t>Mục đích</w:t>
      </w:r>
      <w:r w:rsidRPr="00C45713">
        <w:rPr>
          <w:szCs w:val="24"/>
        </w:rPr>
        <w:t xml:space="preserve">: Khi thêm mới một đối tượng tin bài trong hệ thống, các tin bài này thường có thuộc tính Ảnh đại diện. Ảnh đại diện là ảnh sẽ hiển thị đại diện cho mỗi tin bài khi người dùng xem tin bài trên danh sách. </w:t>
      </w:r>
    </w:p>
    <w:p w:rsidR="005657EA" w:rsidRPr="00C45713" w:rsidRDefault="005657EA" w:rsidP="00642873">
      <w:pPr>
        <w:pStyle w:val="ChamR-L125"/>
        <w:numPr>
          <w:ilvl w:val="0"/>
          <w:numId w:val="7"/>
        </w:numPr>
        <w:spacing w:line="360" w:lineRule="auto"/>
        <w:rPr>
          <w:szCs w:val="24"/>
        </w:rPr>
      </w:pPr>
      <w:r w:rsidRPr="00C45713">
        <w:rPr>
          <w:szCs w:val="24"/>
        </w:rPr>
        <w:t xml:space="preserve">Để chọn </w:t>
      </w:r>
      <w:r w:rsidRPr="00C45713">
        <w:rPr>
          <w:b/>
          <w:szCs w:val="24"/>
        </w:rPr>
        <w:t>Ảnh đại diện</w:t>
      </w:r>
      <w:r w:rsidRPr="00C45713">
        <w:rPr>
          <w:szCs w:val="24"/>
        </w:rPr>
        <w:t xml:space="preserve"> cho các tin bài, người dùng cần thực hiện các bước sau: </w:t>
      </w:r>
    </w:p>
    <w:p w:rsidR="005657EA" w:rsidRPr="00C45713" w:rsidRDefault="005657EA" w:rsidP="00642873">
      <w:pPr>
        <w:pStyle w:val="ListParagraph"/>
        <w:numPr>
          <w:ilvl w:val="0"/>
          <w:numId w:val="15"/>
        </w:numPr>
      </w:pPr>
      <w:r w:rsidRPr="00C45713">
        <w:rPr>
          <w:b/>
        </w:rPr>
        <w:t xml:space="preserve">Bước 1: </w:t>
      </w:r>
      <w:r w:rsidRPr="00C45713">
        <w:t>Đăng nhập trang quản trị với account của người dùng biên tập.</w:t>
      </w:r>
    </w:p>
    <w:p w:rsidR="005657EA" w:rsidRPr="00C45713" w:rsidRDefault="005657EA" w:rsidP="00642873">
      <w:pPr>
        <w:pStyle w:val="ListParagraph"/>
        <w:numPr>
          <w:ilvl w:val="0"/>
          <w:numId w:val="15"/>
        </w:numPr>
      </w:pPr>
      <w:r w:rsidRPr="00C45713">
        <w:rPr>
          <w:b/>
        </w:rPr>
        <w:t>Bước 2:</w:t>
      </w:r>
      <w:r w:rsidRPr="00C45713">
        <w:t xml:space="preserve"> Chọn </w:t>
      </w:r>
      <w:r w:rsidRPr="00C45713">
        <w:rPr>
          <w:b/>
        </w:rPr>
        <w:t xml:space="preserve">các </w:t>
      </w:r>
      <w:r w:rsidRPr="00C45713">
        <w:t>chuyên mục tin bài.</w:t>
      </w:r>
    </w:p>
    <w:p w:rsidR="005657EA" w:rsidRPr="00C45713" w:rsidRDefault="005657EA" w:rsidP="00642873">
      <w:pPr>
        <w:pStyle w:val="ListParagraph"/>
        <w:numPr>
          <w:ilvl w:val="0"/>
          <w:numId w:val="15"/>
        </w:numPr>
      </w:pPr>
      <w:r w:rsidRPr="00C45713">
        <w:rPr>
          <w:b/>
        </w:rPr>
        <w:t>Bước 3:</w:t>
      </w:r>
      <w:r w:rsidRPr="00C45713">
        <w:t xml:space="preserve"> Trên form biên tập nội dung cho mỗi tin bài, chọn </w:t>
      </w:r>
      <w:r w:rsidRPr="00C45713">
        <w:rPr>
          <w:b/>
        </w:rPr>
        <w:t>Ảnh đại diện</w:t>
      </w:r>
      <w:r w:rsidRPr="00C45713">
        <w:t xml:space="preserve"> </w:t>
      </w:r>
      <w:r>
        <w:rPr>
          <w:noProof/>
        </w:rPr>
        <w:pict>
          <v:shape id="Picture 31" o:spid="_x0000_i1060" type="#_x0000_t75" style="width:78.75pt;height:18.75pt;visibility:visible">
            <v:imagedata r:id="rId39" o:title=""/>
          </v:shape>
        </w:pict>
      </w:r>
      <w:r w:rsidRPr="00C45713">
        <w:t>.</w:t>
      </w:r>
    </w:p>
    <w:p w:rsidR="005657EA" w:rsidRPr="00C45713" w:rsidRDefault="005657EA" w:rsidP="00642873">
      <w:pPr>
        <w:pStyle w:val="ListParagraph"/>
        <w:numPr>
          <w:ilvl w:val="0"/>
          <w:numId w:val="15"/>
        </w:numPr>
      </w:pPr>
      <w:r w:rsidRPr="00C45713">
        <w:rPr>
          <w:b/>
        </w:rPr>
        <w:t>Bước 4</w:t>
      </w:r>
      <w:r w:rsidRPr="00C45713">
        <w:t>: Form chọn ảnh đại diện sẽ được hiển thị cho người dùng cuối như sau:</w:t>
      </w:r>
    </w:p>
    <w:p w:rsidR="005657EA" w:rsidRPr="00C45713" w:rsidRDefault="005657EA" w:rsidP="00A70DFF">
      <w:pPr>
        <w:pStyle w:val="ListParagraph"/>
        <w:ind w:left="360" w:firstLine="360"/>
        <w:jc w:val="center"/>
      </w:pPr>
      <w:r>
        <w:rPr>
          <w:noProof/>
        </w:rPr>
        <w:pict>
          <v:shape id="Picture 30" o:spid="_x0000_i1061" type="#_x0000_t75" style="width:334.5pt;height:171pt;visibility:visible">
            <v:imagedata r:id="rId40" o:title=""/>
          </v:shape>
        </w:pict>
      </w:r>
    </w:p>
    <w:p w:rsidR="005657EA" w:rsidRPr="00C45713" w:rsidRDefault="005657EA" w:rsidP="00642873">
      <w:pPr>
        <w:pStyle w:val="ListParagraph"/>
        <w:numPr>
          <w:ilvl w:val="0"/>
          <w:numId w:val="15"/>
        </w:numPr>
      </w:pPr>
      <w:r w:rsidRPr="00C45713">
        <w:rPr>
          <w:b/>
        </w:rPr>
        <w:t>Bước 5</w:t>
      </w:r>
      <w:r w:rsidRPr="00C45713">
        <w:t>: Thao tác với các chức năng của form để chọn được ảnh đại diện phù hợp:</w:t>
      </w:r>
    </w:p>
    <w:p w:rsidR="005657EA" w:rsidRPr="00C45713" w:rsidRDefault="005657EA" w:rsidP="00642873">
      <w:pPr>
        <w:pStyle w:val="ListParagraph"/>
        <w:numPr>
          <w:ilvl w:val="1"/>
          <w:numId w:val="15"/>
        </w:numPr>
      </w:pPr>
      <w:r w:rsidRPr="00C45713">
        <w:t>Chọn thư mục chứa ảnh</w:t>
      </w:r>
    </w:p>
    <w:p w:rsidR="005657EA" w:rsidRPr="00C45713" w:rsidRDefault="005657EA" w:rsidP="00642873">
      <w:pPr>
        <w:pStyle w:val="ListParagraph"/>
        <w:numPr>
          <w:ilvl w:val="1"/>
          <w:numId w:val="15"/>
        </w:numPr>
      </w:pPr>
      <w:r w:rsidRPr="00C45713">
        <w:t>Nếu ảnh chưa có trong thư mục ảnh: click Tải lên để chọn ảnh đưa vào thư mục tin. Lưu ý: chương trình chỉ cho phép chọn các ảnh có định dạng ảnh như: bmp, jpeg, jpg, png, gif. Với các file không phải định dạng ảnh sẽ có thông báo nếu chọn sai.</w:t>
      </w:r>
    </w:p>
    <w:p w:rsidR="005657EA" w:rsidRPr="00C45713" w:rsidRDefault="005657EA" w:rsidP="00EC473A">
      <w:pPr>
        <w:jc w:val="center"/>
      </w:pPr>
      <w:r>
        <w:rPr>
          <w:noProof/>
        </w:rPr>
        <w:pict>
          <v:shape id="Picture 33" o:spid="_x0000_i1062" type="#_x0000_t75" style="width:367.5pt;height:82.5pt;visibility:visible">
            <v:imagedata r:id="rId41" o:title=""/>
          </v:shape>
        </w:pict>
      </w:r>
    </w:p>
    <w:p w:rsidR="005657EA" w:rsidRPr="00C45713" w:rsidRDefault="005657EA" w:rsidP="00642873">
      <w:pPr>
        <w:pStyle w:val="ListParagraph"/>
        <w:numPr>
          <w:ilvl w:val="1"/>
          <w:numId w:val="15"/>
        </w:numPr>
      </w:pPr>
      <w:r w:rsidRPr="00C45713">
        <w:t>Sau khi tải ảnh thành công, ảnh sẽ được hiển thị lên danh sách ảnh của chuyên mục ảnh.</w:t>
      </w:r>
    </w:p>
    <w:p w:rsidR="005657EA" w:rsidRPr="00C45713" w:rsidRDefault="005657EA" w:rsidP="00642873">
      <w:pPr>
        <w:pStyle w:val="ListParagraph"/>
        <w:numPr>
          <w:ilvl w:val="1"/>
          <w:numId w:val="15"/>
        </w:numPr>
      </w:pPr>
      <w:r w:rsidRPr="00C45713">
        <w:t>Nếu ảnh đã tồn tại trong thư mục: click chọn vào ảnh làm ảnh đại diện. Sau khi chọn, ảnh sẽ được hiển thị lên danh sách ở thuộc tính Ảnh đại diện như sau:</w:t>
      </w:r>
    </w:p>
    <w:p w:rsidR="005657EA" w:rsidRPr="00C45713" w:rsidRDefault="005657EA" w:rsidP="000372B5">
      <w:pPr>
        <w:pStyle w:val="ListParagraph"/>
        <w:ind w:left="1080"/>
        <w:jc w:val="center"/>
      </w:pPr>
      <w:r>
        <w:rPr>
          <w:noProof/>
        </w:rPr>
        <w:pict>
          <v:shape id="Picture 34" o:spid="_x0000_i1063" type="#_x0000_t75" style="width:453pt;height:77.25pt;visibility:visible">
            <v:imagedata r:id="rId42" o:title=""/>
          </v:shape>
        </w:pict>
      </w:r>
    </w:p>
    <w:p w:rsidR="005657EA" w:rsidRPr="00C45713" w:rsidRDefault="005657EA" w:rsidP="00642873">
      <w:pPr>
        <w:pStyle w:val="ListParagraph"/>
        <w:numPr>
          <w:ilvl w:val="1"/>
          <w:numId w:val="15"/>
        </w:numPr>
      </w:pPr>
      <w:r w:rsidRPr="00C45713">
        <w:t xml:space="preserve">Sau khi ảnh đã chọn thành công, có thể sử dụng nút </w:t>
      </w:r>
      <w:r w:rsidRPr="00C45713">
        <w:rPr>
          <w:b/>
        </w:rPr>
        <w:t>Xóa ảnh</w:t>
      </w:r>
      <w:r w:rsidRPr="00C45713">
        <w:t xml:space="preserve"> </w:t>
      </w:r>
      <w:r>
        <w:rPr>
          <w:noProof/>
        </w:rPr>
        <w:pict>
          <v:shape id="Picture 37" o:spid="_x0000_i1064" type="#_x0000_t75" style="width:57.75pt;height:18.75pt;visibility:visible">
            <v:imagedata r:id="rId43" o:title=""/>
          </v:shape>
        </w:pict>
      </w:r>
      <w:r w:rsidRPr="00C45713">
        <w:t xml:space="preserve"> để xóa ảnh không ưng ý và chọn lại ảnh khác.</w:t>
      </w:r>
    </w:p>
    <w:p w:rsidR="005657EA" w:rsidRPr="00C45713" w:rsidRDefault="005657EA" w:rsidP="00642873">
      <w:pPr>
        <w:pStyle w:val="ListParagraph"/>
        <w:numPr>
          <w:ilvl w:val="0"/>
          <w:numId w:val="15"/>
        </w:numPr>
      </w:pPr>
      <w:r w:rsidRPr="00C45713">
        <w:rPr>
          <w:b/>
        </w:rPr>
        <w:t>Lưu ý:</w:t>
      </w:r>
      <w:r w:rsidRPr="00C45713">
        <w:t xml:space="preserve"> </w:t>
      </w:r>
    </w:p>
    <w:p w:rsidR="005657EA" w:rsidRPr="00C45713" w:rsidRDefault="005657EA" w:rsidP="00642873">
      <w:pPr>
        <w:pStyle w:val="ListParagraph"/>
        <w:numPr>
          <w:ilvl w:val="1"/>
          <w:numId w:val="15"/>
        </w:numPr>
      </w:pPr>
      <w:r w:rsidRPr="00C45713">
        <w:t>Trường hợp người dùng không muốn sử dụng các thư mục chứa ảnh như trên cây thư mục, người dùng có thể tạo ra các thư mục chứa ảnh tương ứng bằng cách click chuột phải vào các thư mục chứa ảnh và chọn hành động tương ứng.</w:t>
      </w:r>
    </w:p>
    <w:p w:rsidR="005657EA" w:rsidRPr="00C45713" w:rsidRDefault="005657EA" w:rsidP="000372B5">
      <w:pPr>
        <w:pStyle w:val="ListParagraph"/>
        <w:jc w:val="center"/>
      </w:pPr>
      <w:r>
        <w:rPr>
          <w:noProof/>
        </w:rPr>
        <w:pict>
          <v:shape id="_x0000_i1065" type="#_x0000_t75" style="width:119.25pt;height:92.25pt;visibility:visible">
            <v:imagedata r:id="rId44" o:title=""/>
          </v:shape>
        </w:pict>
      </w:r>
    </w:p>
    <w:p w:rsidR="005657EA" w:rsidRPr="00C45713" w:rsidRDefault="005657EA" w:rsidP="00642873">
      <w:pPr>
        <w:pStyle w:val="ListParagraph"/>
        <w:numPr>
          <w:ilvl w:val="2"/>
          <w:numId w:val="15"/>
        </w:numPr>
      </w:pPr>
      <w:r w:rsidRPr="00C45713">
        <w:rPr>
          <w:b/>
          <w:i/>
        </w:rPr>
        <w:t>Tạo mới folder</w:t>
      </w:r>
      <w:r w:rsidRPr="00C45713">
        <w:t>: Tạo mới một folder chứa ảnh là con của folder đang được trỏ chuột.</w:t>
      </w:r>
    </w:p>
    <w:p w:rsidR="005657EA" w:rsidRPr="00C45713" w:rsidRDefault="005657EA" w:rsidP="00642873">
      <w:pPr>
        <w:pStyle w:val="ListParagraph"/>
        <w:numPr>
          <w:ilvl w:val="2"/>
          <w:numId w:val="15"/>
        </w:numPr>
        <w:spacing w:before="240"/>
      </w:pPr>
      <w:r w:rsidRPr="00C45713">
        <w:rPr>
          <w:b/>
          <w:i/>
        </w:rPr>
        <w:t>Xóa folder</w:t>
      </w:r>
      <w:r w:rsidRPr="00C45713">
        <w:t>: xóa thư mục chứa ảnh không còn muốn hiển thị. Chương trình chỉ cho phép xóa các thư mục chưa có thư mục con hoặc chưa chứa ảnh.</w:t>
      </w:r>
    </w:p>
    <w:p w:rsidR="005657EA" w:rsidRPr="00C45713" w:rsidRDefault="005657EA" w:rsidP="00642873">
      <w:pPr>
        <w:pStyle w:val="ListParagraph"/>
        <w:numPr>
          <w:ilvl w:val="2"/>
          <w:numId w:val="15"/>
        </w:numPr>
      </w:pPr>
      <w:r w:rsidRPr="00C45713">
        <w:rPr>
          <w:b/>
          <w:i/>
        </w:rPr>
        <w:t>Đổi tên folder</w:t>
      </w:r>
      <w:r w:rsidRPr="00C45713">
        <w:t>: đổi lại tên thư mục cho phù hợp.</w:t>
      </w:r>
    </w:p>
    <w:p w:rsidR="005657EA" w:rsidRPr="00C45713" w:rsidRDefault="005657EA" w:rsidP="00642873">
      <w:pPr>
        <w:pStyle w:val="ListParagraph"/>
        <w:numPr>
          <w:ilvl w:val="1"/>
          <w:numId w:val="15"/>
        </w:numPr>
      </w:pPr>
      <w:r w:rsidRPr="00C45713">
        <w:t>Ngoài ra, người dùng có thể sử dụng thêm các nút:</w:t>
      </w:r>
    </w:p>
    <w:p w:rsidR="005657EA" w:rsidRPr="00C45713" w:rsidRDefault="005657EA" w:rsidP="00642873">
      <w:pPr>
        <w:pStyle w:val="ListParagraph"/>
        <w:numPr>
          <w:ilvl w:val="2"/>
          <w:numId w:val="15"/>
        </w:numPr>
      </w:pPr>
      <w:r w:rsidRPr="00C45713">
        <w:rPr>
          <w:b/>
          <w:i/>
        </w:rPr>
        <w:t>Làm mới</w:t>
      </w:r>
      <w:r w:rsidRPr="00C45713">
        <w:t xml:space="preserve"> </w:t>
      </w:r>
      <w:r>
        <w:rPr>
          <w:noProof/>
        </w:rPr>
        <w:pict>
          <v:shape id="Picture 90" o:spid="_x0000_i1066" type="#_x0000_t75" style="width:48pt;height:15.75pt;visibility:visible">
            <v:imagedata r:id="rId45" o:title=""/>
          </v:shape>
        </w:pict>
      </w:r>
      <w:r w:rsidRPr="00C45713">
        <w:t>: Refresh lại thư mục chứa ảnh để hiển thị được các ảnh mới cập nhật lên.</w:t>
      </w:r>
    </w:p>
    <w:p w:rsidR="005657EA" w:rsidRPr="00C45713" w:rsidRDefault="005657EA" w:rsidP="00642873">
      <w:pPr>
        <w:pStyle w:val="ListParagraph"/>
        <w:numPr>
          <w:ilvl w:val="2"/>
          <w:numId w:val="15"/>
        </w:numPr>
        <w:spacing w:before="240"/>
      </w:pPr>
      <w:r w:rsidRPr="00C45713">
        <w:rPr>
          <w:b/>
          <w:i/>
        </w:rPr>
        <w:t>Cài đặt</w:t>
      </w:r>
      <w:r>
        <w:rPr>
          <w:noProof/>
        </w:rPr>
        <w:pict>
          <v:shape id="Picture 93" o:spid="_x0000_i1067" type="#_x0000_t75" style="width:46.5pt;height:15.75pt;visibility:visible">
            <v:imagedata r:id="rId46" o:title=""/>
          </v:shape>
        </w:pict>
      </w:r>
      <w:r w:rsidRPr="00C45713">
        <w:t>: Chọn kiểu hiển thị cho thư mục ảnh, Thumbnails (hiển thị dạng view ảnh) hoặc List (hiển thị dạng danh sách ảnh).</w:t>
      </w:r>
    </w:p>
    <w:p w:rsidR="005657EA" w:rsidRPr="00BB4353" w:rsidRDefault="005657EA" w:rsidP="00BB4353">
      <w:pPr>
        <w:pStyle w:val="Heading1"/>
        <w:rPr>
          <w:rFonts w:cs="Times New Roman"/>
          <w:sz w:val="24"/>
          <w:szCs w:val="24"/>
        </w:rPr>
      </w:pPr>
      <w:bookmarkStart w:id="41" w:name="_Toc330458815"/>
      <w:bookmarkStart w:id="42" w:name="_Toc333911850"/>
      <w:bookmarkStart w:id="43" w:name="_Toc341249302"/>
      <w:bookmarkStart w:id="44" w:name="_Toc433181400"/>
      <w:bookmarkStart w:id="45" w:name="_Toc262897192"/>
      <w:r w:rsidRPr="00C45713">
        <w:rPr>
          <w:rFonts w:cs="Times New Roman"/>
          <w:sz w:val="24"/>
          <w:szCs w:val="24"/>
        </w:rPr>
        <w:t xml:space="preserve">QUẢN TRỊ </w:t>
      </w:r>
      <w:bookmarkEnd w:id="41"/>
      <w:bookmarkEnd w:id="42"/>
      <w:r>
        <w:rPr>
          <w:rFonts w:cs="Times New Roman"/>
          <w:sz w:val="24"/>
          <w:szCs w:val="24"/>
        </w:rPr>
        <w:t>TIN TỨC</w:t>
      </w:r>
      <w:bookmarkEnd w:id="43"/>
      <w:bookmarkEnd w:id="44"/>
    </w:p>
    <w:p w:rsidR="005657EA" w:rsidRDefault="005657EA" w:rsidP="00054F79">
      <w:pPr>
        <w:pStyle w:val="Heading2"/>
        <w:rPr>
          <w:sz w:val="24"/>
          <w:szCs w:val="24"/>
        </w:rPr>
      </w:pPr>
      <w:bookmarkStart w:id="46" w:name="_Toc341249303"/>
      <w:bookmarkStart w:id="47" w:name="_Toc433181401"/>
      <w:bookmarkStart w:id="48" w:name="_Toc330458816"/>
      <w:bookmarkStart w:id="49" w:name="_Toc333911851"/>
      <w:r>
        <w:rPr>
          <w:sz w:val="24"/>
          <w:szCs w:val="24"/>
        </w:rPr>
        <w:t>Tin tức</w:t>
      </w:r>
      <w:bookmarkEnd w:id="46"/>
      <w:bookmarkEnd w:id="47"/>
    </w:p>
    <w:p w:rsidR="005657EA" w:rsidRDefault="005657EA" w:rsidP="00054F79">
      <w:pPr>
        <w:pStyle w:val="Heading3"/>
      </w:pPr>
      <w:bookmarkStart w:id="50" w:name="_Toc341249304"/>
      <w:bookmarkStart w:id="51" w:name="_Toc433181402"/>
      <w:r>
        <w:t>Quy trình biên tập tin tức</w:t>
      </w:r>
      <w:bookmarkEnd w:id="50"/>
      <w:bookmarkEnd w:id="51"/>
    </w:p>
    <w:p w:rsidR="005657EA" w:rsidRPr="00CA4F1D" w:rsidRDefault="005657EA" w:rsidP="00BB4353">
      <w:pPr>
        <w:pStyle w:val="Heading5"/>
        <w:numPr>
          <w:ilvl w:val="0"/>
          <w:numId w:val="0"/>
        </w:numPr>
        <w:ind w:firstLine="360"/>
      </w:pPr>
      <w:bookmarkStart w:id="52" w:name="_Toc341249306"/>
      <w:r>
        <w:t>Thêm mới tin tức</w:t>
      </w:r>
      <w:bookmarkEnd w:id="52"/>
    </w:p>
    <w:p w:rsidR="005657EA" w:rsidRPr="00963671" w:rsidRDefault="005657EA" w:rsidP="00642873">
      <w:pPr>
        <w:numPr>
          <w:ilvl w:val="0"/>
          <w:numId w:val="8"/>
        </w:numPr>
      </w:pPr>
      <w:r w:rsidRPr="00963671">
        <w:rPr>
          <w:b/>
        </w:rPr>
        <w:t>Mục đích</w:t>
      </w:r>
      <w:r w:rsidRPr="00963671">
        <w:t>: Cho phép người dùng quản lý các thông tin liên quan đến Tin tức, giúp cho người dùng có thể theo dõi việc cập nhật tin bài  theo từng dòng sự kiện trên toàn hệ thống.</w:t>
      </w:r>
      <w:r>
        <w:t xml:space="preserve"> Biên tập tin tức được thiết lập với Tin hoạt động. Đối với các tin khác như  chương trình sẽ thực hiện config tương tự.</w:t>
      </w:r>
    </w:p>
    <w:p w:rsidR="005657EA" w:rsidRPr="00963671" w:rsidRDefault="005657EA" w:rsidP="00642873">
      <w:pPr>
        <w:numPr>
          <w:ilvl w:val="0"/>
          <w:numId w:val="8"/>
        </w:numPr>
      </w:pPr>
      <w:r w:rsidRPr="00963671">
        <w:t xml:space="preserve">Để </w:t>
      </w:r>
      <w:r w:rsidRPr="00963671">
        <w:rPr>
          <w:b/>
          <w:i/>
        </w:rPr>
        <w:t>thêm mới một Tin tức</w:t>
      </w:r>
      <w:r w:rsidRPr="00963671">
        <w:t>, người dùng cần thực hiện những bước sau:</w:t>
      </w:r>
    </w:p>
    <w:p w:rsidR="005657EA" w:rsidRPr="00963671" w:rsidRDefault="005657EA" w:rsidP="00642873">
      <w:pPr>
        <w:numPr>
          <w:ilvl w:val="0"/>
          <w:numId w:val="13"/>
        </w:numPr>
        <w:rPr>
          <w:b/>
        </w:rPr>
      </w:pPr>
      <w:r w:rsidRPr="00963671">
        <w:rPr>
          <w:b/>
        </w:rPr>
        <w:t xml:space="preserve">Bước 1: </w:t>
      </w:r>
      <w:r w:rsidRPr="00963671">
        <w:t>Đăng nhập trang quản trị với t</w:t>
      </w:r>
      <w:r>
        <w:t>ài khoản của Phóng viên</w:t>
      </w:r>
      <w:r w:rsidRPr="00963671">
        <w:rPr>
          <w:b/>
        </w:rPr>
        <w:t>.</w:t>
      </w:r>
    </w:p>
    <w:p w:rsidR="005657EA" w:rsidRPr="00963671" w:rsidRDefault="005657EA" w:rsidP="00642873">
      <w:pPr>
        <w:numPr>
          <w:ilvl w:val="0"/>
          <w:numId w:val="13"/>
        </w:numPr>
        <w:rPr>
          <w:b/>
        </w:rPr>
      </w:pPr>
      <w:r w:rsidRPr="00963671">
        <w:rPr>
          <w:b/>
        </w:rPr>
        <w:t xml:space="preserve">Bước 2: </w:t>
      </w:r>
      <w:r w:rsidRPr="00963671">
        <w:t xml:space="preserve">Chọn </w:t>
      </w:r>
      <w:r w:rsidRPr="00963671">
        <w:rPr>
          <w:b/>
        </w:rPr>
        <w:t>Nội dung\ Tin tức.</w:t>
      </w:r>
    </w:p>
    <w:p w:rsidR="005657EA" w:rsidRPr="00963671" w:rsidRDefault="005657EA" w:rsidP="00642873">
      <w:pPr>
        <w:numPr>
          <w:ilvl w:val="0"/>
          <w:numId w:val="13"/>
        </w:numPr>
        <w:rPr>
          <w:b/>
        </w:rPr>
      </w:pPr>
      <w:r w:rsidRPr="00963671">
        <w:rPr>
          <w:b/>
        </w:rPr>
        <w:t xml:space="preserve">Bước 3: </w:t>
      </w:r>
      <w:r w:rsidRPr="00963671">
        <w:t xml:space="preserve">Trên trang danh sách các Tin tức, click nút </w:t>
      </w:r>
      <w:r w:rsidRPr="00963671">
        <w:rPr>
          <w:b/>
          <w:i/>
        </w:rPr>
        <w:t>Thêm mới</w:t>
      </w:r>
      <w:r w:rsidRPr="00963671">
        <w:t xml:space="preserve"> </w:t>
      </w:r>
      <w:r>
        <w:rPr>
          <w:noProof/>
        </w:rPr>
        <w:pict>
          <v:shape id="Picture 56" o:spid="_x0000_i1068" type="#_x0000_t75" style="width:63.75pt;height:18.75pt;visibility:visible">
            <v:imagedata r:id="rId10" o:title=""/>
          </v:shape>
        </w:pict>
      </w:r>
      <w:r w:rsidRPr="00963671">
        <w:t>, màn hình hiển thị cửa sổ thêm mới Tin tức như sau:</w:t>
      </w:r>
    </w:p>
    <w:p w:rsidR="005657EA" w:rsidRPr="00963671" w:rsidRDefault="005657EA" w:rsidP="000372B5">
      <w:pPr>
        <w:jc w:val="center"/>
        <w:rPr>
          <w:b/>
        </w:rPr>
      </w:pPr>
      <w:r w:rsidRPr="00714995">
        <w:rPr>
          <w:b/>
          <w:noProof/>
        </w:rPr>
        <w:pict>
          <v:shape id="Picture 57" o:spid="_x0000_i1069" type="#_x0000_t75" style="width:414.75pt;height:693.75pt;visibility:visible">
            <v:imagedata r:id="rId47" o:title=""/>
          </v:shape>
        </w:pict>
      </w:r>
    </w:p>
    <w:p w:rsidR="005657EA" w:rsidRPr="00963671" w:rsidRDefault="005657EA" w:rsidP="00642873">
      <w:pPr>
        <w:numPr>
          <w:ilvl w:val="0"/>
          <w:numId w:val="13"/>
        </w:numPr>
        <w:rPr>
          <w:b/>
        </w:rPr>
      </w:pPr>
      <w:r w:rsidRPr="00963671">
        <w:rPr>
          <w:b/>
        </w:rPr>
        <w:t xml:space="preserve">Bước 4: </w:t>
      </w:r>
      <w:r w:rsidRPr="00963671">
        <w:t>Nhập thông tin vào form (Các trường có dấu * là trường bắt buộc phải nhập).</w:t>
      </w:r>
    </w:p>
    <w:p w:rsidR="005657EA" w:rsidRPr="00963671" w:rsidRDefault="005657EA" w:rsidP="00642873">
      <w:pPr>
        <w:numPr>
          <w:ilvl w:val="0"/>
          <w:numId w:val="6"/>
        </w:numPr>
        <w:spacing w:before="80" w:line="288" w:lineRule="auto"/>
        <w:ind w:left="900"/>
        <w:rPr>
          <w:b/>
        </w:rPr>
      </w:pPr>
      <w:r w:rsidRPr="00963671">
        <w:rPr>
          <w:b/>
          <w:i/>
        </w:rPr>
        <w:t>Tiêu đề</w:t>
      </w:r>
      <w:r w:rsidRPr="00963671">
        <w:t>: Nhập tên hiển thị của Tin tức, là thông tin được hiển thị cho người dùng cuối theo dõi.</w:t>
      </w:r>
    </w:p>
    <w:p w:rsidR="005657EA" w:rsidRPr="00963671" w:rsidRDefault="005657EA" w:rsidP="00642873">
      <w:pPr>
        <w:numPr>
          <w:ilvl w:val="0"/>
          <w:numId w:val="6"/>
        </w:numPr>
        <w:spacing w:before="80" w:line="288" w:lineRule="auto"/>
        <w:ind w:left="900"/>
        <w:rPr>
          <w:b/>
          <w:i/>
        </w:rPr>
      </w:pPr>
      <w:r w:rsidRPr="00963671">
        <w:rPr>
          <w:b/>
          <w:i/>
        </w:rPr>
        <w:t>Ngày tạo:</w:t>
      </w:r>
      <w:r w:rsidRPr="00963671">
        <w:rPr>
          <w:b/>
        </w:rPr>
        <w:t xml:space="preserve"> </w:t>
      </w:r>
      <w:r w:rsidRPr="00963671">
        <w:t>Mặc định là ngày hiện tại, người dùng có thể click chọn ngày tạo (có thể chọn ngày trong ô lịch).</w:t>
      </w:r>
    </w:p>
    <w:p w:rsidR="005657EA" w:rsidRPr="00963671" w:rsidRDefault="005657EA" w:rsidP="00642873">
      <w:pPr>
        <w:numPr>
          <w:ilvl w:val="0"/>
          <w:numId w:val="6"/>
        </w:numPr>
        <w:spacing w:before="80" w:line="288" w:lineRule="auto"/>
        <w:ind w:left="900"/>
        <w:rPr>
          <w:b/>
          <w:i/>
        </w:rPr>
      </w:pPr>
      <w:r w:rsidRPr="00963671">
        <w:rPr>
          <w:b/>
          <w:i/>
        </w:rPr>
        <w:t>Mô tả:</w:t>
      </w:r>
      <w:r w:rsidRPr="00963671">
        <w:t xml:space="preserve"> Nhập tóm tắt nội dung bản tin đang biên tập. Đây là nội dung sẽ hiển thị kèm với ảnh của tin bài trên trang danh sách tin, người dùng có thể nhập thông tin tóm tắt để người dùng xem trước khi xem chi tiết.</w:t>
      </w:r>
    </w:p>
    <w:p w:rsidR="005657EA" w:rsidRPr="00963671" w:rsidRDefault="005657EA" w:rsidP="00642873">
      <w:pPr>
        <w:numPr>
          <w:ilvl w:val="0"/>
          <w:numId w:val="6"/>
        </w:numPr>
        <w:spacing w:before="80" w:line="288" w:lineRule="auto"/>
        <w:ind w:left="900"/>
        <w:rPr>
          <w:b/>
          <w:i/>
        </w:rPr>
      </w:pPr>
      <w:r w:rsidRPr="00963671">
        <w:rPr>
          <w:b/>
          <w:i/>
        </w:rPr>
        <w:t xml:space="preserve">Ảnh đại diện: </w:t>
      </w:r>
      <w:r w:rsidRPr="00963671">
        <w:t xml:space="preserve">Click chọn </w:t>
      </w:r>
      <w:r w:rsidRPr="00963671">
        <w:rPr>
          <w:b/>
          <w:i/>
        </w:rPr>
        <w:t>Ảnh đại diện</w:t>
      </w:r>
      <w:r w:rsidRPr="00963671">
        <w:t xml:space="preserve"> </w:t>
      </w:r>
      <w:r>
        <w:rPr>
          <w:noProof/>
        </w:rPr>
        <w:pict>
          <v:shape id="Picture 60" o:spid="_x0000_i1070" type="#_x0000_t75" style="width:78.75pt;height:18.75pt;visibility:visible">
            <v:imagedata r:id="rId48" o:title=""/>
          </v:shape>
        </w:pict>
      </w:r>
      <w:r w:rsidRPr="00963671">
        <w:t xml:space="preserve"> để chọn hình ảnh đại diện cho Tin tức đang biên tập. Trường hợp ảnh đại diện chưa có trên thư mục ảnh, người dùng có thể thêm ảnh đại diện như mô tả ở mục</w:t>
      </w:r>
      <w:r w:rsidRPr="00963671">
        <w:rPr>
          <w:b/>
        </w:rPr>
        <w:t xml:space="preserve"> </w:t>
      </w:r>
      <w:hyperlink w:anchor="_Quản_trị_ảnh_1" w:history="1">
        <w:r w:rsidRPr="00A80E3B">
          <w:rPr>
            <w:rStyle w:val="Hyperlink"/>
            <w:b/>
            <w:i/>
          </w:rPr>
          <w:t>Quản trị ảnh đại diện của tài liệu</w:t>
        </w:r>
      </w:hyperlink>
      <w:r w:rsidRPr="00963671">
        <w:rPr>
          <w:b/>
          <w:i/>
        </w:rPr>
        <w:t xml:space="preserve"> </w:t>
      </w:r>
    </w:p>
    <w:p w:rsidR="005657EA" w:rsidRPr="00963671" w:rsidRDefault="005657EA" w:rsidP="00642873">
      <w:pPr>
        <w:numPr>
          <w:ilvl w:val="0"/>
          <w:numId w:val="6"/>
        </w:numPr>
        <w:spacing w:before="80" w:line="288" w:lineRule="auto"/>
        <w:ind w:left="900"/>
        <w:rPr>
          <w:b/>
          <w:i/>
        </w:rPr>
      </w:pPr>
      <w:r w:rsidRPr="00963671">
        <w:rPr>
          <w:b/>
          <w:i/>
        </w:rPr>
        <w:t xml:space="preserve">Nguồn: </w:t>
      </w:r>
      <w:r w:rsidRPr="00963671">
        <w:t>Nhập đường dẫn nguồn lấy tin  mà người dùng đang biên tập.</w:t>
      </w:r>
    </w:p>
    <w:p w:rsidR="005657EA" w:rsidRPr="00963671" w:rsidRDefault="005657EA" w:rsidP="0037482E">
      <w:pPr>
        <w:numPr>
          <w:ilvl w:val="0"/>
          <w:numId w:val="6"/>
        </w:numPr>
        <w:spacing w:before="80" w:line="288" w:lineRule="auto"/>
        <w:ind w:left="900"/>
        <w:rPr>
          <w:b/>
          <w:i/>
        </w:rPr>
      </w:pPr>
      <w:r w:rsidRPr="00963671">
        <w:rPr>
          <w:b/>
          <w:i/>
        </w:rPr>
        <w:t xml:space="preserve">Tác giả: </w:t>
      </w:r>
      <w:r w:rsidRPr="00963671">
        <w:t>Nhập tên tác giả biên tập tin bài</w:t>
      </w:r>
      <w:r w:rsidRPr="00963671">
        <w:rPr>
          <w:b/>
          <w:i/>
        </w:rPr>
        <w:t>.</w:t>
      </w:r>
    </w:p>
    <w:p w:rsidR="005657EA" w:rsidRPr="00364EEC" w:rsidRDefault="005657EA" w:rsidP="00642873">
      <w:pPr>
        <w:numPr>
          <w:ilvl w:val="0"/>
          <w:numId w:val="6"/>
        </w:numPr>
        <w:spacing w:before="80" w:line="288" w:lineRule="auto"/>
        <w:ind w:left="900"/>
        <w:rPr>
          <w:b/>
          <w:i/>
        </w:rPr>
      </w:pPr>
      <w:r w:rsidRPr="00963671">
        <w:rPr>
          <w:b/>
          <w:i/>
        </w:rPr>
        <w:t xml:space="preserve">Nội dung: </w:t>
      </w:r>
      <w:r w:rsidRPr="00963671">
        <w:t xml:space="preserve">Nhập nội dung chi tiết cho tin tức đang biên tập. Người dùng có thể sử dụng các chức năng trong FCK (như mô tả ở phần </w:t>
      </w:r>
      <w:hyperlink w:anchor="_Hiến_thị/_Ẩn" w:history="1">
        <w:r w:rsidRPr="00A80E3B">
          <w:rPr>
            <w:rStyle w:val="Hyperlink"/>
            <w:b/>
            <w:i/>
          </w:rPr>
          <w:t>Công cụ soạn thảo văn bản của tài liệu</w:t>
        </w:r>
      </w:hyperlink>
      <w:r>
        <w:rPr>
          <w:b/>
          <w:i/>
        </w:rPr>
        <w:t>)</w:t>
      </w:r>
      <w:r w:rsidRPr="00963671">
        <w:rPr>
          <w:b/>
          <w:i/>
          <w:color w:val="C00000"/>
        </w:rPr>
        <w:t xml:space="preserve"> </w:t>
      </w:r>
      <w:r w:rsidRPr="00963671">
        <w:t>để biên tập cho nội dung tin tức.</w:t>
      </w:r>
    </w:p>
    <w:p w:rsidR="005657EA" w:rsidRDefault="005657EA" w:rsidP="00364EEC">
      <w:pPr>
        <w:spacing w:before="80" w:line="288" w:lineRule="auto"/>
        <w:ind w:left="900"/>
      </w:pPr>
      <w:r>
        <w:t>Đối với nội dung có 1 ảnh thì để ảnh với kích thước rộng 480px.</w:t>
      </w:r>
    </w:p>
    <w:p w:rsidR="005657EA" w:rsidRPr="00364EEC" w:rsidRDefault="005657EA" w:rsidP="00364EEC">
      <w:pPr>
        <w:spacing w:before="80" w:line="288" w:lineRule="auto"/>
        <w:ind w:left="900"/>
      </w:pPr>
      <w:r>
        <w:t>Đối với nội dung có 2 anh phải kẻ bảng và kích thước của mỗi ảnh là 150px.</w:t>
      </w:r>
    </w:p>
    <w:p w:rsidR="005657EA" w:rsidRPr="00963671" w:rsidRDefault="005657EA" w:rsidP="00642873">
      <w:pPr>
        <w:numPr>
          <w:ilvl w:val="0"/>
          <w:numId w:val="6"/>
        </w:numPr>
        <w:spacing w:before="80" w:line="288" w:lineRule="auto"/>
        <w:ind w:left="900"/>
      </w:pPr>
      <w:r w:rsidRPr="00963671">
        <w:rPr>
          <w:b/>
          <w:i/>
        </w:rPr>
        <w:t>File đính kèm</w:t>
      </w:r>
      <w:r w:rsidRPr="00963671">
        <w:rPr>
          <w:b/>
        </w:rPr>
        <w:t xml:space="preserve">: </w:t>
      </w:r>
      <w:r w:rsidRPr="00963671">
        <w:t>click</w:t>
      </w:r>
      <w:r w:rsidRPr="00963671">
        <w:rPr>
          <w:b/>
        </w:rPr>
        <w:t xml:space="preserve"> </w:t>
      </w:r>
      <w:r w:rsidRPr="00963671">
        <w:rPr>
          <w:b/>
          <w:i/>
        </w:rPr>
        <w:t>Chọn file đính kèm</w:t>
      </w:r>
      <w:r w:rsidRPr="00963671">
        <w:rPr>
          <w:b/>
        </w:rPr>
        <w:t xml:space="preserve"> </w:t>
      </w:r>
      <w:r w:rsidRPr="00714995">
        <w:rPr>
          <w:b/>
          <w:noProof/>
        </w:rPr>
        <w:pict>
          <v:shape id="Picture 61" o:spid="_x0000_i1071" type="#_x0000_t75" style="width:98.25pt;height:18.75pt;visibility:visible">
            <v:imagedata r:id="rId49" o:title=""/>
          </v:shape>
        </w:pict>
      </w:r>
      <w:r w:rsidRPr="00963671">
        <w:rPr>
          <w:b/>
        </w:rPr>
        <w:t xml:space="preserve"> </w:t>
      </w:r>
      <w:r w:rsidRPr="00963671">
        <w:t>để chọn các file trong máy tính cá nhân để làm file đính kèm cho Tin tức đang cần biên tập. File đính kèm sẽ được hiển thị cho người dùng cuối tải về khi họ view chi tiết Tin tức ngoài trang hiển thị.</w:t>
      </w:r>
    </w:p>
    <w:p w:rsidR="005657EA" w:rsidRPr="00963671" w:rsidRDefault="005657EA" w:rsidP="00642873">
      <w:pPr>
        <w:numPr>
          <w:ilvl w:val="0"/>
          <w:numId w:val="13"/>
        </w:numPr>
      </w:pPr>
      <w:r w:rsidRPr="00963671">
        <w:rPr>
          <w:b/>
        </w:rPr>
        <w:t>Bước 5:</w:t>
      </w:r>
      <w:r w:rsidRPr="00963671">
        <w:t xml:space="preserve"> Click chọn </w:t>
      </w:r>
      <w:r w:rsidRPr="00963671">
        <w:rPr>
          <w:b/>
          <w:i/>
        </w:rPr>
        <w:t>Cập nhật</w:t>
      </w:r>
      <w:r w:rsidRPr="00963671">
        <w:t xml:space="preserve"> </w:t>
      </w:r>
      <w:r>
        <w:rPr>
          <w:noProof/>
        </w:rPr>
        <w:pict>
          <v:shape id="Picture 64" o:spid="_x0000_i1072" type="#_x0000_t75" style="width:64.5pt;height:18.75pt;visibility:visible">
            <v:imagedata r:id="rId50" o:title=""/>
          </v:shape>
        </w:pict>
      </w:r>
      <w:r w:rsidRPr="00963671">
        <w:t xml:space="preserve"> để xác nhận việc thêm mới Tin tức với các nội dung đã biên tập. Trường hợp người dùng muốn biên tập lại toàn bộ thông tin đã nhập, click</w:t>
      </w:r>
      <w:r w:rsidRPr="00963671">
        <w:rPr>
          <w:b/>
        </w:rPr>
        <w:t xml:space="preserve"> </w:t>
      </w:r>
      <w:r w:rsidRPr="00963671">
        <w:rPr>
          <w:b/>
          <w:i/>
        </w:rPr>
        <w:t>Nhập lại</w:t>
      </w:r>
      <w:r w:rsidRPr="00963671">
        <w:rPr>
          <w:b/>
        </w:rPr>
        <w:t xml:space="preserve"> </w:t>
      </w:r>
      <w:r w:rsidRPr="00714995">
        <w:rPr>
          <w:b/>
          <w:noProof/>
        </w:rPr>
        <w:pict>
          <v:shape id="Picture 65" o:spid="_x0000_i1073" type="#_x0000_t75" style="width:59.25pt;height:18.75pt;visibility:visible">
            <v:imagedata r:id="rId51" o:title=""/>
          </v:shape>
        </w:pict>
      </w:r>
      <w:r w:rsidRPr="00963671">
        <w:t xml:space="preserve"> hoặc click </w:t>
      </w:r>
      <w:r w:rsidRPr="00963671">
        <w:rPr>
          <w:b/>
          <w:i/>
        </w:rPr>
        <w:t>Đóng lại</w:t>
      </w:r>
      <w:r w:rsidRPr="00963671">
        <w:t xml:space="preserve"> </w:t>
      </w:r>
      <w:r>
        <w:rPr>
          <w:noProof/>
        </w:rPr>
        <w:pict>
          <v:shape id="Picture 66" o:spid="_x0000_i1074" type="#_x0000_t75" style="width:59.25pt;height:18.75pt;visibility:visible">
            <v:imagedata r:id="rId52" o:title=""/>
          </v:shape>
        </w:pict>
      </w:r>
      <w:r w:rsidRPr="00963671">
        <w:t xml:space="preserve"> để hủy bỏ thao tác thêm mới.</w:t>
      </w:r>
    </w:p>
    <w:p w:rsidR="005657EA" w:rsidRPr="00766473" w:rsidRDefault="005657EA" w:rsidP="00642873">
      <w:pPr>
        <w:numPr>
          <w:ilvl w:val="0"/>
          <w:numId w:val="8"/>
        </w:numPr>
      </w:pPr>
      <w:r>
        <w:t>Lưu ý: Các bước Sửa/ Xóa/ Xem/</w:t>
      </w:r>
      <w:r w:rsidRPr="00963671">
        <w:t>Tìm kiếm được thực hiện như</w:t>
      </w:r>
      <w:r w:rsidRPr="00963671">
        <w:rPr>
          <w:b/>
        </w:rPr>
        <w:t xml:space="preserve"> </w:t>
      </w:r>
      <w:r w:rsidRPr="00963671">
        <w:t xml:space="preserve">mô tả ở </w:t>
      </w:r>
      <w:hyperlink w:anchor="_Duyệt/_Hủy_duyệt/" w:history="1">
        <w:r w:rsidRPr="00A80E3B">
          <w:rPr>
            <w:rStyle w:val="Hyperlink"/>
            <w:b/>
            <w:i/>
          </w:rPr>
          <w:t>Sửa/ Xóa/ Xem/Duyệt/ Hủy duyệt/ Tìm kiếm</w:t>
        </w:r>
      </w:hyperlink>
      <w:r>
        <w:rPr>
          <w:b/>
          <w:i/>
        </w:rPr>
        <w:t>.</w:t>
      </w:r>
    </w:p>
    <w:p w:rsidR="005657EA" w:rsidRDefault="005657EA" w:rsidP="00766473">
      <w:pPr>
        <w:pStyle w:val="Heading5"/>
        <w:numPr>
          <w:ilvl w:val="0"/>
          <w:numId w:val="0"/>
        </w:numPr>
        <w:ind w:firstLine="360"/>
      </w:pPr>
      <w:r>
        <w:t>Gửi tin tức về cổng chính.</w:t>
      </w:r>
    </w:p>
    <w:p w:rsidR="005657EA" w:rsidRPr="00963671" w:rsidRDefault="005657EA" w:rsidP="00766473">
      <w:pPr>
        <w:numPr>
          <w:ilvl w:val="0"/>
          <w:numId w:val="8"/>
        </w:numPr>
      </w:pPr>
      <w:r w:rsidRPr="00963671">
        <w:rPr>
          <w:b/>
        </w:rPr>
        <w:t>Mục đích</w:t>
      </w:r>
      <w:r w:rsidRPr="00963671">
        <w:t>: Cho phép người dùng quản lý</w:t>
      </w:r>
      <w:r>
        <w:t xml:space="preserve"> tin tức ở trang thành phần có thể gửi tin bài lên cổng chính</w:t>
      </w:r>
      <w:r w:rsidRPr="00963671">
        <w:t xml:space="preserve">, giúp cho người dùng có thể </w:t>
      </w:r>
      <w:r>
        <w:t>nhanh chóng đưa các tin nổi bật, tin quan trọng lên cổng chính</w:t>
      </w:r>
      <w:r w:rsidRPr="00963671">
        <w:t>.</w:t>
      </w:r>
    </w:p>
    <w:p w:rsidR="005657EA" w:rsidRPr="00963671" w:rsidRDefault="005657EA" w:rsidP="00766473">
      <w:pPr>
        <w:numPr>
          <w:ilvl w:val="0"/>
          <w:numId w:val="8"/>
        </w:numPr>
      </w:pPr>
      <w:r w:rsidRPr="00963671">
        <w:t xml:space="preserve">Để </w:t>
      </w:r>
      <w:r w:rsidRPr="00963671">
        <w:rPr>
          <w:b/>
          <w:i/>
        </w:rPr>
        <w:t>Tin tức</w:t>
      </w:r>
      <w:r>
        <w:rPr>
          <w:b/>
          <w:i/>
        </w:rPr>
        <w:t xml:space="preserve"> về cổng chính</w:t>
      </w:r>
      <w:r w:rsidRPr="00963671">
        <w:t>, người dùng cần thực hiện những bước sau:</w:t>
      </w:r>
    </w:p>
    <w:p w:rsidR="005657EA" w:rsidRPr="00963671" w:rsidRDefault="005657EA" w:rsidP="00766473">
      <w:pPr>
        <w:numPr>
          <w:ilvl w:val="0"/>
          <w:numId w:val="13"/>
        </w:numPr>
        <w:rPr>
          <w:b/>
        </w:rPr>
      </w:pPr>
      <w:r w:rsidRPr="00963671">
        <w:rPr>
          <w:b/>
        </w:rPr>
        <w:t xml:space="preserve">Bước 1: </w:t>
      </w:r>
      <w:r>
        <w:t>Người dùng đặng nhập vào trang quản trị</w:t>
      </w:r>
      <w:r w:rsidRPr="00963671">
        <w:rPr>
          <w:b/>
        </w:rPr>
        <w:t>.</w:t>
      </w:r>
    </w:p>
    <w:p w:rsidR="005657EA" w:rsidRPr="00963671" w:rsidRDefault="005657EA" w:rsidP="00766473">
      <w:pPr>
        <w:numPr>
          <w:ilvl w:val="0"/>
          <w:numId w:val="13"/>
        </w:numPr>
        <w:rPr>
          <w:b/>
        </w:rPr>
      </w:pPr>
      <w:r w:rsidRPr="00963671">
        <w:rPr>
          <w:b/>
        </w:rPr>
        <w:t xml:space="preserve">Bước 2: </w:t>
      </w:r>
      <w:r>
        <w:t>Chọn</w:t>
      </w:r>
      <w:r>
        <w:rPr>
          <w:b/>
        </w:rPr>
        <w:t xml:space="preserve"> Kho nội dung </w:t>
      </w:r>
      <w:r>
        <w:sym w:font="Wingdings" w:char="F0E0"/>
      </w:r>
      <w:r>
        <w:rPr>
          <w:b/>
        </w:rPr>
        <w:t xml:space="preserve"> Quản trị</w:t>
      </w:r>
      <w:r w:rsidRPr="00963671">
        <w:rPr>
          <w:b/>
        </w:rPr>
        <w:t xml:space="preserve"> Tin tức</w:t>
      </w:r>
      <w:r>
        <w:rPr>
          <w:b/>
        </w:rPr>
        <w:t xml:space="preserve"> </w:t>
      </w:r>
      <w:r w:rsidRPr="00983D77">
        <w:rPr>
          <w:b/>
        </w:rPr>
        <w:sym w:font="Wingdings" w:char="F0E0"/>
      </w:r>
      <w:r>
        <w:rPr>
          <w:b/>
        </w:rPr>
        <w:t xml:space="preserve"> Chọn danh sách tin cần xem</w:t>
      </w:r>
      <w:r w:rsidRPr="00963671">
        <w:rPr>
          <w:b/>
        </w:rPr>
        <w:t>.</w:t>
      </w:r>
    </w:p>
    <w:p w:rsidR="005657EA" w:rsidRPr="00963671" w:rsidRDefault="005657EA" w:rsidP="00766473">
      <w:pPr>
        <w:numPr>
          <w:ilvl w:val="0"/>
          <w:numId w:val="13"/>
        </w:numPr>
        <w:rPr>
          <w:b/>
        </w:rPr>
      </w:pPr>
      <w:r w:rsidRPr="00963671">
        <w:rPr>
          <w:b/>
        </w:rPr>
        <w:t xml:space="preserve">Bước 3: </w:t>
      </w:r>
      <w:r w:rsidRPr="00963671">
        <w:t xml:space="preserve">Trên trang danh sách các Tin tức, click nút </w:t>
      </w:r>
      <w:r>
        <w:rPr>
          <w:b/>
          <w:i/>
        </w:rPr>
        <w:t>Gửi tin</w:t>
      </w:r>
      <w:r w:rsidRPr="00963671">
        <w:t xml:space="preserve"> </w:t>
      </w:r>
      <w:r>
        <w:rPr>
          <w:noProof/>
        </w:rPr>
        <w:pict>
          <v:shape id="Picture 5" o:spid="_x0000_i1075" type="#_x0000_t75" style="width:21.75pt;height:15.75pt;visibility:visible">
            <v:imagedata r:id="rId53" o:title=""/>
          </v:shape>
        </w:pict>
      </w:r>
      <w:r w:rsidRPr="00963671">
        <w:t>, màn hình hiển thị cửa sổ thêm mới Tin tức như sau:</w:t>
      </w:r>
    </w:p>
    <w:p w:rsidR="005657EA" w:rsidRPr="00766473" w:rsidRDefault="005657EA" w:rsidP="00766473"/>
    <w:p w:rsidR="005657EA" w:rsidRPr="00CA4F1D" w:rsidRDefault="005657EA" w:rsidP="00766473">
      <w:pPr>
        <w:ind w:left="360"/>
      </w:pPr>
      <w:r>
        <w:rPr>
          <w:noProof/>
        </w:rPr>
        <w:pict>
          <v:shape id="_x0000_i1076" type="#_x0000_t75" style="width:453.75pt;height:192.75pt;visibility:visible">
            <v:imagedata r:id="rId54" o:title=""/>
          </v:shape>
        </w:pict>
      </w:r>
    </w:p>
    <w:bookmarkEnd w:id="45"/>
    <w:bookmarkEnd w:id="48"/>
    <w:bookmarkEnd w:id="49"/>
    <w:p w:rsidR="005657EA" w:rsidRDefault="005657EA" w:rsidP="00677D23">
      <w:pPr>
        <w:pStyle w:val="Heading5"/>
        <w:numPr>
          <w:ilvl w:val="0"/>
          <w:numId w:val="0"/>
        </w:numPr>
        <w:ind w:firstLine="360"/>
      </w:pPr>
      <w:r>
        <w:br w:type="page"/>
        <w:t>Nhận tin tức từ cổng thành phần gửi về.</w:t>
      </w:r>
    </w:p>
    <w:p w:rsidR="005657EA" w:rsidRPr="00963671" w:rsidRDefault="005657EA" w:rsidP="00677D23">
      <w:pPr>
        <w:numPr>
          <w:ilvl w:val="0"/>
          <w:numId w:val="8"/>
        </w:numPr>
      </w:pPr>
      <w:r w:rsidRPr="00963671">
        <w:rPr>
          <w:b/>
        </w:rPr>
        <w:t>Mục đích</w:t>
      </w:r>
      <w:r w:rsidRPr="00963671">
        <w:t xml:space="preserve">: Cho phép </w:t>
      </w:r>
      <w:r>
        <w:t>quản trị viên cổng chính nhận các tin tức từ các cổng thành phần và đưa lên cổng chính</w:t>
      </w:r>
      <w:r w:rsidRPr="00963671">
        <w:t>.</w:t>
      </w:r>
    </w:p>
    <w:p w:rsidR="005657EA" w:rsidRPr="00963671" w:rsidRDefault="005657EA" w:rsidP="00677D23">
      <w:pPr>
        <w:numPr>
          <w:ilvl w:val="0"/>
          <w:numId w:val="8"/>
        </w:numPr>
      </w:pPr>
      <w:r>
        <w:t>Để đưa tin tức từ các trang thành phần gửi về lên cổng chính</w:t>
      </w:r>
      <w:r w:rsidRPr="00963671">
        <w:t>, người dùng cần thực hiện những bước sau:</w:t>
      </w:r>
    </w:p>
    <w:p w:rsidR="005657EA" w:rsidRPr="00963671" w:rsidRDefault="005657EA" w:rsidP="00677D23">
      <w:pPr>
        <w:numPr>
          <w:ilvl w:val="0"/>
          <w:numId w:val="13"/>
        </w:numPr>
        <w:rPr>
          <w:b/>
        </w:rPr>
      </w:pPr>
      <w:r w:rsidRPr="00963671">
        <w:rPr>
          <w:b/>
        </w:rPr>
        <w:t xml:space="preserve">Bước 1: </w:t>
      </w:r>
      <w:r>
        <w:t>Người dùng đăng nhập vào trang quản trị</w:t>
      </w:r>
      <w:r w:rsidRPr="00963671">
        <w:rPr>
          <w:b/>
        </w:rPr>
        <w:t>.</w:t>
      </w:r>
    </w:p>
    <w:p w:rsidR="005657EA" w:rsidRPr="00963671" w:rsidRDefault="005657EA" w:rsidP="00677D23">
      <w:pPr>
        <w:numPr>
          <w:ilvl w:val="0"/>
          <w:numId w:val="13"/>
        </w:numPr>
        <w:rPr>
          <w:b/>
        </w:rPr>
      </w:pPr>
      <w:r w:rsidRPr="00963671">
        <w:rPr>
          <w:b/>
        </w:rPr>
        <w:t xml:space="preserve">Bước 2: </w:t>
      </w:r>
      <w:r>
        <w:t>Chọn</w:t>
      </w:r>
      <w:r>
        <w:rPr>
          <w:b/>
        </w:rPr>
        <w:t xml:space="preserve"> Kho nội dung </w:t>
      </w:r>
      <w:r>
        <w:sym w:font="Wingdings" w:char="F0E0"/>
      </w:r>
      <w:r>
        <w:rPr>
          <w:b/>
        </w:rPr>
        <w:t xml:space="preserve"> Tin tức trang thành phần </w:t>
      </w:r>
      <w:r w:rsidRPr="00983D77">
        <w:rPr>
          <w:b/>
        </w:rPr>
        <w:sym w:font="Wingdings" w:char="F0E0"/>
      </w:r>
      <w:r>
        <w:rPr>
          <w:b/>
        </w:rPr>
        <w:t xml:space="preserve"> Chọn danh sách từ cổng thành phần gửi về</w:t>
      </w:r>
      <w:r w:rsidRPr="00963671">
        <w:rPr>
          <w:b/>
        </w:rPr>
        <w:t>.</w:t>
      </w:r>
    </w:p>
    <w:p w:rsidR="005657EA" w:rsidRPr="00963671" w:rsidRDefault="005657EA" w:rsidP="00677D23">
      <w:pPr>
        <w:numPr>
          <w:ilvl w:val="0"/>
          <w:numId w:val="13"/>
        </w:numPr>
        <w:rPr>
          <w:b/>
        </w:rPr>
      </w:pPr>
      <w:r w:rsidRPr="00963671">
        <w:rPr>
          <w:b/>
        </w:rPr>
        <w:t xml:space="preserve">Bước 3: </w:t>
      </w:r>
      <w:r w:rsidRPr="00963671">
        <w:t>Trên trang danh sách các Tin tức</w:t>
      </w:r>
      <w:r>
        <w:t xml:space="preserve"> của các cổng thành phần gửi về</w:t>
      </w:r>
      <w:r w:rsidRPr="00963671">
        <w:t xml:space="preserve">, click nút </w:t>
      </w:r>
      <w:r>
        <w:rPr>
          <w:b/>
          <w:i/>
        </w:rPr>
        <w:t>Gửi tin</w:t>
      </w:r>
      <w:r w:rsidRPr="00963671">
        <w:t xml:space="preserve"> </w:t>
      </w:r>
      <w:r>
        <w:rPr>
          <w:noProof/>
        </w:rPr>
        <w:pict>
          <v:shape id="Picture 14" o:spid="_x0000_i1077" type="#_x0000_t75" style="width:21.75pt;height:21pt;visibility:visible">
            <v:imagedata r:id="rId55" o:title=""/>
          </v:shape>
        </w:pict>
      </w:r>
      <w:r w:rsidRPr="00963671">
        <w:t>, màn hình hiển thị cửa sổ thêm mới Tin tức như sau:</w:t>
      </w:r>
    </w:p>
    <w:p w:rsidR="005657EA" w:rsidRPr="00766473" w:rsidRDefault="005657EA" w:rsidP="00677D23"/>
    <w:p w:rsidR="005657EA" w:rsidRDefault="005657EA" w:rsidP="003F5819">
      <w:pPr>
        <w:ind w:left="360"/>
      </w:pPr>
      <w:r>
        <w:rPr>
          <w:noProof/>
        </w:rPr>
        <w:pict>
          <v:shape id="Picture 11" o:spid="_x0000_i1078" type="#_x0000_t75" style="width:448.5pt;height:75.75pt;visibility:visible">
            <v:imagedata r:id="rId56" o:title=""/>
          </v:shape>
        </w:pict>
      </w:r>
    </w:p>
    <w:p w:rsidR="005657EA" w:rsidRDefault="005657EA" w:rsidP="003F5819">
      <w:pPr>
        <w:ind w:left="720"/>
        <w:rPr>
          <w:b/>
        </w:rPr>
      </w:pPr>
      <w:r>
        <w:rPr>
          <w:b/>
        </w:rPr>
        <w:t>Bước 4</w:t>
      </w:r>
      <w:r w:rsidRPr="00963671">
        <w:rPr>
          <w:b/>
        </w:rPr>
        <w:t xml:space="preserve">: </w:t>
      </w:r>
      <w:r>
        <w:t>Chọn</w:t>
      </w:r>
      <w:r>
        <w:rPr>
          <w:b/>
        </w:rPr>
        <w:t xml:space="preserve"> Mục tin để đưa ra ngoài cổng chính </w:t>
      </w:r>
      <w:r w:rsidRPr="003F5819">
        <w:rPr>
          <w:b/>
        </w:rPr>
        <w:sym w:font="Wingdings" w:char="F0E0"/>
      </w:r>
      <w:r>
        <w:rPr>
          <w:b/>
        </w:rPr>
        <w:t xml:space="preserve"> Cập nhật</w:t>
      </w:r>
    </w:p>
    <w:p w:rsidR="005657EA" w:rsidRDefault="005657EA" w:rsidP="003F5819">
      <w:pPr>
        <w:ind w:left="720"/>
        <w:jc w:val="center"/>
      </w:pPr>
      <w:r>
        <w:rPr>
          <w:noProof/>
        </w:rPr>
        <w:pict>
          <v:shape id="Picture 17" o:spid="_x0000_i1079" type="#_x0000_t75" style="width:190.5pt;height:260.25pt;visibility:visible">
            <v:imagedata r:id="rId57" o:title=""/>
          </v:shape>
        </w:pict>
      </w:r>
    </w:p>
    <w:p w:rsidR="005657EA" w:rsidRDefault="005657EA" w:rsidP="0019716D">
      <w:pPr>
        <w:pStyle w:val="Heading2"/>
        <w:rPr>
          <w:sz w:val="24"/>
          <w:szCs w:val="24"/>
        </w:rPr>
      </w:pPr>
      <w:bookmarkStart w:id="53" w:name="_Toc333937241"/>
      <w:bookmarkStart w:id="54" w:name="_Toc341249398"/>
      <w:bookmarkStart w:id="55" w:name="_Toc433181403"/>
      <w:r>
        <w:rPr>
          <w:sz w:val="24"/>
          <w:szCs w:val="24"/>
        </w:rPr>
        <w:t>Tin nổi bật</w:t>
      </w:r>
      <w:bookmarkEnd w:id="53"/>
      <w:bookmarkEnd w:id="54"/>
      <w:r>
        <w:rPr>
          <w:sz w:val="24"/>
          <w:szCs w:val="24"/>
        </w:rPr>
        <w:t xml:space="preserve"> (tin nóng)</w:t>
      </w:r>
      <w:bookmarkEnd w:id="55"/>
    </w:p>
    <w:p w:rsidR="005657EA" w:rsidRPr="001E1787" w:rsidRDefault="005657EA" w:rsidP="0019716D">
      <w:pPr>
        <w:pStyle w:val="Heading3"/>
      </w:pPr>
      <w:bookmarkStart w:id="56" w:name="_Toc333937242"/>
      <w:bookmarkStart w:id="57" w:name="_Toc341249399"/>
      <w:bookmarkStart w:id="58" w:name="_Toc433181404"/>
      <w:r>
        <w:t>Biên tập</w:t>
      </w:r>
      <w:bookmarkEnd w:id="56"/>
      <w:bookmarkEnd w:id="57"/>
      <w:bookmarkEnd w:id="58"/>
    </w:p>
    <w:p w:rsidR="005657EA" w:rsidRPr="00095885" w:rsidRDefault="005657EA" w:rsidP="0019716D">
      <w:pPr>
        <w:pStyle w:val="Heading4"/>
      </w:pPr>
      <w:bookmarkStart w:id="59" w:name="_Toc333660329"/>
      <w:bookmarkStart w:id="60" w:name="_Toc333937243"/>
      <w:bookmarkStart w:id="61" w:name="_Toc341249400"/>
      <w:r w:rsidRPr="00095885">
        <w:t>Thêm mới Tin nổi bật</w:t>
      </w:r>
      <w:bookmarkEnd w:id="59"/>
      <w:bookmarkEnd w:id="60"/>
      <w:bookmarkEnd w:id="61"/>
    </w:p>
    <w:p w:rsidR="005657EA" w:rsidRPr="00095885" w:rsidRDefault="005657EA" w:rsidP="00B214CE">
      <w:pPr>
        <w:numPr>
          <w:ilvl w:val="0"/>
          <w:numId w:val="7"/>
        </w:numPr>
      </w:pPr>
      <w:r w:rsidRPr="00095885">
        <w:rPr>
          <w:b/>
          <w:i/>
        </w:rPr>
        <w:t>Tin nổi bật</w:t>
      </w:r>
      <w:r w:rsidRPr="00095885">
        <w:t xml:space="preserve">: Là tin được lấy từ tất cả chuyên mục tin khác của website và do người quản trị lựa chọn những tin hay nhất hoặc tin ấn tượng nhất để hiển thị lên trang chủ. Vì vậy thêm mới tin nổi bật là lấy tin đã có sẵn từ các chuyên mục và đưa tin đó trở thành tin nổi bật. </w:t>
      </w:r>
    </w:p>
    <w:p w:rsidR="005657EA" w:rsidRPr="00095885" w:rsidRDefault="005657EA" w:rsidP="00B214CE">
      <w:pPr>
        <w:numPr>
          <w:ilvl w:val="0"/>
          <w:numId w:val="7"/>
        </w:numPr>
      </w:pPr>
      <w:r w:rsidRPr="00095885">
        <w:t xml:space="preserve">Để </w:t>
      </w:r>
      <w:r w:rsidRPr="00095885">
        <w:rPr>
          <w:b/>
          <w:i/>
        </w:rPr>
        <w:t>thêm mới tin nổi bật</w:t>
      </w:r>
      <w:r w:rsidRPr="00095885">
        <w:t>, người dùng cần thực hiện những bước sau:</w:t>
      </w:r>
    </w:p>
    <w:p w:rsidR="005657EA" w:rsidRPr="00095885" w:rsidRDefault="005657EA" w:rsidP="00437999">
      <w:pPr>
        <w:pStyle w:val="ListParagraph"/>
        <w:numPr>
          <w:ilvl w:val="0"/>
          <w:numId w:val="20"/>
        </w:numPr>
      </w:pPr>
      <w:r w:rsidRPr="00095885">
        <w:rPr>
          <w:b/>
          <w:i/>
        </w:rPr>
        <w:t>Bước 1</w:t>
      </w:r>
      <w:r w:rsidRPr="00095885">
        <w:t>:</w:t>
      </w:r>
      <w:r w:rsidRPr="00095885">
        <w:rPr>
          <w:b/>
        </w:rPr>
        <w:t xml:space="preserve"> </w:t>
      </w:r>
      <w:r w:rsidRPr="00095885">
        <w:t>Đăng nhập trang quản trị với tài khoản của người dùng biên tập</w:t>
      </w:r>
      <w:r w:rsidRPr="00095885">
        <w:rPr>
          <w:b/>
        </w:rPr>
        <w:t>.</w:t>
      </w:r>
    </w:p>
    <w:p w:rsidR="005657EA" w:rsidRPr="00095885" w:rsidRDefault="005657EA" w:rsidP="00437999">
      <w:pPr>
        <w:pStyle w:val="ListParagraph"/>
        <w:numPr>
          <w:ilvl w:val="0"/>
          <w:numId w:val="20"/>
        </w:numPr>
      </w:pPr>
      <w:r w:rsidRPr="00095885">
        <w:rPr>
          <w:b/>
          <w:i/>
        </w:rPr>
        <w:t>Bước 2</w:t>
      </w:r>
      <w:r w:rsidRPr="00095885">
        <w:t xml:space="preserve">: Chọn </w:t>
      </w:r>
      <w:r w:rsidRPr="00095885">
        <w:rPr>
          <w:b/>
        </w:rPr>
        <w:t>Nội dung/ Tin nổi bật</w:t>
      </w:r>
    </w:p>
    <w:p w:rsidR="005657EA" w:rsidRPr="00095885" w:rsidRDefault="005657EA" w:rsidP="00E876A4">
      <w:pPr>
        <w:pStyle w:val="ListParagraph"/>
        <w:numPr>
          <w:ilvl w:val="0"/>
          <w:numId w:val="20"/>
        </w:numPr>
      </w:pPr>
      <w:r w:rsidRPr="00095885">
        <w:rPr>
          <w:b/>
          <w:i/>
        </w:rPr>
        <w:t>Bước 3</w:t>
      </w:r>
      <w:r w:rsidRPr="00095885">
        <w:t xml:space="preserve">: Trên danh sách các Tin nổi bật, click nút Thêm mới </w:t>
      </w:r>
      <w:r>
        <w:rPr>
          <w:noProof/>
        </w:rPr>
        <w:pict>
          <v:shape id="Picture 8" o:spid="_x0000_i1080" type="#_x0000_t75" style="width:105.75pt;height:19.5pt;visibility:visible">
            <v:imagedata r:id="rId58" o:title=""/>
          </v:shape>
        </w:pict>
      </w:r>
    </w:p>
    <w:p w:rsidR="005657EA" w:rsidRPr="00095885" w:rsidRDefault="005657EA" w:rsidP="00B214CE">
      <w:pPr>
        <w:pStyle w:val="ChamR-L125"/>
        <w:numPr>
          <w:ilvl w:val="0"/>
          <w:numId w:val="6"/>
        </w:numPr>
        <w:spacing w:line="360" w:lineRule="auto"/>
        <w:ind w:left="900"/>
        <w:jc w:val="left"/>
        <w:rPr>
          <w:szCs w:val="24"/>
        </w:rPr>
      </w:pPr>
      <w:r w:rsidRPr="00095885">
        <w:rPr>
          <w:b/>
          <w:i/>
          <w:szCs w:val="24"/>
        </w:rPr>
        <w:t>Chọn site</w:t>
      </w:r>
      <w:r w:rsidRPr="00095885">
        <w:rPr>
          <w:b/>
          <w:szCs w:val="24"/>
        </w:rPr>
        <w:t>:</w:t>
      </w:r>
      <w:r w:rsidRPr="00095885">
        <w:rPr>
          <w:szCs w:val="24"/>
        </w:rPr>
        <w:t xml:space="preserve"> Chọn một site có có trong kho Nội dung. Lựa chọn các site mà người dùng muốn lấy tin, các site được hiển thị thường là các site chứa tin của hệ thống.</w:t>
      </w:r>
    </w:p>
    <w:p w:rsidR="005657EA" w:rsidRPr="00095885" w:rsidRDefault="005657EA" w:rsidP="00B214CE">
      <w:pPr>
        <w:pStyle w:val="ChamR-L125"/>
        <w:numPr>
          <w:ilvl w:val="0"/>
          <w:numId w:val="6"/>
        </w:numPr>
        <w:spacing w:line="360" w:lineRule="auto"/>
        <w:ind w:left="900"/>
        <w:jc w:val="left"/>
        <w:rPr>
          <w:szCs w:val="24"/>
        </w:rPr>
      </w:pPr>
      <w:r w:rsidRPr="00095885">
        <w:rPr>
          <w:b/>
          <w:i/>
          <w:szCs w:val="24"/>
        </w:rPr>
        <w:t>Chọn list:</w:t>
      </w:r>
      <w:r w:rsidRPr="00095885">
        <w:rPr>
          <w:szCs w:val="24"/>
        </w:rPr>
        <w:t xml:space="preserve"> Chọn một List thuộc site đã chọn. Các chuyênmục tin được chia thành nhiều chuyên mục tin nhỏ giúp cho việc quản lư dễ dàng, người dùng có thể lựa chọn các chuyên mục (list) chứa tin cần lấy.</w:t>
      </w:r>
    </w:p>
    <w:p w:rsidR="005657EA" w:rsidRPr="00095885" w:rsidRDefault="005657EA" w:rsidP="00B214CE">
      <w:pPr>
        <w:pStyle w:val="ChamR-L125"/>
        <w:numPr>
          <w:ilvl w:val="0"/>
          <w:numId w:val="6"/>
        </w:numPr>
        <w:spacing w:line="360" w:lineRule="auto"/>
        <w:ind w:left="900"/>
        <w:jc w:val="left"/>
        <w:rPr>
          <w:szCs w:val="24"/>
        </w:rPr>
      </w:pPr>
      <w:r w:rsidRPr="00095885">
        <w:rPr>
          <w:szCs w:val="24"/>
        </w:rPr>
        <w:t>Sau khi chọn list, màn hình hiển thị danh sách tin thuộc chuyên mục đó.</w:t>
      </w:r>
    </w:p>
    <w:p w:rsidR="005657EA" w:rsidRPr="00095885" w:rsidRDefault="005657EA" w:rsidP="00B214CE">
      <w:pPr>
        <w:pStyle w:val="ListParagraph"/>
        <w:tabs>
          <w:tab w:val="left" w:pos="1980"/>
        </w:tabs>
        <w:ind w:left="0"/>
        <w:jc w:val="center"/>
      </w:pPr>
      <w:r>
        <w:rPr>
          <w:noProof/>
        </w:rPr>
        <w:pict>
          <v:shape id="Picture 91" o:spid="_x0000_i1081" type="#_x0000_t75" style="width:450pt;height:248.25pt;visibility:visible">
            <v:imagedata r:id="rId59" o:title=""/>
          </v:shape>
        </w:pict>
      </w:r>
    </w:p>
    <w:p w:rsidR="005657EA" w:rsidRPr="00095885" w:rsidRDefault="005657EA" w:rsidP="00B214CE">
      <w:pPr>
        <w:pStyle w:val="ChamR-L125"/>
        <w:numPr>
          <w:ilvl w:val="0"/>
          <w:numId w:val="6"/>
        </w:numPr>
        <w:spacing w:line="360" w:lineRule="auto"/>
        <w:ind w:left="900"/>
        <w:jc w:val="left"/>
        <w:rPr>
          <w:szCs w:val="24"/>
        </w:rPr>
      </w:pPr>
      <w:r w:rsidRPr="00095885">
        <w:rPr>
          <w:szCs w:val="24"/>
        </w:rPr>
        <w:t>Click chọn một hoặc nhiều tin làm tin nổi bật.</w:t>
      </w:r>
    </w:p>
    <w:p w:rsidR="005657EA" w:rsidRPr="00095885" w:rsidRDefault="005657EA" w:rsidP="00437999">
      <w:pPr>
        <w:pStyle w:val="ListParagraph"/>
        <w:numPr>
          <w:ilvl w:val="0"/>
          <w:numId w:val="20"/>
        </w:numPr>
      </w:pPr>
      <w:r w:rsidRPr="00095885">
        <w:rPr>
          <w:b/>
          <w:i/>
        </w:rPr>
        <w:t>Bước 4</w:t>
      </w:r>
      <w:r w:rsidRPr="00095885">
        <w:t xml:space="preserve">: Click chọn </w:t>
      </w:r>
      <w:r w:rsidRPr="00095885">
        <w:rPr>
          <w:b/>
          <w:i/>
        </w:rPr>
        <w:t>Cập nhật</w:t>
      </w:r>
      <w:r w:rsidRPr="00095885">
        <w:t xml:space="preserve"> </w:t>
      </w:r>
      <w:r>
        <w:rPr>
          <w:noProof/>
        </w:rPr>
        <w:pict>
          <v:shape id="Picture 94" o:spid="_x0000_i1082" type="#_x0000_t75" style="width:64.5pt;height:18.75pt;visibility:visible">
            <v:imagedata r:id="rId50" o:title=""/>
          </v:shape>
        </w:pict>
      </w:r>
      <w:r w:rsidRPr="00095885">
        <w:t xml:space="preserve"> để xác nhận việc thêm mới Tin nổi bật. hoặc click </w:t>
      </w:r>
      <w:r w:rsidRPr="00095885">
        <w:rPr>
          <w:b/>
          <w:i/>
        </w:rPr>
        <w:t>Đóng lại</w:t>
      </w:r>
      <w:r w:rsidRPr="00095885">
        <w:t xml:space="preserve"> </w:t>
      </w:r>
      <w:r>
        <w:rPr>
          <w:noProof/>
        </w:rPr>
        <w:pict>
          <v:shape id="Picture 95" o:spid="_x0000_i1083" type="#_x0000_t75" style="width:59.25pt;height:18.75pt;visibility:visible">
            <v:imagedata r:id="rId60" o:title=""/>
          </v:shape>
        </w:pict>
      </w:r>
      <w:r w:rsidRPr="00095885">
        <w:t xml:space="preserve"> để hủy bỏ thao tác thêm mới.</w:t>
      </w:r>
    </w:p>
    <w:p w:rsidR="005657EA" w:rsidRPr="00095885" w:rsidRDefault="005657EA" w:rsidP="0019716D">
      <w:pPr>
        <w:pStyle w:val="Heading4"/>
      </w:pPr>
      <w:bookmarkStart w:id="62" w:name="_Toc333660330"/>
      <w:bookmarkStart w:id="63" w:name="_Toc333937244"/>
      <w:bookmarkStart w:id="64" w:name="_Toc341249401"/>
      <w:r w:rsidRPr="00095885">
        <w:t>Xem tin nổi bật</w:t>
      </w:r>
      <w:bookmarkEnd w:id="62"/>
      <w:bookmarkEnd w:id="63"/>
      <w:bookmarkEnd w:id="64"/>
    </w:p>
    <w:p w:rsidR="005657EA" w:rsidRPr="00095885" w:rsidRDefault="005657EA" w:rsidP="00B214CE">
      <w:pPr>
        <w:pStyle w:val="ChamR-L125"/>
        <w:numPr>
          <w:ilvl w:val="0"/>
          <w:numId w:val="7"/>
        </w:numPr>
        <w:spacing w:line="360" w:lineRule="auto"/>
        <w:rPr>
          <w:szCs w:val="24"/>
        </w:rPr>
      </w:pPr>
      <w:r w:rsidRPr="00095885">
        <w:rPr>
          <w:szCs w:val="24"/>
        </w:rPr>
        <w:t xml:space="preserve">Để </w:t>
      </w:r>
      <w:r w:rsidRPr="00095885">
        <w:rPr>
          <w:b/>
          <w:i/>
          <w:szCs w:val="24"/>
        </w:rPr>
        <w:t xml:space="preserve">xem Tin nổi bật </w:t>
      </w:r>
      <w:r w:rsidRPr="00095885">
        <w:rPr>
          <w:szCs w:val="24"/>
        </w:rPr>
        <w:t>đã biên tập, người dùng cần thực hiện theo các bước sau:</w:t>
      </w:r>
    </w:p>
    <w:p w:rsidR="005657EA" w:rsidRPr="00095885" w:rsidRDefault="005657EA" w:rsidP="0019716D">
      <w:pPr>
        <w:pStyle w:val="ListParagraph"/>
        <w:numPr>
          <w:ilvl w:val="0"/>
          <w:numId w:val="21"/>
        </w:numPr>
      </w:pPr>
      <w:r w:rsidRPr="00095885">
        <w:rPr>
          <w:b/>
        </w:rPr>
        <w:t>Bước 1:</w:t>
      </w:r>
      <w:r w:rsidRPr="00095885">
        <w:t xml:space="preserve"> Trên danh sách Tin nổi bật, chọn Tin nổi bật muốn xem thông tin, click </w:t>
      </w:r>
      <w:r>
        <w:rPr>
          <w:noProof/>
        </w:rPr>
        <w:pict>
          <v:shape id="_x0000_i1084" type="#_x0000_t75" alt="6-23-2012 12-24-12 PM.png" style="width:17.25pt;height:15.75pt;visibility:visible">
            <v:imagedata r:id="rId15" o:title=""/>
          </v:shape>
        </w:pict>
      </w:r>
      <w:r w:rsidRPr="00095885">
        <w:t>.</w:t>
      </w:r>
    </w:p>
    <w:p w:rsidR="005657EA" w:rsidRPr="00095885" w:rsidRDefault="005657EA" w:rsidP="0019716D">
      <w:pPr>
        <w:pStyle w:val="ListParagraph"/>
        <w:numPr>
          <w:ilvl w:val="0"/>
          <w:numId w:val="21"/>
        </w:numPr>
      </w:pPr>
      <w:r w:rsidRPr="00095885">
        <w:rPr>
          <w:b/>
        </w:rPr>
        <w:t>Bước 2:</w:t>
      </w:r>
      <w:r w:rsidRPr="00095885">
        <w:t xml:space="preserve"> Chương trình Mở một cửa sổ xem chi tiết tin nổi bật ở trang hiển thị người dùng cuối. Người dùng chỉ được phép xem không được thao tác đến nội dung.</w:t>
      </w:r>
    </w:p>
    <w:p w:rsidR="005657EA" w:rsidRPr="00095885" w:rsidRDefault="005657EA" w:rsidP="0019716D">
      <w:pPr>
        <w:pStyle w:val="Heading4"/>
      </w:pPr>
      <w:bookmarkStart w:id="65" w:name="_Toc333660331"/>
      <w:bookmarkStart w:id="66" w:name="_Toc333937245"/>
      <w:bookmarkStart w:id="67" w:name="_Toc341249402"/>
      <w:r w:rsidRPr="00095885">
        <w:t>Xóa Tin nổi bật</w:t>
      </w:r>
      <w:bookmarkEnd w:id="65"/>
      <w:bookmarkEnd w:id="66"/>
      <w:bookmarkEnd w:id="67"/>
    </w:p>
    <w:p w:rsidR="005657EA" w:rsidRPr="00095885" w:rsidRDefault="005657EA" w:rsidP="00B214CE">
      <w:pPr>
        <w:pStyle w:val="ChamR-L125"/>
        <w:numPr>
          <w:ilvl w:val="0"/>
          <w:numId w:val="7"/>
        </w:numPr>
        <w:spacing w:line="360" w:lineRule="auto"/>
        <w:rPr>
          <w:szCs w:val="24"/>
        </w:rPr>
      </w:pPr>
      <w:r w:rsidRPr="00095885">
        <w:rPr>
          <w:szCs w:val="24"/>
        </w:rPr>
        <w:t xml:space="preserve">Để </w:t>
      </w:r>
      <w:r w:rsidRPr="00095885">
        <w:rPr>
          <w:b/>
          <w:i/>
          <w:szCs w:val="24"/>
        </w:rPr>
        <w:t>xóa một Tin nổi bật</w:t>
      </w:r>
      <w:r w:rsidRPr="00095885">
        <w:rPr>
          <w:szCs w:val="24"/>
        </w:rPr>
        <w:t>, người dùng cần thực hiện theo các bước sau:</w:t>
      </w:r>
    </w:p>
    <w:p w:rsidR="005657EA" w:rsidRPr="00095885" w:rsidRDefault="005657EA" w:rsidP="0019716D">
      <w:pPr>
        <w:pStyle w:val="ListParagraph"/>
        <w:numPr>
          <w:ilvl w:val="0"/>
          <w:numId w:val="22"/>
        </w:numPr>
        <w:rPr>
          <w:b/>
        </w:rPr>
      </w:pPr>
      <w:r w:rsidRPr="00095885">
        <w:rPr>
          <w:b/>
        </w:rPr>
        <w:t xml:space="preserve">Bước 1: </w:t>
      </w:r>
      <w:r w:rsidRPr="00095885">
        <w:t xml:space="preserve">Trên danh sách Tin nổi bật, chọn Tin nổi bật muốn xóa, click </w:t>
      </w:r>
      <w:r>
        <w:rPr>
          <w:noProof/>
        </w:rPr>
        <w:pict>
          <v:shape id="_x0000_i1085" type="#_x0000_t75" alt="6-23-2012 12-28-59 PM.png" style="width:17.25pt;height:12.75pt;visibility:visible">
            <v:imagedata r:id="rId16" o:title=""/>
          </v:shape>
        </w:pict>
      </w:r>
      <w:r w:rsidRPr="00095885">
        <w:t>.</w:t>
      </w:r>
    </w:p>
    <w:p w:rsidR="005657EA" w:rsidRPr="00095885" w:rsidRDefault="005657EA" w:rsidP="0019716D">
      <w:pPr>
        <w:pStyle w:val="ListParagraph"/>
        <w:numPr>
          <w:ilvl w:val="0"/>
          <w:numId w:val="22"/>
        </w:numPr>
      </w:pPr>
      <w:r w:rsidRPr="00095885">
        <w:rPr>
          <w:b/>
        </w:rPr>
        <w:t xml:space="preserve">Bước 2: </w:t>
      </w:r>
      <w:r w:rsidRPr="00095885">
        <w:t xml:space="preserve">Chương trình hiển thị thông báo xác nhận xóa, người dùng click </w:t>
      </w:r>
      <w:r w:rsidRPr="00095885">
        <w:rPr>
          <w:b/>
          <w:i/>
        </w:rPr>
        <w:t>Tiếp tục</w:t>
      </w:r>
      <w:r w:rsidRPr="00095885">
        <w:t xml:space="preserve"> để xác nhận việc xóa Tin nổi bật hoặc click </w:t>
      </w:r>
      <w:r w:rsidRPr="00095885">
        <w:rPr>
          <w:b/>
          <w:i/>
        </w:rPr>
        <w:t>Hủy lệnh xóa</w:t>
      </w:r>
      <w:r w:rsidRPr="00095885">
        <w:t xml:space="preserve"> để hủy bỏ thao tác xóa. Tin nổi bật sau khi được chọn xóa sẽ không còn hiển thị trên danh sách.</w:t>
      </w:r>
    </w:p>
    <w:p w:rsidR="005657EA" w:rsidRPr="00095885" w:rsidRDefault="005657EA" w:rsidP="00437999">
      <w:pPr>
        <w:numPr>
          <w:ilvl w:val="0"/>
          <w:numId w:val="23"/>
        </w:numPr>
      </w:pPr>
      <w:r w:rsidRPr="00095885">
        <w:rPr>
          <w:b/>
        </w:rPr>
        <w:t>Lưu ý:</w:t>
      </w:r>
      <w:r w:rsidRPr="00095885">
        <w:t xml:space="preserve"> Để xóa toàn bộ danh sách tin nổi bật, người dùng thực hiện theo các bước sau: Trên danh sách Tin nổi bật, click </w:t>
      </w:r>
      <w:r w:rsidRPr="00095885">
        <w:rPr>
          <w:b/>
          <w:i/>
        </w:rPr>
        <w:t>xóa danh sách</w:t>
      </w:r>
      <w:r w:rsidRPr="00095885">
        <w:t xml:space="preserve"> </w:t>
      </w:r>
      <w:r>
        <w:rPr>
          <w:noProof/>
        </w:rPr>
        <w:pict>
          <v:shape id="Picture 96" o:spid="_x0000_i1086" type="#_x0000_t75" style="width:88.5pt;height:18.75pt;visibility:visible">
            <v:imagedata r:id="rId61" o:title=""/>
          </v:shape>
        </w:pict>
      </w:r>
      <w:r w:rsidRPr="00095885">
        <w:t xml:space="preserve">. Chương trình sẽ hiển thị thông báo. Click </w:t>
      </w:r>
      <w:r w:rsidRPr="00095885">
        <w:rPr>
          <w:b/>
          <w:i/>
        </w:rPr>
        <w:t>Tiếp tục</w:t>
      </w:r>
      <w:r w:rsidRPr="00095885">
        <w:t xml:space="preserve"> để xác nhận hoàn thành xóa danh sách Tin nổi bật, click </w:t>
      </w:r>
      <w:r w:rsidRPr="00095885">
        <w:rPr>
          <w:b/>
          <w:i/>
        </w:rPr>
        <w:t>Hủy lệnh xóa</w:t>
      </w:r>
      <w:r w:rsidRPr="00095885">
        <w:t xml:space="preserve"> để hủy bỏ thao tác Xóa danh sách tin nổi bật.</w:t>
      </w:r>
    </w:p>
    <w:p w:rsidR="005657EA" w:rsidRPr="00095885" w:rsidRDefault="005657EA" w:rsidP="00D33B5C">
      <w:pPr>
        <w:pStyle w:val="Heading4"/>
      </w:pPr>
      <w:bookmarkStart w:id="68" w:name="_Toc333660332"/>
      <w:bookmarkStart w:id="69" w:name="_Toc333937246"/>
      <w:bookmarkStart w:id="70" w:name="_Toc341249403"/>
      <w:r w:rsidRPr="00095885">
        <w:t>Thay đổi vị trí tin nổi bật</w:t>
      </w:r>
      <w:bookmarkEnd w:id="68"/>
      <w:bookmarkEnd w:id="69"/>
      <w:bookmarkEnd w:id="70"/>
    </w:p>
    <w:p w:rsidR="005657EA" w:rsidRPr="00095885" w:rsidRDefault="005657EA" w:rsidP="00B214CE">
      <w:pPr>
        <w:numPr>
          <w:ilvl w:val="0"/>
          <w:numId w:val="7"/>
        </w:numPr>
      </w:pPr>
      <w:r w:rsidRPr="00095885">
        <w:t xml:space="preserve">Đề </w:t>
      </w:r>
      <w:r w:rsidRPr="00095885">
        <w:rPr>
          <w:b/>
          <w:i/>
        </w:rPr>
        <w:t>đưa tin nổi bật lên vị trí đầu tiên</w:t>
      </w:r>
      <w:r w:rsidRPr="00095885">
        <w:t xml:space="preserve">, người dùng cần thực hiện những bước sau: Trên danh sách Tin nổi bật, chọn Tin nổi bật muốn đưa lên vị trí đầu tiên, click </w:t>
      </w:r>
      <w:r>
        <w:rPr>
          <w:noProof/>
        </w:rPr>
        <w:pict>
          <v:shape id="Picture 43" o:spid="_x0000_i1087" type="#_x0000_t75" alt="6-25-2012 5-35-15 PM" style="width:12.75pt;height:13.5pt;visibility:visible">
            <v:imagedata r:id="rId62" o:title=""/>
          </v:shape>
        </w:pict>
      </w:r>
      <w:r w:rsidRPr="00095885">
        <w:t>. Chương trình sẽ hiển thị thông báo xác nhận Đưa tin nổi bật lên vị trí đầu tiên</w:t>
      </w:r>
      <w:r w:rsidRPr="00095885">
        <w:rPr>
          <w:b/>
        </w:rPr>
        <w:t xml:space="preserve"> </w:t>
      </w:r>
      <w:r w:rsidRPr="00095885">
        <w:t>thành công.</w:t>
      </w:r>
    </w:p>
    <w:p w:rsidR="005657EA" w:rsidRPr="00095885" w:rsidRDefault="005657EA" w:rsidP="00B214CE">
      <w:pPr>
        <w:numPr>
          <w:ilvl w:val="0"/>
          <w:numId w:val="7"/>
        </w:numPr>
      </w:pPr>
      <w:r w:rsidRPr="00095885">
        <w:t xml:space="preserve">Đề </w:t>
      </w:r>
      <w:r w:rsidRPr="00095885">
        <w:rPr>
          <w:b/>
          <w:i/>
        </w:rPr>
        <w:t>đưa bản tin lên trên hoặc xuống dưới so với vị trí hiện tại</w:t>
      </w:r>
      <w:r w:rsidRPr="00095885">
        <w:t xml:space="preserve">, người dùng cần thực hiện những bước sau: Trên danh sách Tin nổi bật, chọn Tin nổi bật muốn thay đổi vị trí, click </w:t>
      </w:r>
      <w:r>
        <w:rPr>
          <w:noProof/>
        </w:rPr>
        <w:pict>
          <v:shape id="_x0000_i1088" type="#_x0000_t75" alt="6-21-2012 10-59-29 AM.png" style="width:17.25pt;height:14.25pt;visibility:visible">
            <v:imagedata r:id="rId63" o:title=""/>
          </v:shape>
        </w:pict>
      </w:r>
      <w:r w:rsidRPr="00095885">
        <w:rPr>
          <w:noProof/>
        </w:rPr>
        <w:t xml:space="preserve"> ( đưa tin lên trên )hoặc </w:t>
      </w:r>
      <w:r>
        <w:rPr>
          <w:noProof/>
        </w:rPr>
        <w:pict>
          <v:shape id="_x0000_i1089" type="#_x0000_t75" alt="6-21-2012 11-00-03 AM.png" style="width:14.25pt;height:15pt;visibility:visible">
            <v:imagedata r:id="rId64" o:title=""/>
          </v:shape>
        </w:pict>
      </w:r>
      <w:r w:rsidRPr="00095885">
        <w:t xml:space="preserve"> (đưa tin xuống dưới ). Chương trình sẽ hiển thị thông báo xác nhận thay đổi vị trí tin nổi bật thành công.</w:t>
      </w:r>
    </w:p>
    <w:p w:rsidR="005657EA" w:rsidRPr="00095885" w:rsidRDefault="005657EA" w:rsidP="00D33B5C">
      <w:pPr>
        <w:pStyle w:val="Heading4"/>
      </w:pPr>
      <w:bookmarkStart w:id="71" w:name="_Toc333660333"/>
      <w:bookmarkStart w:id="72" w:name="_Toc333937247"/>
      <w:bookmarkStart w:id="73" w:name="_Toc341249404"/>
      <w:r w:rsidRPr="00095885">
        <w:t>Cập nhật dữ liệu</w:t>
      </w:r>
      <w:bookmarkEnd w:id="71"/>
      <w:bookmarkEnd w:id="72"/>
      <w:bookmarkEnd w:id="73"/>
      <w:r w:rsidRPr="00095885">
        <w:t xml:space="preserve"> </w:t>
      </w:r>
    </w:p>
    <w:p w:rsidR="005657EA" w:rsidRPr="00095885" w:rsidRDefault="005657EA" w:rsidP="00437999">
      <w:pPr>
        <w:numPr>
          <w:ilvl w:val="0"/>
          <w:numId w:val="23"/>
        </w:numPr>
      </w:pPr>
      <w:r w:rsidRPr="00095885">
        <w:rPr>
          <w:b/>
        </w:rPr>
        <w:t>Mục đích</w:t>
      </w:r>
      <w:r w:rsidRPr="00095885">
        <w:t xml:space="preserve">: Sau khi các tin bài được lấy làm tin nổi bật, người biên tập tại mỗi chuyên mục tin nguồn có thể làm cập nhật, thay đổi nội dung tin cũng như trạng thái hiển thị các tin này (cho phép hiển thị hoặc không), do đó chức năng này cho phép người dùng cập nhật lại dữ liệu tin nổi bật khi tin đã bị thay đổi trạng thái ở trang nguồn chứa tin. </w:t>
      </w:r>
    </w:p>
    <w:p w:rsidR="005657EA" w:rsidRDefault="005657EA" w:rsidP="00437999">
      <w:pPr>
        <w:numPr>
          <w:ilvl w:val="0"/>
          <w:numId w:val="23"/>
        </w:numPr>
      </w:pPr>
      <w:r w:rsidRPr="00095885">
        <w:rPr>
          <w:b/>
          <w:i/>
        </w:rPr>
        <w:t>Để cập nhật dữ liệu</w:t>
      </w:r>
      <w:r w:rsidRPr="00095885">
        <w:t xml:space="preserve">: Người dùng cần thực hiện những bước sau: Trên danh sách Tin nổi bật, click </w:t>
      </w:r>
      <w:r w:rsidRPr="00095885">
        <w:rPr>
          <w:b/>
          <w:i/>
        </w:rPr>
        <w:t>Cập nhật dữ liệu</w:t>
      </w:r>
      <w:r w:rsidRPr="00095885">
        <w:t xml:space="preserve"> </w:t>
      </w:r>
      <w:r>
        <w:rPr>
          <w:noProof/>
        </w:rPr>
        <w:pict>
          <v:shape id="Picture 99" o:spid="_x0000_i1090" type="#_x0000_t75" style="width:96pt;height:19.5pt;visibility:visible">
            <v:imagedata r:id="rId65" o:title=""/>
          </v:shape>
        </w:pict>
      </w:r>
      <w:r w:rsidRPr="00095885">
        <w:t xml:space="preserve">. Chương trình sẽ hiển thị thông báo. Click </w:t>
      </w:r>
      <w:r w:rsidRPr="00095885">
        <w:rPr>
          <w:b/>
          <w:i/>
        </w:rPr>
        <w:t>Tiếp tục</w:t>
      </w:r>
      <w:r w:rsidRPr="00095885">
        <w:t xml:space="preserve"> để xác nhận hoàn thành Cập nhật dữ liệu, click </w:t>
      </w:r>
      <w:r w:rsidRPr="00095885">
        <w:rPr>
          <w:b/>
          <w:i/>
        </w:rPr>
        <w:t>Hủy</w:t>
      </w:r>
      <w:r w:rsidRPr="00095885">
        <w:t xml:space="preserve"> để hủy bỏ thao tác Cập nhật dữ liệu</w:t>
      </w:r>
    </w:p>
    <w:p w:rsidR="005657EA" w:rsidRDefault="005657EA" w:rsidP="008B2092">
      <w:pPr>
        <w:pStyle w:val="Heading2"/>
        <w:rPr>
          <w:sz w:val="24"/>
          <w:szCs w:val="24"/>
        </w:rPr>
      </w:pPr>
      <w:bookmarkStart w:id="74" w:name="_Toc433181405"/>
      <w:r>
        <w:rPr>
          <w:sz w:val="24"/>
          <w:szCs w:val="24"/>
        </w:rPr>
        <w:t>Thông báo</w:t>
      </w:r>
      <w:bookmarkEnd w:id="74"/>
    </w:p>
    <w:p w:rsidR="005657EA" w:rsidRDefault="005657EA" w:rsidP="008B2092">
      <w:pPr>
        <w:pStyle w:val="Heading3"/>
      </w:pPr>
      <w:bookmarkStart w:id="75" w:name="_Toc433181406"/>
      <w:r>
        <w:t>Quản trị thông báo</w:t>
      </w:r>
      <w:bookmarkEnd w:id="75"/>
    </w:p>
    <w:p w:rsidR="005657EA" w:rsidRDefault="005657EA" w:rsidP="008B2092">
      <w:pPr>
        <w:numPr>
          <w:ilvl w:val="0"/>
          <w:numId w:val="7"/>
        </w:numPr>
      </w:pPr>
      <w:r w:rsidRPr="00103B55">
        <w:rPr>
          <w:b/>
        </w:rPr>
        <w:t>Mục đích</w:t>
      </w:r>
      <w:r>
        <w:t>: Cho phép quản trị viên quản lý tất cả các thông tin liên quan đến thông báo</w:t>
      </w:r>
    </w:p>
    <w:p w:rsidR="005657EA" w:rsidRPr="00881B32" w:rsidRDefault="005657EA" w:rsidP="008B2092">
      <w:pPr>
        <w:numPr>
          <w:ilvl w:val="0"/>
          <w:numId w:val="7"/>
        </w:numPr>
        <w:rPr>
          <w:lang w:val="fr-FR"/>
        </w:rPr>
      </w:pPr>
      <w:r w:rsidRPr="00881B32">
        <w:rPr>
          <w:lang w:val="fr-FR"/>
        </w:rPr>
        <w:t xml:space="preserve">Để </w:t>
      </w:r>
      <w:r w:rsidRPr="00881B32">
        <w:rPr>
          <w:b/>
          <w:i/>
          <w:lang w:val="fr-FR"/>
        </w:rPr>
        <w:t xml:space="preserve">thêm mới </w:t>
      </w:r>
      <w:r>
        <w:rPr>
          <w:b/>
          <w:i/>
          <w:lang w:val="fr-FR"/>
        </w:rPr>
        <w:t>một thông báo</w:t>
      </w:r>
      <w:r w:rsidRPr="00881B32">
        <w:rPr>
          <w:i/>
          <w:lang w:val="fr-FR"/>
        </w:rPr>
        <w:t>,</w:t>
      </w:r>
      <w:r w:rsidRPr="00881B32">
        <w:rPr>
          <w:lang w:val="fr-FR"/>
        </w:rPr>
        <w:t xml:space="preserve"> người dùng cần thực hiện các bước sau:</w:t>
      </w:r>
    </w:p>
    <w:p w:rsidR="005657EA" w:rsidRPr="00881B32" w:rsidRDefault="005657EA" w:rsidP="008B2092">
      <w:pPr>
        <w:pStyle w:val="ChamR-L125"/>
        <w:numPr>
          <w:ilvl w:val="1"/>
          <w:numId w:val="37"/>
        </w:numPr>
        <w:spacing w:line="360" w:lineRule="auto"/>
        <w:rPr>
          <w:szCs w:val="24"/>
          <w:lang w:val="fr-FR"/>
        </w:rPr>
      </w:pPr>
      <w:r w:rsidRPr="00881B32">
        <w:rPr>
          <w:b/>
          <w:szCs w:val="24"/>
          <w:lang w:val="fr-FR"/>
        </w:rPr>
        <w:t xml:space="preserve">Bước 1: </w:t>
      </w:r>
      <w:r w:rsidRPr="00881B32">
        <w:rPr>
          <w:szCs w:val="24"/>
          <w:lang w:val="fr-FR"/>
        </w:rPr>
        <w:t xml:space="preserve">Đăng nhập chương trình với account của người dùng </w:t>
      </w:r>
      <w:r>
        <w:rPr>
          <w:szCs w:val="24"/>
          <w:lang w:val="fr-FR"/>
        </w:rPr>
        <w:t>biên tập</w:t>
      </w:r>
      <w:r w:rsidRPr="00881B32">
        <w:rPr>
          <w:szCs w:val="24"/>
          <w:lang w:val="fr-FR"/>
        </w:rPr>
        <w:t>.</w:t>
      </w:r>
    </w:p>
    <w:p w:rsidR="005657EA" w:rsidRPr="008B098D" w:rsidRDefault="005657EA" w:rsidP="008B2092">
      <w:pPr>
        <w:pStyle w:val="ListParagraph"/>
        <w:numPr>
          <w:ilvl w:val="1"/>
          <w:numId w:val="37"/>
        </w:numPr>
        <w:rPr>
          <w:lang w:val="fr-FR"/>
        </w:rPr>
      </w:pPr>
      <w:r w:rsidRPr="008B098D">
        <w:rPr>
          <w:b/>
          <w:lang w:val="fr-FR"/>
        </w:rPr>
        <w:t>Bước 2:</w:t>
      </w:r>
      <w:r w:rsidRPr="008B098D">
        <w:rPr>
          <w:lang w:val="fr-FR"/>
        </w:rPr>
        <w:t xml:space="preserve"> Chọn </w:t>
      </w:r>
      <w:r>
        <w:rPr>
          <w:b/>
          <w:lang w:val="fr-FR"/>
        </w:rPr>
        <w:t>Module chức năng</w:t>
      </w:r>
      <w:r w:rsidRPr="008B098D">
        <w:rPr>
          <w:b/>
          <w:lang w:val="fr-FR"/>
        </w:rPr>
        <w:t>\Thông báo</w:t>
      </w:r>
    </w:p>
    <w:p w:rsidR="005657EA" w:rsidRPr="00881B32" w:rsidRDefault="005657EA" w:rsidP="008B2092">
      <w:pPr>
        <w:pStyle w:val="ChamR-L125"/>
        <w:spacing w:line="360" w:lineRule="auto"/>
        <w:ind w:left="720" w:firstLine="720"/>
        <w:rPr>
          <w:szCs w:val="24"/>
          <w:lang w:val="fr-FR"/>
        </w:rPr>
      </w:pPr>
      <w:r>
        <w:rPr>
          <w:b/>
          <w:szCs w:val="24"/>
          <w:lang w:val="fr-FR"/>
        </w:rPr>
        <w:t>Để thêm mới một thông báo ta làm như sau :</w:t>
      </w:r>
    </w:p>
    <w:p w:rsidR="005657EA" w:rsidRPr="00A84A8A" w:rsidRDefault="005657EA" w:rsidP="008B2092">
      <w:pPr>
        <w:pStyle w:val="ChamR-L125"/>
        <w:numPr>
          <w:ilvl w:val="0"/>
          <w:numId w:val="18"/>
        </w:numPr>
        <w:spacing w:line="360" w:lineRule="auto"/>
        <w:rPr>
          <w:szCs w:val="24"/>
          <w:lang w:val="fr-FR"/>
        </w:rPr>
      </w:pPr>
      <w:r w:rsidRPr="00A84A8A">
        <w:rPr>
          <w:b/>
          <w:szCs w:val="24"/>
          <w:lang w:val="fr-FR"/>
        </w:rPr>
        <w:t>Form quản lý thông báo</w:t>
      </w:r>
      <w:r w:rsidRPr="00A84A8A">
        <w:rPr>
          <w:szCs w:val="24"/>
          <w:lang w:val="fr-FR"/>
        </w:rPr>
        <w:t xml:space="preserve">: </w:t>
      </w:r>
    </w:p>
    <w:p w:rsidR="005657EA" w:rsidRDefault="005657EA" w:rsidP="008B2092">
      <w:pPr>
        <w:pStyle w:val="ChamR-L125"/>
        <w:tabs>
          <w:tab w:val="left" w:pos="1440"/>
        </w:tabs>
        <w:spacing w:line="360" w:lineRule="auto"/>
        <w:ind w:left="1350" w:hanging="1350"/>
        <w:jc w:val="center"/>
        <w:rPr>
          <w:szCs w:val="24"/>
        </w:rPr>
      </w:pPr>
      <w:r>
        <w:rPr>
          <w:noProof/>
        </w:rPr>
        <w:pict>
          <v:shape id="Picture 212" o:spid="_x0000_i1091" type="#_x0000_t75" style="width:453pt;height:545.25pt;visibility:visible">
            <v:imagedata r:id="rId66" o:title=""/>
          </v:shape>
        </w:pict>
      </w:r>
    </w:p>
    <w:p w:rsidR="005657EA" w:rsidRDefault="005657EA" w:rsidP="008B2092">
      <w:pPr>
        <w:pStyle w:val="ChamR-L125"/>
        <w:numPr>
          <w:ilvl w:val="0"/>
          <w:numId w:val="6"/>
        </w:numPr>
        <w:tabs>
          <w:tab w:val="left" w:pos="1980"/>
        </w:tabs>
        <w:spacing w:line="360" w:lineRule="auto"/>
        <w:ind w:left="1980"/>
        <w:rPr>
          <w:szCs w:val="24"/>
        </w:rPr>
      </w:pPr>
      <w:r>
        <w:rPr>
          <w:b/>
          <w:i/>
          <w:szCs w:val="24"/>
        </w:rPr>
        <w:t xml:space="preserve">Tiêu đề: </w:t>
      </w:r>
      <w:r>
        <w:rPr>
          <w:szCs w:val="24"/>
        </w:rPr>
        <w:t>Nhập tiêu đề tin cần thông báo.</w:t>
      </w:r>
    </w:p>
    <w:p w:rsidR="005657EA" w:rsidRPr="00AB76F4" w:rsidRDefault="005657EA" w:rsidP="008B2092">
      <w:pPr>
        <w:pStyle w:val="ChamR-L125"/>
        <w:numPr>
          <w:ilvl w:val="2"/>
          <w:numId w:val="36"/>
        </w:numPr>
        <w:spacing w:line="360" w:lineRule="auto"/>
        <w:rPr>
          <w:szCs w:val="24"/>
        </w:rPr>
      </w:pPr>
      <w:r>
        <w:rPr>
          <w:b/>
          <w:i/>
          <w:szCs w:val="24"/>
        </w:rPr>
        <w:t xml:space="preserve">Sắp xếp: </w:t>
      </w:r>
      <w:r>
        <w:rPr>
          <w:szCs w:val="24"/>
        </w:rPr>
        <w:t>Mô tả thông tin cần thông báo.</w:t>
      </w:r>
    </w:p>
    <w:p w:rsidR="005657EA" w:rsidRDefault="005657EA" w:rsidP="008B2092">
      <w:pPr>
        <w:pStyle w:val="ChamR-L125"/>
        <w:numPr>
          <w:ilvl w:val="0"/>
          <w:numId w:val="6"/>
        </w:numPr>
        <w:tabs>
          <w:tab w:val="left" w:pos="1980"/>
        </w:tabs>
        <w:spacing w:line="360" w:lineRule="auto"/>
        <w:ind w:left="1980"/>
        <w:rPr>
          <w:szCs w:val="24"/>
        </w:rPr>
      </w:pPr>
      <w:r>
        <w:rPr>
          <w:b/>
          <w:i/>
          <w:szCs w:val="24"/>
        </w:rPr>
        <w:t>Ngày tạo</w:t>
      </w:r>
      <w:r w:rsidRPr="0057058D">
        <w:rPr>
          <w:b/>
          <w:i/>
          <w:szCs w:val="24"/>
        </w:rPr>
        <w:t>:</w:t>
      </w:r>
      <w:r w:rsidRPr="0057058D">
        <w:rPr>
          <w:szCs w:val="24"/>
        </w:rPr>
        <w:t xml:space="preserve"> </w:t>
      </w:r>
      <w:r>
        <w:rPr>
          <w:szCs w:val="24"/>
        </w:rPr>
        <w:t>Ngày tạo thông báo, mặc định sẻ lấy ngày giờ hệ thống .</w:t>
      </w:r>
    </w:p>
    <w:p w:rsidR="005657EA" w:rsidRPr="0057058D" w:rsidRDefault="005657EA" w:rsidP="008B2092">
      <w:pPr>
        <w:pStyle w:val="ChamR-L125"/>
        <w:numPr>
          <w:ilvl w:val="0"/>
          <w:numId w:val="6"/>
        </w:numPr>
        <w:tabs>
          <w:tab w:val="left" w:pos="1980"/>
        </w:tabs>
        <w:spacing w:line="360" w:lineRule="auto"/>
        <w:ind w:left="1980"/>
        <w:rPr>
          <w:szCs w:val="24"/>
        </w:rPr>
      </w:pPr>
      <w:r>
        <w:rPr>
          <w:b/>
          <w:i/>
          <w:szCs w:val="24"/>
        </w:rPr>
        <w:t>Thời gian bắt đầu</w:t>
      </w:r>
      <w:r w:rsidRPr="0057058D">
        <w:rPr>
          <w:b/>
          <w:i/>
          <w:szCs w:val="24"/>
        </w:rPr>
        <w:t>:</w:t>
      </w:r>
      <w:r w:rsidRPr="0057058D">
        <w:rPr>
          <w:szCs w:val="24"/>
        </w:rPr>
        <w:t xml:space="preserve"> </w:t>
      </w:r>
      <w:r>
        <w:rPr>
          <w:szCs w:val="24"/>
        </w:rPr>
        <w:t>Thời gian bắt đầu thông báo.</w:t>
      </w:r>
    </w:p>
    <w:p w:rsidR="005657EA" w:rsidRDefault="005657EA" w:rsidP="008B2092">
      <w:pPr>
        <w:pStyle w:val="ChamR-L125"/>
        <w:numPr>
          <w:ilvl w:val="0"/>
          <w:numId w:val="6"/>
        </w:numPr>
        <w:tabs>
          <w:tab w:val="left" w:pos="1980"/>
        </w:tabs>
        <w:spacing w:line="360" w:lineRule="auto"/>
        <w:ind w:left="1980"/>
        <w:rPr>
          <w:szCs w:val="24"/>
        </w:rPr>
      </w:pPr>
      <w:r w:rsidRPr="00172325">
        <w:rPr>
          <w:b/>
          <w:i/>
          <w:szCs w:val="24"/>
        </w:rPr>
        <w:t>Thời gian kết thúc:</w:t>
      </w:r>
      <w:r w:rsidRPr="00172325">
        <w:rPr>
          <w:szCs w:val="24"/>
        </w:rPr>
        <w:t xml:space="preserve"> </w:t>
      </w:r>
      <w:r>
        <w:rPr>
          <w:szCs w:val="24"/>
        </w:rPr>
        <w:t>Thời gian kết thúc thông báo,</w:t>
      </w:r>
    </w:p>
    <w:p w:rsidR="005657EA" w:rsidRPr="00172325" w:rsidRDefault="005657EA" w:rsidP="008B2092">
      <w:pPr>
        <w:pStyle w:val="ChamR-L125"/>
        <w:numPr>
          <w:ilvl w:val="0"/>
          <w:numId w:val="6"/>
        </w:numPr>
        <w:tabs>
          <w:tab w:val="left" w:pos="1980"/>
        </w:tabs>
        <w:spacing w:line="360" w:lineRule="auto"/>
        <w:ind w:left="1980"/>
        <w:rPr>
          <w:szCs w:val="24"/>
        </w:rPr>
      </w:pPr>
      <w:r w:rsidRPr="00172325">
        <w:rPr>
          <w:b/>
          <w:i/>
          <w:szCs w:val="24"/>
        </w:rPr>
        <w:t>Nội dung:</w:t>
      </w:r>
      <w:r w:rsidRPr="00172325">
        <w:rPr>
          <w:szCs w:val="24"/>
        </w:rPr>
        <w:t xml:space="preserve"> </w:t>
      </w:r>
      <w:r>
        <w:rPr>
          <w:szCs w:val="24"/>
        </w:rPr>
        <w:t>Nội dung cần thông báo</w:t>
      </w:r>
      <w:r w:rsidRPr="00172325">
        <w:rPr>
          <w:szCs w:val="24"/>
        </w:rPr>
        <w:t>.</w:t>
      </w:r>
    </w:p>
    <w:p w:rsidR="005657EA" w:rsidRPr="00766473" w:rsidRDefault="005657EA" w:rsidP="008B2092">
      <w:pPr>
        <w:pStyle w:val="ChamR-L125"/>
        <w:numPr>
          <w:ilvl w:val="0"/>
          <w:numId w:val="6"/>
        </w:numPr>
        <w:tabs>
          <w:tab w:val="left" w:pos="1980"/>
        </w:tabs>
        <w:spacing w:line="360" w:lineRule="auto"/>
        <w:ind w:left="1980"/>
        <w:rPr>
          <w:b/>
          <w:szCs w:val="24"/>
        </w:rPr>
      </w:pPr>
      <w:r>
        <w:rPr>
          <w:b/>
          <w:i/>
          <w:szCs w:val="24"/>
        </w:rPr>
        <w:t>File đính kèm</w:t>
      </w:r>
      <w:r>
        <w:rPr>
          <w:szCs w:val="24"/>
        </w:rPr>
        <w:t>.</w:t>
      </w:r>
    </w:p>
    <w:p w:rsidR="005657EA" w:rsidRDefault="005657EA" w:rsidP="008B2092">
      <w:pPr>
        <w:pStyle w:val="Heading2"/>
        <w:rPr>
          <w:sz w:val="24"/>
          <w:szCs w:val="24"/>
        </w:rPr>
      </w:pPr>
      <w:bookmarkStart w:id="76" w:name="_Toc433181407"/>
      <w:bookmarkStart w:id="77" w:name="OLE_LINK1"/>
      <w:bookmarkStart w:id="78" w:name="OLE_LINK2"/>
      <w:r>
        <w:rPr>
          <w:sz w:val="24"/>
          <w:szCs w:val="24"/>
        </w:rPr>
        <w:t>Lịch làm việc</w:t>
      </w:r>
      <w:bookmarkEnd w:id="76"/>
    </w:p>
    <w:p w:rsidR="005657EA" w:rsidRDefault="005657EA" w:rsidP="008B2092">
      <w:pPr>
        <w:pStyle w:val="Heading3"/>
      </w:pPr>
      <w:bookmarkStart w:id="79" w:name="_Toc433181408"/>
      <w:r>
        <w:t>Quản trị Lịch làm việc</w:t>
      </w:r>
      <w:bookmarkEnd w:id="79"/>
    </w:p>
    <w:p w:rsidR="005657EA" w:rsidRDefault="005657EA" w:rsidP="008B2092">
      <w:pPr>
        <w:numPr>
          <w:ilvl w:val="0"/>
          <w:numId w:val="7"/>
        </w:numPr>
      </w:pPr>
      <w:r w:rsidRPr="00103B55">
        <w:rPr>
          <w:b/>
        </w:rPr>
        <w:t>Mục đích</w:t>
      </w:r>
      <w:r>
        <w:t>: Cho phép quản trị viên quản lý tất cả các thông tin liên quan đến lịch công tác(Thêm mới, Gán quyền, Kiểm tra quyền, Tìm kiếm).</w:t>
      </w:r>
    </w:p>
    <w:p w:rsidR="005657EA" w:rsidRPr="00881B32" w:rsidRDefault="005657EA" w:rsidP="008B2092">
      <w:pPr>
        <w:numPr>
          <w:ilvl w:val="0"/>
          <w:numId w:val="7"/>
        </w:numPr>
        <w:rPr>
          <w:lang w:val="fr-FR"/>
        </w:rPr>
      </w:pPr>
      <w:r w:rsidRPr="00881B32">
        <w:rPr>
          <w:lang w:val="fr-FR"/>
        </w:rPr>
        <w:t xml:space="preserve">Để </w:t>
      </w:r>
      <w:r>
        <w:rPr>
          <w:lang w:val="fr-FR"/>
        </w:rPr>
        <w:t xml:space="preserve"> thực hiện các chức năng trên</w:t>
      </w:r>
      <w:r w:rsidRPr="00881B32">
        <w:rPr>
          <w:i/>
          <w:lang w:val="fr-FR"/>
        </w:rPr>
        <w:t>,</w:t>
      </w:r>
      <w:r w:rsidRPr="00881B32">
        <w:rPr>
          <w:lang w:val="fr-FR"/>
        </w:rPr>
        <w:t xml:space="preserve"> người dùng cần thực hiện các bước sau:</w:t>
      </w:r>
    </w:p>
    <w:p w:rsidR="005657EA" w:rsidRDefault="005657EA" w:rsidP="008B2092">
      <w:pPr>
        <w:pStyle w:val="ChamR-L125"/>
        <w:numPr>
          <w:ilvl w:val="0"/>
          <w:numId w:val="35"/>
        </w:numPr>
        <w:spacing w:line="360" w:lineRule="auto"/>
        <w:rPr>
          <w:szCs w:val="24"/>
          <w:lang w:val="fr-FR"/>
        </w:rPr>
      </w:pPr>
      <w:r w:rsidRPr="00881B32">
        <w:rPr>
          <w:b/>
          <w:szCs w:val="24"/>
          <w:lang w:val="fr-FR"/>
        </w:rPr>
        <w:t xml:space="preserve">Bước 1: </w:t>
      </w:r>
      <w:r w:rsidRPr="00881B32">
        <w:rPr>
          <w:szCs w:val="24"/>
          <w:lang w:val="fr-FR"/>
        </w:rPr>
        <w:t xml:space="preserve">Đăng nhập chương trình với account của người dùng </w:t>
      </w:r>
      <w:r>
        <w:rPr>
          <w:szCs w:val="24"/>
          <w:lang w:val="fr-FR"/>
        </w:rPr>
        <w:t>biên tập</w:t>
      </w:r>
      <w:r w:rsidRPr="00881B32">
        <w:rPr>
          <w:szCs w:val="24"/>
          <w:lang w:val="fr-FR"/>
        </w:rPr>
        <w:t>.</w:t>
      </w:r>
    </w:p>
    <w:p w:rsidR="005657EA" w:rsidRDefault="005657EA" w:rsidP="008B2092">
      <w:pPr>
        <w:pStyle w:val="ChamR-L125"/>
        <w:numPr>
          <w:ilvl w:val="0"/>
          <w:numId w:val="35"/>
        </w:numPr>
        <w:spacing w:line="360" w:lineRule="auto"/>
        <w:rPr>
          <w:szCs w:val="24"/>
          <w:lang w:val="fr-FR"/>
        </w:rPr>
      </w:pPr>
      <w:r w:rsidRPr="00881B32">
        <w:rPr>
          <w:b/>
          <w:szCs w:val="24"/>
          <w:lang w:val="fr-FR"/>
        </w:rPr>
        <w:t>Bước</w:t>
      </w:r>
      <w:r>
        <w:rPr>
          <w:b/>
          <w:szCs w:val="24"/>
          <w:lang w:val="fr-FR"/>
        </w:rPr>
        <w:t xml:space="preserve"> 2</w:t>
      </w:r>
      <w:r w:rsidRPr="00881B32">
        <w:rPr>
          <w:b/>
          <w:szCs w:val="24"/>
          <w:lang w:val="fr-FR"/>
        </w:rPr>
        <w:t xml:space="preserve">: </w:t>
      </w:r>
      <w:r>
        <w:rPr>
          <w:szCs w:val="24"/>
          <w:lang w:val="fr-FR"/>
        </w:rPr>
        <w:t>Chọn Moduel chức năng/Lịch làm việc.</w:t>
      </w:r>
    </w:p>
    <w:p w:rsidR="005657EA" w:rsidRPr="00462FA7" w:rsidRDefault="005657EA" w:rsidP="008B2092">
      <w:pPr>
        <w:pStyle w:val="ChamR-L125"/>
        <w:spacing w:line="360" w:lineRule="auto"/>
        <w:jc w:val="center"/>
        <w:rPr>
          <w:szCs w:val="24"/>
          <w:lang w:val="fr-FR"/>
        </w:rPr>
      </w:pPr>
      <w:r>
        <w:rPr>
          <w:noProof/>
        </w:rPr>
        <w:pict>
          <v:shape id="Picture 221" o:spid="_x0000_i1092" type="#_x0000_t75" style="width:452.25pt;height:136.5pt;visibility:visible">
            <v:imagedata r:id="rId67" o:title=""/>
          </v:shape>
        </w:pict>
      </w:r>
    </w:p>
    <w:p w:rsidR="005657EA" w:rsidRPr="00A84A8A" w:rsidRDefault="005657EA" w:rsidP="008B2092">
      <w:pPr>
        <w:pStyle w:val="ChamR-L125"/>
        <w:spacing w:line="360" w:lineRule="auto"/>
        <w:ind w:left="720" w:firstLine="720"/>
        <w:rPr>
          <w:szCs w:val="24"/>
          <w:lang w:val="fr-FR"/>
        </w:rPr>
      </w:pPr>
      <w:r w:rsidRPr="00A84A8A">
        <w:rPr>
          <w:b/>
          <w:szCs w:val="24"/>
          <w:lang w:val="fr-FR"/>
        </w:rPr>
        <w:t xml:space="preserve">Để thêm mới lịch làm việc ta click vào nút </w:t>
      </w:r>
      <w:r w:rsidRPr="00714995">
        <w:rPr>
          <w:b/>
          <w:noProof/>
          <w:szCs w:val="24"/>
        </w:rPr>
        <w:pict>
          <v:shape id="Picture 224" o:spid="_x0000_i1093" type="#_x0000_t75" style="width:63.75pt;height:18.75pt;visibility:visible">
            <v:imagedata r:id="rId10" o:title=""/>
          </v:shape>
        </w:pict>
      </w:r>
    </w:p>
    <w:p w:rsidR="005657EA" w:rsidRDefault="005657EA" w:rsidP="008B2092">
      <w:pPr>
        <w:pStyle w:val="ChamR-L125"/>
        <w:tabs>
          <w:tab w:val="left" w:pos="1440"/>
        </w:tabs>
        <w:spacing w:line="360" w:lineRule="auto"/>
        <w:ind w:left="1350" w:hanging="1350"/>
        <w:jc w:val="center"/>
        <w:rPr>
          <w:szCs w:val="24"/>
        </w:rPr>
      </w:pPr>
      <w:r>
        <w:rPr>
          <w:noProof/>
        </w:rPr>
        <w:pict>
          <v:shape id="Picture 225" o:spid="_x0000_i1094" type="#_x0000_t75" style="width:453pt;height:277.5pt;visibility:visible">
            <v:imagedata r:id="rId68" o:title=""/>
          </v:shape>
        </w:pict>
      </w:r>
    </w:p>
    <w:p w:rsidR="005657EA" w:rsidRDefault="005657EA" w:rsidP="008B2092">
      <w:pPr>
        <w:pStyle w:val="ChamR-L125"/>
        <w:numPr>
          <w:ilvl w:val="0"/>
          <w:numId w:val="6"/>
        </w:numPr>
        <w:tabs>
          <w:tab w:val="left" w:pos="1980"/>
        </w:tabs>
        <w:spacing w:line="360" w:lineRule="auto"/>
        <w:ind w:left="1980"/>
        <w:rPr>
          <w:szCs w:val="24"/>
        </w:rPr>
      </w:pPr>
      <w:r>
        <w:rPr>
          <w:b/>
          <w:i/>
          <w:szCs w:val="24"/>
        </w:rPr>
        <w:t xml:space="preserve">Tiêu đề: </w:t>
      </w:r>
      <w:r>
        <w:rPr>
          <w:szCs w:val="24"/>
        </w:rPr>
        <w:t>Tên lịch làm việc.</w:t>
      </w:r>
    </w:p>
    <w:p w:rsidR="005657EA" w:rsidRDefault="005657EA" w:rsidP="008B2092">
      <w:pPr>
        <w:pStyle w:val="ChamR-L125"/>
        <w:numPr>
          <w:ilvl w:val="2"/>
          <w:numId w:val="36"/>
        </w:numPr>
        <w:spacing w:line="360" w:lineRule="auto"/>
        <w:rPr>
          <w:szCs w:val="24"/>
        </w:rPr>
      </w:pPr>
      <w:r>
        <w:rPr>
          <w:b/>
          <w:i/>
          <w:szCs w:val="24"/>
        </w:rPr>
        <w:t>Ngày bắt đầu :</w:t>
      </w:r>
      <w:r>
        <w:rPr>
          <w:szCs w:val="24"/>
        </w:rPr>
        <w:t xml:space="preserve">Ngày bắt đầu của lịch làm việc </w:t>
      </w:r>
      <w:r w:rsidRPr="00124CA8">
        <w:rPr>
          <w:szCs w:val="24"/>
        </w:rPr>
        <w:t>.</w:t>
      </w:r>
    </w:p>
    <w:p w:rsidR="005657EA" w:rsidRPr="00AB76F4" w:rsidRDefault="005657EA" w:rsidP="008B2092">
      <w:pPr>
        <w:pStyle w:val="ChamR-L125"/>
        <w:numPr>
          <w:ilvl w:val="2"/>
          <w:numId w:val="36"/>
        </w:numPr>
        <w:spacing w:line="360" w:lineRule="auto"/>
        <w:rPr>
          <w:szCs w:val="24"/>
        </w:rPr>
      </w:pPr>
      <w:r>
        <w:rPr>
          <w:b/>
          <w:i/>
          <w:szCs w:val="24"/>
        </w:rPr>
        <w:t>Ngày kết thúc :</w:t>
      </w:r>
      <w:r>
        <w:rPr>
          <w:szCs w:val="24"/>
        </w:rPr>
        <w:t xml:space="preserve"> Ngày kết thục lịch làm việc.</w:t>
      </w:r>
    </w:p>
    <w:p w:rsidR="005657EA" w:rsidRDefault="005657EA" w:rsidP="008B2092">
      <w:pPr>
        <w:pStyle w:val="ChamR-L125"/>
        <w:numPr>
          <w:ilvl w:val="0"/>
          <w:numId w:val="6"/>
        </w:numPr>
        <w:tabs>
          <w:tab w:val="left" w:pos="1980"/>
        </w:tabs>
        <w:spacing w:line="360" w:lineRule="auto"/>
        <w:ind w:left="1980"/>
        <w:rPr>
          <w:szCs w:val="24"/>
        </w:rPr>
      </w:pPr>
      <w:r>
        <w:rPr>
          <w:b/>
          <w:i/>
          <w:szCs w:val="24"/>
        </w:rPr>
        <w:t>Nội dung</w:t>
      </w:r>
      <w:r w:rsidRPr="0057058D">
        <w:rPr>
          <w:b/>
          <w:i/>
          <w:szCs w:val="24"/>
        </w:rPr>
        <w:t>:</w:t>
      </w:r>
      <w:r w:rsidRPr="0057058D">
        <w:rPr>
          <w:szCs w:val="24"/>
        </w:rPr>
        <w:t xml:space="preserve"> </w:t>
      </w:r>
      <w:r>
        <w:rPr>
          <w:szCs w:val="24"/>
        </w:rPr>
        <w:t>Nội dung lịch làm việc.</w:t>
      </w:r>
    </w:p>
    <w:p w:rsidR="005657EA" w:rsidRDefault="005657EA" w:rsidP="008B2092">
      <w:pPr>
        <w:pStyle w:val="ChamR-L125"/>
        <w:numPr>
          <w:ilvl w:val="0"/>
          <w:numId w:val="6"/>
        </w:numPr>
        <w:tabs>
          <w:tab w:val="left" w:pos="1980"/>
        </w:tabs>
        <w:spacing w:line="360" w:lineRule="auto"/>
        <w:ind w:left="1980"/>
        <w:rPr>
          <w:szCs w:val="24"/>
        </w:rPr>
      </w:pPr>
      <w:r w:rsidRPr="00D725C6">
        <w:rPr>
          <w:b/>
          <w:i/>
          <w:szCs w:val="24"/>
        </w:rPr>
        <w:t>Người tạo:</w:t>
      </w:r>
      <w:r w:rsidRPr="00D725C6">
        <w:rPr>
          <w:szCs w:val="24"/>
        </w:rPr>
        <w:t xml:space="preserve"> </w:t>
      </w:r>
      <w:r>
        <w:rPr>
          <w:szCs w:val="24"/>
        </w:rPr>
        <w:t>Người tạo lịch làm việc.</w:t>
      </w:r>
      <w:r w:rsidRPr="00D725C6">
        <w:rPr>
          <w:szCs w:val="24"/>
        </w:rPr>
        <w:t xml:space="preserve"> </w:t>
      </w:r>
    </w:p>
    <w:p w:rsidR="005657EA" w:rsidRDefault="005657EA" w:rsidP="008B2092">
      <w:pPr>
        <w:pStyle w:val="ChamR-L125"/>
        <w:numPr>
          <w:ilvl w:val="0"/>
          <w:numId w:val="6"/>
        </w:numPr>
        <w:tabs>
          <w:tab w:val="left" w:pos="1980"/>
        </w:tabs>
        <w:spacing w:line="360" w:lineRule="auto"/>
        <w:ind w:left="1980"/>
        <w:rPr>
          <w:szCs w:val="24"/>
        </w:rPr>
      </w:pPr>
      <w:r w:rsidRPr="00D725C6">
        <w:rPr>
          <w:b/>
          <w:i/>
          <w:szCs w:val="24"/>
        </w:rPr>
        <w:t>Địa điểm làm việc:</w:t>
      </w:r>
      <w:r w:rsidRPr="00D725C6">
        <w:rPr>
          <w:szCs w:val="24"/>
        </w:rPr>
        <w:t xml:space="preserve"> </w:t>
      </w:r>
      <w:r>
        <w:rPr>
          <w:szCs w:val="24"/>
        </w:rPr>
        <w:t>Địa điểm lịch làm việc.</w:t>
      </w:r>
      <w:bookmarkEnd w:id="77"/>
      <w:bookmarkEnd w:id="78"/>
    </w:p>
    <w:p w:rsidR="005657EA" w:rsidRDefault="005657EA" w:rsidP="00675011">
      <w:pPr>
        <w:pStyle w:val="Heading2"/>
        <w:rPr>
          <w:sz w:val="24"/>
          <w:szCs w:val="24"/>
        </w:rPr>
      </w:pPr>
      <w:bookmarkStart w:id="80" w:name="_Toc433181409"/>
      <w:r>
        <w:rPr>
          <w:sz w:val="24"/>
          <w:szCs w:val="24"/>
        </w:rPr>
        <w:t>Văn bản pháp luật</w:t>
      </w:r>
      <w:bookmarkEnd w:id="80"/>
    </w:p>
    <w:p w:rsidR="005657EA" w:rsidRDefault="005657EA" w:rsidP="00675011">
      <w:pPr>
        <w:pStyle w:val="Heading3"/>
      </w:pPr>
      <w:bookmarkStart w:id="81" w:name="_Toc433181410"/>
      <w:r>
        <w:t>Quản trị Văn bản pháp luật</w:t>
      </w:r>
      <w:bookmarkEnd w:id="81"/>
    </w:p>
    <w:p w:rsidR="005657EA" w:rsidRDefault="005657EA" w:rsidP="00675011">
      <w:pPr>
        <w:numPr>
          <w:ilvl w:val="0"/>
          <w:numId w:val="7"/>
        </w:numPr>
      </w:pPr>
      <w:r w:rsidRPr="00103B55">
        <w:rPr>
          <w:b/>
        </w:rPr>
        <w:t>Mục đích</w:t>
      </w:r>
      <w:r>
        <w:t>: Cho phép quản trị viên quản lý tất cả các thông tin liên quan đến Văn bản pháp luật</w:t>
      </w:r>
    </w:p>
    <w:p w:rsidR="005657EA" w:rsidRPr="00881B32" w:rsidRDefault="005657EA" w:rsidP="00675011">
      <w:pPr>
        <w:numPr>
          <w:ilvl w:val="0"/>
          <w:numId w:val="7"/>
        </w:numPr>
        <w:rPr>
          <w:lang w:val="fr-FR"/>
        </w:rPr>
      </w:pPr>
      <w:r w:rsidRPr="00881B32">
        <w:rPr>
          <w:lang w:val="fr-FR"/>
        </w:rPr>
        <w:t xml:space="preserve">Để </w:t>
      </w:r>
      <w:r w:rsidRPr="00881B32">
        <w:rPr>
          <w:b/>
          <w:i/>
          <w:lang w:val="fr-FR"/>
        </w:rPr>
        <w:t xml:space="preserve">thêm mới </w:t>
      </w:r>
      <w:r>
        <w:rPr>
          <w:b/>
          <w:i/>
          <w:lang w:val="fr-FR"/>
        </w:rPr>
        <w:t>một văn bản</w:t>
      </w:r>
      <w:r w:rsidRPr="00881B32">
        <w:rPr>
          <w:i/>
          <w:lang w:val="fr-FR"/>
        </w:rPr>
        <w:t>,</w:t>
      </w:r>
      <w:r w:rsidRPr="00881B32">
        <w:rPr>
          <w:lang w:val="fr-FR"/>
        </w:rPr>
        <w:t xml:space="preserve"> người dùng cần thực hiện các bước sau:</w:t>
      </w:r>
    </w:p>
    <w:p w:rsidR="005657EA" w:rsidRPr="00881B32" w:rsidRDefault="005657EA" w:rsidP="00675011">
      <w:pPr>
        <w:pStyle w:val="ChamR-L125"/>
        <w:numPr>
          <w:ilvl w:val="1"/>
          <w:numId w:val="37"/>
        </w:numPr>
        <w:spacing w:line="360" w:lineRule="auto"/>
        <w:rPr>
          <w:szCs w:val="24"/>
          <w:lang w:val="fr-FR"/>
        </w:rPr>
      </w:pPr>
      <w:r w:rsidRPr="00881B32">
        <w:rPr>
          <w:b/>
          <w:szCs w:val="24"/>
          <w:lang w:val="fr-FR"/>
        </w:rPr>
        <w:t xml:space="preserve">Bước 1: </w:t>
      </w:r>
      <w:r w:rsidRPr="00881B32">
        <w:rPr>
          <w:szCs w:val="24"/>
          <w:lang w:val="fr-FR"/>
        </w:rPr>
        <w:t xml:space="preserve">Đăng nhập chương trình với </w:t>
      </w:r>
      <w:r>
        <w:rPr>
          <w:szCs w:val="24"/>
          <w:lang w:val="fr-FR"/>
        </w:rPr>
        <w:t>tài khoản quản trị</w:t>
      </w:r>
      <w:r w:rsidRPr="00881B32">
        <w:rPr>
          <w:szCs w:val="24"/>
          <w:lang w:val="fr-FR"/>
        </w:rPr>
        <w:t>.</w:t>
      </w:r>
    </w:p>
    <w:p w:rsidR="005657EA" w:rsidRPr="008B098D" w:rsidRDefault="005657EA" w:rsidP="00675011">
      <w:pPr>
        <w:pStyle w:val="ListParagraph"/>
        <w:numPr>
          <w:ilvl w:val="1"/>
          <w:numId w:val="37"/>
        </w:numPr>
        <w:rPr>
          <w:lang w:val="fr-FR"/>
        </w:rPr>
      </w:pPr>
      <w:r w:rsidRPr="008B098D">
        <w:rPr>
          <w:b/>
          <w:lang w:val="fr-FR"/>
        </w:rPr>
        <w:t>Bước 2:</w:t>
      </w:r>
      <w:r w:rsidRPr="008B098D">
        <w:rPr>
          <w:lang w:val="fr-FR"/>
        </w:rPr>
        <w:t xml:space="preserve"> Chọn </w:t>
      </w:r>
      <w:r>
        <w:rPr>
          <w:b/>
          <w:lang w:val="fr-FR"/>
        </w:rPr>
        <w:t>Kho nội dung</w:t>
      </w:r>
      <w:r w:rsidRPr="008B098D">
        <w:rPr>
          <w:b/>
          <w:lang w:val="fr-FR"/>
        </w:rPr>
        <w:t>\</w:t>
      </w:r>
      <w:r>
        <w:rPr>
          <w:b/>
          <w:lang w:val="fr-FR"/>
        </w:rPr>
        <w:t>Văn bản pháp luật</w:t>
      </w:r>
    </w:p>
    <w:p w:rsidR="005657EA" w:rsidRPr="00A84A8A" w:rsidRDefault="005657EA" w:rsidP="00675011">
      <w:pPr>
        <w:pStyle w:val="ChamR-L125"/>
        <w:spacing w:line="360" w:lineRule="auto"/>
        <w:ind w:left="720" w:firstLine="720"/>
        <w:rPr>
          <w:szCs w:val="24"/>
          <w:lang w:val="fr-FR"/>
        </w:rPr>
      </w:pPr>
      <w:r>
        <w:rPr>
          <w:b/>
          <w:szCs w:val="24"/>
          <w:lang w:val="fr-FR"/>
        </w:rPr>
        <w:t>Để thêm mới một văn bản ta</w:t>
      </w:r>
      <w:r w:rsidRPr="00A84A8A">
        <w:rPr>
          <w:b/>
          <w:szCs w:val="24"/>
          <w:lang w:val="fr-FR"/>
        </w:rPr>
        <w:t xml:space="preserve"> click vào nút </w:t>
      </w:r>
      <w:r w:rsidRPr="00714995">
        <w:rPr>
          <w:b/>
          <w:noProof/>
          <w:szCs w:val="24"/>
        </w:rPr>
        <w:pict>
          <v:shape id="_x0000_i1095" type="#_x0000_t75" style="width:63.75pt;height:18.75pt;visibility:visible">
            <v:imagedata r:id="rId10" o:title=""/>
          </v:shape>
        </w:pict>
      </w:r>
    </w:p>
    <w:p w:rsidR="005657EA" w:rsidRPr="00881B32" w:rsidRDefault="005657EA" w:rsidP="00675011">
      <w:pPr>
        <w:pStyle w:val="ChamR-L125"/>
        <w:spacing w:line="360" w:lineRule="auto"/>
        <w:ind w:left="720" w:firstLine="720"/>
        <w:rPr>
          <w:szCs w:val="24"/>
          <w:lang w:val="fr-FR"/>
        </w:rPr>
      </w:pPr>
    </w:p>
    <w:p w:rsidR="005657EA" w:rsidRDefault="005657EA" w:rsidP="00675011">
      <w:pPr>
        <w:pStyle w:val="ChamR-L125"/>
        <w:tabs>
          <w:tab w:val="left" w:pos="1980"/>
        </w:tabs>
        <w:spacing w:line="360" w:lineRule="auto"/>
        <w:rPr>
          <w:szCs w:val="24"/>
        </w:rPr>
      </w:pPr>
      <w:r>
        <w:rPr>
          <w:noProof/>
        </w:rPr>
        <w:pict>
          <v:shape id="Picture 20" o:spid="_x0000_i1096" type="#_x0000_t75" style="width:450pt;height:268.5pt;visibility:visible">
            <v:imagedata r:id="rId69" o:title=""/>
          </v:shape>
        </w:pict>
      </w:r>
    </w:p>
    <w:p w:rsidR="005657EA" w:rsidRDefault="005657EA" w:rsidP="00675011">
      <w:pPr>
        <w:pStyle w:val="ChamR-L125"/>
        <w:tabs>
          <w:tab w:val="left" w:pos="1980"/>
        </w:tabs>
        <w:spacing w:line="360" w:lineRule="auto"/>
        <w:rPr>
          <w:szCs w:val="24"/>
        </w:rPr>
      </w:pPr>
      <w:r>
        <w:rPr>
          <w:szCs w:val="24"/>
        </w:rPr>
        <w:t xml:space="preserve">Sau đó tích chọn vào nút </w:t>
      </w:r>
      <w:r>
        <w:rPr>
          <w:noProof/>
        </w:rPr>
        <w:pict>
          <v:shape id="Picture 23" o:spid="_x0000_i1097" type="#_x0000_t75" style="width:17.25pt;height:19.5pt;visibility:visible">
            <v:imagedata r:id="rId70" o:title=""/>
          </v:shape>
        </w:pict>
      </w:r>
      <w:r>
        <w:rPr>
          <w:szCs w:val="24"/>
        </w:rPr>
        <w:t xml:space="preserve"> để chọn văn bản cần lấy </w:t>
      </w:r>
      <w:r w:rsidRPr="00F21CD7">
        <w:rPr>
          <w:szCs w:val="24"/>
        </w:rPr>
        <w:sym w:font="Wingdings" w:char="F0E0"/>
      </w:r>
      <w:r>
        <w:rPr>
          <w:szCs w:val="24"/>
        </w:rPr>
        <w:t xml:space="preserve"> sau đó nhấn nút </w:t>
      </w:r>
      <w:r w:rsidRPr="00714995">
        <w:rPr>
          <w:noProof/>
          <w:szCs w:val="24"/>
        </w:rPr>
        <w:pict>
          <v:shape id="Picture 26" o:spid="_x0000_i1098" type="#_x0000_t75" style="width:64.5pt;height:18.75pt;visibility:visible">
            <v:imagedata r:id="rId50" o:title=""/>
          </v:shape>
        </w:pict>
      </w:r>
      <w:r>
        <w:rPr>
          <w:szCs w:val="24"/>
        </w:rPr>
        <w:t xml:space="preserve"> để thêm văn bản.</w:t>
      </w:r>
    </w:p>
    <w:p w:rsidR="005657EA" w:rsidRDefault="005657EA" w:rsidP="008B2092"/>
    <w:p w:rsidR="005657EA" w:rsidRDefault="005657EA" w:rsidP="00675011">
      <w:pPr>
        <w:pStyle w:val="Heading2"/>
      </w:pPr>
      <w:bookmarkStart w:id="82" w:name="_Toc333934443"/>
      <w:bookmarkStart w:id="83" w:name="_Toc341249422"/>
      <w:bookmarkStart w:id="84" w:name="_Toc433181411"/>
      <w:r>
        <w:t>Hình ảnh &amp; Video</w:t>
      </w:r>
      <w:bookmarkEnd w:id="82"/>
      <w:bookmarkEnd w:id="83"/>
      <w:bookmarkEnd w:id="84"/>
    </w:p>
    <w:p w:rsidR="005657EA" w:rsidRPr="008807C1" w:rsidRDefault="005657EA" w:rsidP="00675011">
      <w:pPr>
        <w:pStyle w:val="Heading3"/>
      </w:pPr>
      <w:bookmarkStart w:id="85" w:name="_Toc333934444"/>
      <w:bookmarkStart w:id="86" w:name="_Toc341249423"/>
      <w:bookmarkStart w:id="87" w:name="_Toc433181412"/>
      <w:r>
        <w:t>Video</w:t>
      </w:r>
      <w:bookmarkEnd w:id="85"/>
      <w:bookmarkEnd w:id="86"/>
      <w:bookmarkEnd w:id="87"/>
    </w:p>
    <w:p w:rsidR="005657EA" w:rsidRDefault="005657EA" w:rsidP="00675011">
      <w:pPr>
        <w:pStyle w:val="Heading4"/>
      </w:pPr>
      <w:bookmarkStart w:id="88" w:name="_Toc341249424"/>
      <w:bookmarkStart w:id="89" w:name="_Toc333934445"/>
      <w:r>
        <w:t>Danh mục Video</w:t>
      </w:r>
      <w:bookmarkEnd w:id="88"/>
    </w:p>
    <w:p w:rsidR="005657EA" w:rsidRPr="00095885" w:rsidRDefault="005657EA" w:rsidP="00675011">
      <w:pPr>
        <w:numPr>
          <w:ilvl w:val="0"/>
          <w:numId w:val="8"/>
        </w:numPr>
      </w:pPr>
      <w:r w:rsidRPr="00095885">
        <w:rPr>
          <w:b/>
        </w:rPr>
        <w:t>Mục đích</w:t>
      </w:r>
      <w:r w:rsidRPr="00095885">
        <w:t>: Cho phép người dùng quản lý các thôn</w:t>
      </w:r>
      <w:r>
        <w:t>g tin liên quan đến danh mục video</w:t>
      </w:r>
      <w:r w:rsidRPr="00095885">
        <w:t xml:space="preserve"> trên toàn hệ thống.</w:t>
      </w:r>
    </w:p>
    <w:p w:rsidR="005657EA" w:rsidRPr="00095885" w:rsidRDefault="005657EA" w:rsidP="00675011">
      <w:pPr>
        <w:numPr>
          <w:ilvl w:val="0"/>
          <w:numId w:val="8"/>
        </w:numPr>
      </w:pPr>
      <w:r w:rsidRPr="00095885">
        <w:t xml:space="preserve">Để </w:t>
      </w:r>
      <w:r w:rsidRPr="00095885">
        <w:rPr>
          <w:b/>
          <w:i/>
        </w:rPr>
        <w:t xml:space="preserve">thêm mới danh mục </w:t>
      </w:r>
      <w:r>
        <w:rPr>
          <w:b/>
          <w:i/>
        </w:rPr>
        <w:t>video</w:t>
      </w:r>
      <w:r w:rsidRPr="00095885">
        <w:t>, người dùng cần thực hiện những bước sau:</w:t>
      </w:r>
    </w:p>
    <w:p w:rsidR="005657EA" w:rsidRPr="00095885" w:rsidRDefault="005657EA" w:rsidP="00675011">
      <w:pPr>
        <w:pStyle w:val="ListParagraph"/>
        <w:numPr>
          <w:ilvl w:val="0"/>
          <w:numId w:val="27"/>
        </w:numPr>
        <w:rPr>
          <w:b/>
        </w:rPr>
      </w:pPr>
      <w:r w:rsidRPr="00095885">
        <w:rPr>
          <w:b/>
          <w:i/>
        </w:rPr>
        <w:t>Bước 1</w:t>
      </w:r>
      <w:r w:rsidRPr="00095885">
        <w:rPr>
          <w:b/>
        </w:rPr>
        <w:t xml:space="preserve">: </w:t>
      </w:r>
      <w:r w:rsidRPr="00095885">
        <w:t>Đăng nhập trang quản trị với tài khoản của người dùng biên tập</w:t>
      </w:r>
      <w:r w:rsidRPr="00095885">
        <w:rPr>
          <w:b/>
        </w:rPr>
        <w:t>.</w:t>
      </w:r>
    </w:p>
    <w:p w:rsidR="005657EA" w:rsidRPr="00095885" w:rsidRDefault="005657EA" w:rsidP="00675011">
      <w:pPr>
        <w:pStyle w:val="ListParagraph"/>
        <w:numPr>
          <w:ilvl w:val="0"/>
          <w:numId w:val="27"/>
        </w:numPr>
        <w:rPr>
          <w:b/>
        </w:rPr>
      </w:pPr>
      <w:r w:rsidRPr="00095885">
        <w:rPr>
          <w:b/>
        </w:rPr>
        <w:t xml:space="preserve">Bước 2: </w:t>
      </w:r>
      <w:r w:rsidRPr="00095885">
        <w:t xml:space="preserve">Chọn </w:t>
      </w:r>
      <w:r>
        <w:rPr>
          <w:b/>
        </w:rPr>
        <w:t>Moduel chức năng\</w:t>
      </w:r>
      <w:r w:rsidRPr="00095885">
        <w:rPr>
          <w:b/>
        </w:rPr>
        <w:t xml:space="preserve"> Hình ảnh</w:t>
      </w:r>
      <w:r>
        <w:rPr>
          <w:b/>
        </w:rPr>
        <w:t xml:space="preserve"> - video\ Quản trị danh mục video</w:t>
      </w:r>
      <w:r w:rsidRPr="00095885">
        <w:rPr>
          <w:b/>
        </w:rPr>
        <w:t>.</w:t>
      </w:r>
    </w:p>
    <w:p w:rsidR="005657EA" w:rsidRPr="00095885" w:rsidRDefault="005657EA" w:rsidP="00675011">
      <w:pPr>
        <w:pStyle w:val="ListParagraph"/>
        <w:numPr>
          <w:ilvl w:val="0"/>
          <w:numId w:val="27"/>
        </w:numPr>
        <w:rPr>
          <w:b/>
        </w:rPr>
      </w:pPr>
      <w:r w:rsidRPr="00095885">
        <w:rPr>
          <w:b/>
        </w:rPr>
        <w:t xml:space="preserve">Bước 3: </w:t>
      </w:r>
      <w:r w:rsidRPr="00095885">
        <w:t xml:space="preserve">Trên </w:t>
      </w:r>
      <w:r>
        <w:t>trang danh sách các danh mục video</w:t>
      </w:r>
      <w:r w:rsidRPr="00095885">
        <w:t xml:space="preserve">, click nút </w:t>
      </w:r>
      <w:r w:rsidRPr="00095885">
        <w:rPr>
          <w:b/>
          <w:i/>
        </w:rPr>
        <w:t>Thêm mới</w:t>
      </w:r>
      <w:r w:rsidRPr="00095885">
        <w:t xml:space="preserve"> </w:t>
      </w:r>
      <w:r>
        <w:rPr>
          <w:noProof/>
        </w:rPr>
        <w:pict>
          <v:shape id="Picture 123" o:spid="_x0000_i1099" type="#_x0000_t75" style="width:63.75pt;height:18.75pt;visibility:visible">
            <v:imagedata r:id="rId10" o:title=""/>
          </v:shape>
        </w:pict>
      </w:r>
      <w:r w:rsidRPr="00095885">
        <w:t xml:space="preserve">, màn hình hiển </w:t>
      </w:r>
      <w:r>
        <w:t>thị cửa sổ thêm mới danh mục video</w:t>
      </w:r>
      <w:r w:rsidRPr="00095885">
        <w:rPr>
          <w:b/>
        </w:rPr>
        <w:t xml:space="preserve"> </w:t>
      </w:r>
      <w:r w:rsidRPr="00095885">
        <w:t>như sau:</w:t>
      </w:r>
    </w:p>
    <w:p w:rsidR="005657EA" w:rsidRPr="00095885" w:rsidRDefault="005657EA" w:rsidP="00675011">
      <w:pPr>
        <w:pStyle w:val="ListParagraph"/>
        <w:ind w:left="0"/>
        <w:jc w:val="center"/>
        <w:rPr>
          <w:b/>
        </w:rPr>
      </w:pPr>
      <w:r w:rsidRPr="00714995">
        <w:rPr>
          <w:b/>
          <w:noProof/>
        </w:rPr>
        <w:pict>
          <v:shape id="Picture 124" o:spid="_x0000_i1100" type="#_x0000_t75" style="width:376.5pt;height:180pt;visibility:visible">
            <v:imagedata r:id="rId71" o:title=""/>
          </v:shape>
        </w:pict>
      </w:r>
    </w:p>
    <w:p w:rsidR="005657EA" w:rsidRPr="00095885" w:rsidRDefault="005657EA" w:rsidP="00675011">
      <w:pPr>
        <w:pStyle w:val="ListParagraph"/>
        <w:numPr>
          <w:ilvl w:val="0"/>
          <w:numId w:val="27"/>
        </w:numPr>
        <w:rPr>
          <w:b/>
        </w:rPr>
      </w:pPr>
      <w:r w:rsidRPr="00095885">
        <w:rPr>
          <w:b/>
        </w:rPr>
        <w:t xml:space="preserve">Bước 4: </w:t>
      </w:r>
      <w:r w:rsidRPr="00095885">
        <w:t>Nhập thông tin vào form ( Các trường có dấu * là trường bắt buộc phải nhập).</w:t>
      </w:r>
    </w:p>
    <w:p w:rsidR="005657EA" w:rsidRPr="00141ABD" w:rsidRDefault="005657EA" w:rsidP="00675011">
      <w:pPr>
        <w:pStyle w:val="ChamR-L125"/>
        <w:numPr>
          <w:ilvl w:val="0"/>
          <w:numId w:val="6"/>
        </w:numPr>
        <w:spacing w:line="360" w:lineRule="auto"/>
        <w:ind w:left="900"/>
        <w:rPr>
          <w:b/>
          <w:szCs w:val="24"/>
        </w:rPr>
      </w:pPr>
      <w:r w:rsidRPr="00095885">
        <w:rPr>
          <w:b/>
          <w:i/>
          <w:szCs w:val="24"/>
        </w:rPr>
        <w:t>Tiêu đề</w:t>
      </w:r>
      <w:r>
        <w:rPr>
          <w:szCs w:val="24"/>
        </w:rPr>
        <w:t xml:space="preserve">: </w:t>
      </w:r>
      <w:r w:rsidRPr="00095885">
        <w:rPr>
          <w:szCs w:val="24"/>
        </w:rPr>
        <w:t>Nh</w:t>
      </w:r>
      <w:r>
        <w:rPr>
          <w:szCs w:val="24"/>
        </w:rPr>
        <w:t>ập tên hiển thị của danh mục video</w:t>
      </w:r>
      <w:r w:rsidRPr="00095885">
        <w:rPr>
          <w:szCs w:val="24"/>
        </w:rPr>
        <w:t>, là thông tin được hiển thị cho người dùng cuối theo dõi.</w:t>
      </w:r>
    </w:p>
    <w:p w:rsidR="005657EA" w:rsidRPr="00D07927" w:rsidRDefault="005657EA" w:rsidP="00675011">
      <w:pPr>
        <w:pStyle w:val="ChamR-L125"/>
        <w:numPr>
          <w:ilvl w:val="0"/>
          <w:numId w:val="6"/>
        </w:numPr>
        <w:spacing w:line="360" w:lineRule="auto"/>
        <w:ind w:left="900"/>
        <w:rPr>
          <w:b/>
          <w:szCs w:val="24"/>
        </w:rPr>
      </w:pPr>
      <w:r w:rsidRPr="00095885">
        <w:rPr>
          <w:b/>
          <w:i/>
          <w:szCs w:val="24"/>
        </w:rPr>
        <w:t>Hiển thị</w:t>
      </w:r>
      <w:r w:rsidRPr="00095885">
        <w:rPr>
          <w:b/>
          <w:szCs w:val="24"/>
        </w:rPr>
        <w:t>:</w:t>
      </w:r>
      <w:r w:rsidRPr="00095885">
        <w:rPr>
          <w:szCs w:val="24"/>
        </w:rPr>
        <w:t xml:space="preserve"> Click chọn để danh mục ảnh được hiện thị trên danh sách danh mục ảnh cho người dùng cuối theo dõi.</w:t>
      </w:r>
    </w:p>
    <w:p w:rsidR="005657EA" w:rsidRPr="002C16B4" w:rsidRDefault="005657EA" w:rsidP="00675011">
      <w:pPr>
        <w:pStyle w:val="ChamR-L125"/>
        <w:numPr>
          <w:ilvl w:val="0"/>
          <w:numId w:val="6"/>
        </w:numPr>
        <w:spacing w:line="360" w:lineRule="auto"/>
        <w:ind w:left="900"/>
        <w:rPr>
          <w:b/>
          <w:szCs w:val="24"/>
        </w:rPr>
      </w:pPr>
      <w:r>
        <w:rPr>
          <w:b/>
          <w:i/>
          <w:szCs w:val="24"/>
        </w:rPr>
        <w:t>Danh mục cha:</w:t>
      </w:r>
      <w:r>
        <w:rPr>
          <w:szCs w:val="24"/>
        </w:rPr>
        <w:t xml:space="preserve">  Click chọn để danh mục video được hiện thị ngoài trang chủ </w:t>
      </w:r>
      <w:r w:rsidRPr="00095885">
        <w:rPr>
          <w:szCs w:val="24"/>
        </w:rPr>
        <w:t>cho người dùng cuối theo dõi.</w:t>
      </w:r>
    </w:p>
    <w:p w:rsidR="005657EA" w:rsidRPr="00095885" w:rsidRDefault="005657EA" w:rsidP="00675011">
      <w:pPr>
        <w:pStyle w:val="ListParagraph"/>
        <w:numPr>
          <w:ilvl w:val="0"/>
          <w:numId w:val="27"/>
        </w:numPr>
      </w:pPr>
      <w:r w:rsidRPr="00095885">
        <w:rPr>
          <w:b/>
        </w:rPr>
        <w:t>Bước 5:</w:t>
      </w:r>
      <w:r w:rsidRPr="00095885">
        <w:t xml:space="preserve"> Click chọn </w:t>
      </w:r>
      <w:r w:rsidRPr="00095885">
        <w:rPr>
          <w:b/>
          <w:i/>
        </w:rPr>
        <w:t>Cập nhật</w:t>
      </w:r>
      <w:r w:rsidRPr="00095885">
        <w:t xml:space="preserve"> </w:t>
      </w:r>
      <w:r>
        <w:rPr>
          <w:noProof/>
        </w:rPr>
        <w:pict>
          <v:shape id="Picture 127" o:spid="_x0000_i1101" type="#_x0000_t75" style="width:64.5pt;height:18.75pt;visibility:visible">
            <v:imagedata r:id="rId50" o:title=""/>
          </v:shape>
        </w:pict>
      </w:r>
      <w:r w:rsidRPr="00095885">
        <w:t xml:space="preserve"> để xác</w:t>
      </w:r>
      <w:r>
        <w:t xml:space="preserve"> nhận việc thêm mới danh mục video</w:t>
      </w:r>
      <w:r w:rsidRPr="00095885">
        <w:t xml:space="preserve"> với các nội dung đã biên tập. Trường hợp người dùng muốn biên tập lại toàn bộ thông tin đã nhập, click</w:t>
      </w:r>
      <w:r w:rsidRPr="00095885">
        <w:rPr>
          <w:b/>
        </w:rPr>
        <w:t xml:space="preserve"> </w:t>
      </w:r>
      <w:r w:rsidRPr="00095885">
        <w:rPr>
          <w:b/>
          <w:i/>
        </w:rPr>
        <w:t>Nhập lại</w:t>
      </w:r>
      <w:r w:rsidRPr="00095885">
        <w:rPr>
          <w:b/>
        </w:rPr>
        <w:t xml:space="preserve"> </w:t>
      </w:r>
      <w:r w:rsidRPr="00714995">
        <w:rPr>
          <w:b/>
          <w:noProof/>
        </w:rPr>
        <w:pict>
          <v:shape id="Picture 128" o:spid="_x0000_i1102" type="#_x0000_t75" style="width:59.25pt;height:18.75pt;visibility:visible">
            <v:imagedata r:id="rId51" o:title=""/>
          </v:shape>
        </w:pict>
      </w:r>
      <w:r w:rsidRPr="00095885">
        <w:t xml:space="preserve"> hoặc click </w:t>
      </w:r>
      <w:r w:rsidRPr="00095885">
        <w:rPr>
          <w:b/>
          <w:i/>
        </w:rPr>
        <w:t>Đóng lại</w:t>
      </w:r>
      <w:r w:rsidRPr="00095885">
        <w:t xml:space="preserve"> </w:t>
      </w:r>
      <w:r>
        <w:rPr>
          <w:noProof/>
        </w:rPr>
        <w:pict>
          <v:shape id="Picture 129" o:spid="_x0000_i1103" type="#_x0000_t75" style="width:59.25pt;height:18.75pt;visibility:visible">
            <v:imagedata r:id="rId60" o:title=""/>
          </v:shape>
        </w:pict>
      </w:r>
      <w:r w:rsidRPr="00095885">
        <w:t xml:space="preserve"> để hủy bỏ thao tác thêm mới.</w:t>
      </w:r>
    </w:p>
    <w:p w:rsidR="005657EA" w:rsidRPr="00AE2981" w:rsidRDefault="005657EA" w:rsidP="00675011">
      <w:pPr>
        <w:numPr>
          <w:ilvl w:val="0"/>
          <w:numId w:val="8"/>
        </w:numPr>
        <w:rPr>
          <w:b/>
        </w:rPr>
      </w:pPr>
      <w:r w:rsidRPr="00095885">
        <w:rPr>
          <w:b/>
        </w:rPr>
        <w:t>Lưu ý:</w:t>
      </w:r>
      <w:r w:rsidRPr="00095885">
        <w:t xml:space="preserve"> Các bước Sửa/ Xóa/ Xem/ Tìm kiếm được thực hiện như mô tả ở </w:t>
      </w:r>
      <w:hyperlink w:anchor="_Sửa/_Xóa/_Xem/" w:history="1">
        <w:r w:rsidRPr="00095885">
          <w:rPr>
            <w:rStyle w:val="Hyperlink"/>
            <w:b/>
          </w:rPr>
          <w:t>Sửa/ Xóa/ Xem/ Duyệt/ Hủy duyệt/ Tìm kiếm.</w:t>
        </w:r>
      </w:hyperlink>
    </w:p>
    <w:p w:rsidR="005657EA" w:rsidRPr="00F6173D" w:rsidRDefault="005657EA" w:rsidP="00675011">
      <w:pPr>
        <w:pStyle w:val="Heading4"/>
      </w:pPr>
      <w:bookmarkStart w:id="90" w:name="_Toc341249425"/>
      <w:bookmarkEnd w:id="89"/>
      <w:r>
        <w:t>Thư viện Video</w:t>
      </w:r>
      <w:bookmarkEnd w:id="90"/>
    </w:p>
    <w:p w:rsidR="005657EA" w:rsidRPr="00095885" w:rsidRDefault="005657EA" w:rsidP="00675011">
      <w:pPr>
        <w:pStyle w:val="ChamR-L125"/>
        <w:numPr>
          <w:ilvl w:val="0"/>
          <w:numId w:val="7"/>
        </w:numPr>
        <w:spacing w:line="360" w:lineRule="auto"/>
      </w:pPr>
      <w:r w:rsidRPr="00095885">
        <w:rPr>
          <w:b/>
        </w:rPr>
        <w:t>Mục đích</w:t>
      </w:r>
      <w:r w:rsidRPr="00095885">
        <w:t>: Cho phép người dùng quản lý tất cả video trên toàn hệ thống.</w:t>
      </w:r>
    </w:p>
    <w:p w:rsidR="005657EA" w:rsidRPr="00095885" w:rsidRDefault="005657EA" w:rsidP="00675011">
      <w:pPr>
        <w:pStyle w:val="ChamR-L125"/>
        <w:numPr>
          <w:ilvl w:val="0"/>
          <w:numId w:val="7"/>
        </w:numPr>
        <w:spacing w:line="360" w:lineRule="auto"/>
      </w:pPr>
      <w:r w:rsidRPr="00095885">
        <w:t xml:space="preserve">Để </w:t>
      </w:r>
      <w:r w:rsidRPr="00095885">
        <w:rPr>
          <w:b/>
          <w:i/>
        </w:rPr>
        <w:t>thêm mới video</w:t>
      </w:r>
      <w:r w:rsidRPr="00095885">
        <w:t>, người dùng cần thực hiện những bước sau:</w:t>
      </w:r>
    </w:p>
    <w:p w:rsidR="005657EA" w:rsidRPr="00095885" w:rsidRDefault="005657EA" w:rsidP="00675011">
      <w:pPr>
        <w:pStyle w:val="ListParagraph"/>
        <w:numPr>
          <w:ilvl w:val="0"/>
          <w:numId w:val="26"/>
        </w:numPr>
        <w:rPr>
          <w:b/>
        </w:rPr>
      </w:pPr>
      <w:r w:rsidRPr="00095885">
        <w:rPr>
          <w:b/>
          <w:i/>
        </w:rPr>
        <w:t>Bước 1</w:t>
      </w:r>
      <w:r w:rsidRPr="00095885">
        <w:rPr>
          <w:b/>
        </w:rPr>
        <w:t xml:space="preserve">: </w:t>
      </w:r>
      <w:r w:rsidRPr="00095885">
        <w:t>Đăng nhập trang quản trị với tài khoản của người dùng biên tập</w:t>
      </w:r>
      <w:r w:rsidRPr="00095885">
        <w:rPr>
          <w:b/>
        </w:rPr>
        <w:t>.</w:t>
      </w:r>
    </w:p>
    <w:p w:rsidR="005657EA" w:rsidRPr="00095885" w:rsidRDefault="005657EA" w:rsidP="00675011">
      <w:pPr>
        <w:pStyle w:val="ListParagraph"/>
        <w:numPr>
          <w:ilvl w:val="0"/>
          <w:numId w:val="26"/>
        </w:numPr>
        <w:rPr>
          <w:b/>
        </w:rPr>
      </w:pPr>
      <w:r w:rsidRPr="00095885">
        <w:rPr>
          <w:b/>
        </w:rPr>
        <w:t xml:space="preserve">Bước 2: </w:t>
      </w:r>
      <w:r w:rsidRPr="00095885">
        <w:t xml:space="preserve">Chọn </w:t>
      </w:r>
      <w:r>
        <w:rPr>
          <w:b/>
        </w:rPr>
        <w:t>Moduel chức năng\</w:t>
      </w:r>
      <w:r w:rsidRPr="00095885">
        <w:rPr>
          <w:b/>
        </w:rPr>
        <w:t xml:space="preserve">Hình ảnh </w:t>
      </w:r>
      <w:r>
        <w:rPr>
          <w:b/>
        </w:rPr>
        <w:t>-</w:t>
      </w:r>
      <w:r w:rsidRPr="00095885">
        <w:rPr>
          <w:b/>
        </w:rPr>
        <w:t xml:space="preserve"> Video\ Quản trị </w:t>
      </w:r>
      <w:r>
        <w:rPr>
          <w:b/>
        </w:rPr>
        <w:t xml:space="preserve">thư viện </w:t>
      </w:r>
      <w:r w:rsidRPr="00095885">
        <w:rPr>
          <w:b/>
        </w:rPr>
        <w:t>Video.</w:t>
      </w:r>
    </w:p>
    <w:p w:rsidR="005657EA" w:rsidRPr="00095885" w:rsidRDefault="005657EA" w:rsidP="00675011">
      <w:pPr>
        <w:pStyle w:val="ListParagraph"/>
        <w:numPr>
          <w:ilvl w:val="0"/>
          <w:numId w:val="26"/>
        </w:numPr>
        <w:rPr>
          <w:b/>
        </w:rPr>
      </w:pPr>
      <w:r w:rsidRPr="00095885">
        <w:rPr>
          <w:b/>
        </w:rPr>
        <w:t xml:space="preserve">Bước 3: </w:t>
      </w:r>
      <w:r w:rsidRPr="00095885">
        <w:t xml:space="preserve">Trên trang danh sách các video, click nút </w:t>
      </w:r>
      <w:r w:rsidRPr="00095885">
        <w:rPr>
          <w:b/>
          <w:i/>
        </w:rPr>
        <w:t>Thêm mới</w:t>
      </w:r>
      <w:r w:rsidRPr="00095885">
        <w:t xml:space="preserve"> </w:t>
      </w:r>
      <w:r>
        <w:rPr>
          <w:noProof/>
        </w:rPr>
        <w:pict>
          <v:shape id="_x0000_i1104" type="#_x0000_t75" style="width:63.75pt;height:18.75pt;visibility:visible">
            <v:imagedata r:id="rId10" o:title=""/>
          </v:shape>
        </w:pict>
      </w:r>
      <w:r w:rsidRPr="00095885">
        <w:t>, màn hình hiển thị cửa sổ thêm mới video như sau:</w:t>
      </w:r>
    </w:p>
    <w:p w:rsidR="005657EA" w:rsidRPr="00095885" w:rsidRDefault="005657EA" w:rsidP="00675011">
      <w:pPr>
        <w:pStyle w:val="ListParagraph"/>
        <w:ind w:left="0"/>
        <w:jc w:val="center"/>
        <w:rPr>
          <w:b/>
        </w:rPr>
      </w:pPr>
      <w:r w:rsidRPr="00714995">
        <w:rPr>
          <w:b/>
          <w:noProof/>
        </w:rPr>
        <w:pict>
          <v:shape id="Picture 133" o:spid="_x0000_i1105" type="#_x0000_t75" style="width:448.5pt;height:213pt;visibility:visible">
            <v:imagedata r:id="rId72" o:title=""/>
          </v:shape>
        </w:pict>
      </w:r>
    </w:p>
    <w:p w:rsidR="005657EA" w:rsidRPr="00095885" w:rsidRDefault="005657EA" w:rsidP="00675011">
      <w:pPr>
        <w:pStyle w:val="ListParagraph"/>
        <w:numPr>
          <w:ilvl w:val="0"/>
          <w:numId w:val="26"/>
        </w:numPr>
        <w:rPr>
          <w:b/>
        </w:rPr>
      </w:pPr>
      <w:r w:rsidRPr="00095885">
        <w:rPr>
          <w:b/>
        </w:rPr>
        <w:t xml:space="preserve">Bước 4: </w:t>
      </w:r>
      <w:r w:rsidRPr="00095885">
        <w:t>Nhập thông tin vào form ( Các trường có dấu * là trường bắt buộc phải nhập).</w:t>
      </w:r>
    </w:p>
    <w:p w:rsidR="005657EA" w:rsidRPr="00C4691C" w:rsidRDefault="005657EA" w:rsidP="00675011">
      <w:pPr>
        <w:pStyle w:val="ChamR-L125"/>
        <w:numPr>
          <w:ilvl w:val="0"/>
          <w:numId w:val="6"/>
        </w:numPr>
        <w:spacing w:line="360" w:lineRule="auto"/>
        <w:ind w:left="900"/>
        <w:rPr>
          <w:b/>
          <w:szCs w:val="24"/>
        </w:rPr>
      </w:pPr>
      <w:r w:rsidRPr="00095885">
        <w:rPr>
          <w:b/>
          <w:i/>
          <w:szCs w:val="24"/>
        </w:rPr>
        <w:t>Tiêu đề</w:t>
      </w:r>
      <w:r w:rsidRPr="00095885">
        <w:rPr>
          <w:szCs w:val="24"/>
        </w:rPr>
        <w:t>: Nhập tên hiển thị của video, là thông tin được hiển thị cho người dùng cuối theo dõi.</w:t>
      </w:r>
    </w:p>
    <w:p w:rsidR="005657EA" w:rsidRPr="00095885" w:rsidRDefault="005657EA" w:rsidP="00675011">
      <w:pPr>
        <w:pStyle w:val="ChamR-L125"/>
        <w:numPr>
          <w:ilvl w:val="0"/>
          <w:numId w:val="6"/>
        </w:numPr>
        <w:spacing w:line="360" w:lineRule="auto"/>
        <w:ind w:left="900"/>
        <w:rPr>
          <w:b/>
          <w:szCs w:val="24"/>
        </w:rPr>
      </w:pPr>
      <w:r>
        <w:rPr>
          <w:b/>
          <w:i/>
          <w:szCs w:val="24"/>
        </w:rPr>
        <w:t>Danh mục</w:t>
      </w:r>
      <w:r w:rsidRPr="00C4691C">
        <w:rPr>
          <w:b/>
          <w:szCs w:val="24"/>
        </w:rPr>
        <w:t>:</w:t>
      </w:r>
      <w:r>
        <w:rPr>
          <w:b/>
          <w:szCs w:val="24"/>
        </w:rPr>
        <w:t xml:space="preserve"> </w:t>
      </w:r>
      <w:r>
        <w:rPr>
          <w:szCs w:val="24"/>
        </w:rPr>
        <w:t xml:space="preserve">Click chọn để danh mục video được hiện thị ngoài trang chủ </w:t>
      </w:r>
      <w:r w:rsidRPr="00095885">
        <w:rPr>
          <w:szCs w:val="24"/>
        </w:rPr>
        <w:t>cho người dùng cuối theo dõi.</w:t>
      </w:r>
    </w:p>
    <w:p w:rsidR="005657EA" w:rsidRPr="00095885" w:rsidRDefault="005657EA" w:rsidP="00675011">
      <w:pPr>
        <w:pStyle w:val="ChamR-L125"/>
        <w:numPr>
          <w:ilvl w:val="0"/>
          <w:numId w:val="6"/>
        </w:numPr>
        <w:spacing w:line="360" w:lineRule="auto"/>
        <w:ind w:left="900"/>
        <w:rPr>
          <w:b/>
          <w:szCs w:val="24"/>
        </w:rPr>
      </w:pPr>
      <w:r w:rsidRPr="00095885">
        <w:rPr>
          <w:b/>
          <w:i/>
          <w:szCs w:val="24"/>
        </w:rPr>
        <w:t>Thứ tự Video</w:t>
      </w:r>
      <w:r w:rsidRPr="00095885">
        <w:rPr>
          <w:b/>
          <w:szCs w:val="24"/>
        </w:rPr>
        <w:t>:</w:t>
      </w:r>
      <w:r w:rsidRPr="00095885">
        <w:rPr>
          <w:szCs w:val="24"/>
        </w:rPr>
        <w:t xml:space="preserve"> Nhập số thứ tự, xác định vị trí hiện thị của Video trên danh sách Video. Nếu người dùng không nhập thứ tự hiển thị thì chương trình mặc định là 0 để hiển thị ở vị trí đầu tiên của danh sách video trên trang hiển thị người dùng cuối.</w:t>
      </w:r>
    </w:p>
    <w:p w:rsidR="005657EA" w:rsidRPr="00095885" w:rsidRDefault="005657EA" w:rsidP="00675011">
      <w:pPr>
        <w:pStyle w:val="ChamR-L125"/>
        <w:numPr>
          <w:ilvl w:val="0"/>
          <w:numId w:val="6"/>
        </w:numPr>
        <w:spacing w:line="360" w:lineRule="auto"/>
        <w:ind w:left="900"/>
        <w:rPr>
          <w:b/>
          <w:i/>
          <w:szCs w:val="24"/>
        </w:rPr>
      </w:pPr>
      <w:r w:rsidRPr="00095885">
        <w:rPr>
          <w:b/>
          <w:i/>
          <w:szCs w:val="24"/>
        </w:rPr>
        <w:t>Ngày tạo:</w:t>
      </w:r>
      <w:r w:rsidRPr="00095885">
        <w:rPr>
          <w:b/>
          <w:szCs w:val="24"/>
        </w:rPr>
        <w:t xml:space="preserve"> </w:t>
      </w:r>
      <w:r w:rsidRPr="00095885">
        <w:rPr>
          <w:szCs w:val="24"/>
        </w:rPr>
        <w:t>Mặc định là ngày hiện tại, người dùng có thể click chọn ngày tạo trong ô lịch.</w:t>
      </w:r>
    </w:p>
    <w:p w:rsidR="005657EA" w:rsidRPr="00095885" w:rsidRDefault="005657EA" w:rsidP="00675011">
      <w:pPr>
        <w:pStyle w:val="ChamR-L125"/>
        <w:numPr>
          <w:ilvl w:val="0"/>
          <w:numId w:val="6"/>
        </w:numPr>
        <w:spacing w:line="360" w:lineRule="auto"/>
        <w:ind w:left="900"/>
        <w:rPr>
          <w:b/>
          <w:i/>
          <w:szCs w:val="24"/>
        </w:rPr>
      </w:pPr>
      <w:r w:rsidRPr="00095885">
        <w:rPr>
          <w:b/>
          <w:i/>
          <w:szCs w:val="24"/>
        </w:rPr>
        <w:t xml:space="preserve">Upload video: </w:t>
      </w:r>
      <w:r w:rsidRPr="00095885">
        <w:rPr>
          <w:szCs w:val="24"/>
        </w:rPr>
        <w:t xml:space="preserve">Click </w:t>
      </w:r>
      <w:r w:rsidRPr="00095885">
        <w:rPr>
          <w:b/>
          <w:i/>
          <w:szCs w:val="24"/>
        </w:rPr>
        <w:t xml:space="preserve">Chọn video </w:t>
      </w:r>
      <w:r w:rsidRPr="00095885">
        <w:rPr>
          <w:szCs w:val="24"/>
        </w:rPr>
        <w:t xml:space="preserve">để upload video đang biên tập. </w:t>
      </w:r>
      <w:r w:rsidRPr="00095885">
        <w:rPr>
          <w:b/>
          <w:i/>
          <w:szCs w:val="24"/>
        </w:rPr>
        <w:t>Lưu ý:</w:t>
      </w:r>
      <w:r w:rsidRPr="00095885">
        <w:rPr>
          <w:szCs w:val="24"/>
        </w:rPr>
        <w:t xml:space="preserve"> Các file v</w:t>
      </w:r>
      <w:r>
        <w:rPr>
          <w:szCs w:val="24"/>
        </w:rPr>
        <w:t xml:space="preserve">ideo phải là file có định dạng </w:t>
      </w:r>
      <w:r w:rsidRPr="00095885">
        <w:rPr>
          <w:szCs w:val="24"/>
        </w:rPr>
        <w:t>.mp3, .mp4</w:t>
      </w:r>
      <w:r>
        <w:rPr>
          <w:szCs w:val="24"/>
        </w:rPr>
        <w:t xml:space="preserve"> (Nên chọn mp4)</w:t>
      </w:r>
      <w:r w:rsidRPr="00095885">
        <w:rPr>
          <w:szCs w:val="24"/>
        </w:rPr>
        <w:t>.</w:t>
      </w:r>
      <w:r>
        <w:rPr>
          <w:szCs w:val="24"/>
        </w:rPr>
        <w:t xml:space="preserve"> </w:t>
      </w:r>
    </w:p>
    <w:p w:rsidR="005657EA" w:rsidRPr="00095885" w:rsidRDefault="005657EA" w:rsidP="00675011">
      <w:pPr>
        <w:pStyle w:val="ChamR-L125"/>
        <w:numPr>
          <w:ilvl w:val="0"/>
          <w:numId w:val="6"/>
        </w:numPr>
        <w:spacing w:line="360" w:lineRule="auto"/>
        <w:ind w:left="900"/>
        <w:rPr>
          <w:b/>
          <w:i/>
          <w:szCs w:val="24"/>
        </w:rPr>
      </w:pPr>
      <w:r w:rsidRPr="00095885">
        <w:rPr>
          <w:b/>
          <w:i/>
          <w:szCs w:val="24"/>
        </w:rPr>
        <w:t xml:space="preserve">Ảnh đại diện: </w:t>
      </w:r>
      <w:r w:rsidRPr="00095885">
        <w:rPr>
          <w:szCs w:val="24"/>
        </w:rPr>
        <w:t xml:space="preserve">Click chọn </w:t>
      </w:r>
      <w:r w:rsidRPr="00095885">
        <w:rPr>
          <w:b/>
          <w:i/>
          <w:szCs w:val="24"/>
        </w:rPr>
        <w:t>Ảnh đại diện</w:t>
      </w:r>
      <w:r w:rsidRPr="00095885">
        <w:rPr>
          <w:szCs w:val="24"/>
        </w:rPr>
        <w:t xml:space="preserve"> </w:t>
      </w:r>
      <w:r w:rsidRPr="00714995">
        <w:rPr>
          <w:noProof/>
          <w:szCs w:val="24"/>
        </w:rPr>
        <w:pict>
          <v:shape id="Picture 136" o:spid="_x0000_i1106" type="#_x0000_t75" style="width:78.75pt;height:18.75pt;visibility:visible">
            <v:imagedata r:id="rId48" o:title=""/>
          </v:shape>
        </w:pict>
      </w:r>
      <w:r w:rsidRPr="00095885">
        <w:rPr>
          <w:szCs w:val="24"/>
        </w:rPr>
        <w:t xml:space="preserve"> để chọn hình ảnh đại điện cho Video đang biên tập. Trường hợp ảnh đại diện chưa có trên thư mục ảnh, người dùng có thể thêm ảnh đại diện như mô tả ở mục</w:t>
      </w:r>
      <w:r w:rsidRPr="00095885">
        <w:rPr>
          <w:b/>
          <w:szCs w:val="24"/>
        </w:rPr>
        <w:t xml:space="preserve"> </w:t>
      </w:r>
      <w:hyperlink w:anchor="_Quản_trị_ảnh" w:history="1">
        <w:r w:rsidRPr="00095885">
          <w:rPr>
            <w:rStyle w:val="Hyperlink"/>
            <w:b/>
            <w:szCs w:val="24"/>
          </w:rPr>
          <w:t>Quản trị ảnh đại diện.</w:t>
        </w:r>
      </w:hyperlink>
    </w:p>
    <w:p w:rsidR="005657EA" w:rsidRPr="00095885" w:rsidRDefault="005657EA" w:rsidP="00675011">
      <w:pPr>
        <w:pStyle w:val="ChamR-L125"/>
        <w:numPr>
          <w:ilvl w:val="0"/>
          <w:numId w:val="6"/>
        </w:numPr>
        <w:spacing w:line="360" w:lineRule="auto"/>
        <w:ind w:left="900"/>
        <w:rPr>
          <w:b/>
          <w:szCs w:val="24"/>
        </w:rPr>
      </w:pPr>
      <w:r w:rsidRPr="00095885">
        <w:rPr>
          <w:b/>
          <w:i/>
          <w:szCs w:val="24"/>
        </w:rPr>
        <w:t>Hiển thị</w:t>
      </w:r>
      <w:r w:rsidRPr="00095885">
        <w:rPr>
          <w:b/>
          <w:szCs w:val="24"/>
        </w:rPr>
        <w:t>:</w:t>
      </w:r>
      <w:r w:rsidRPr="00095885">
        <w:rPr>
          <w:szCs w:val="24"/>
        </w:rPr>
        <w:t xml:space="preserve"> Chương trình mặc định hiện thị video đang biên tập trên danh sách video cho người dùng cuối theo dõi. Click bỏ chọn để video không được hiện thị trên danh sách video.</w:t>
      </w:r>
    </w:p>
    <w:p w:rsidR="005657EA" w:rsidRPr="00095885" w:rsidRDefault="005657EA" w:rsidP="00675011">
      <w:pPr>
        <w:pStyle w:val="ListParagraph"/>
        <w:numPr>
          <w:ilvl w:val="0"/>
          <w:numId w:val="26"/>
        </w:numPr>
      </w:pPr>
      <w:r w:rsidRPr="00095885">
        <w:rPr>
          <w:b/>
        </w:rPr>
        <w:t>Bước 5:</w:t>
      </w:r>
      <w:r w:rsidRPr="00095885">
        <w:t xml:space="preserve"> Click chọn </w:t>
      </w:r>
      <w:r w:rsidRPr="00095885">
        <w:rPr>
          <w:b/>
          <w:i/>
        </w:rPr>
        <w:t>Cập nhật</w:t>
      </w:r>
      <w:r w:rsidRPr="00095885">
        <w:t xml:space="preserve"> </w:t>
      </w:r>
      <w:r>
        <w:rPr>
          <w:noProof/>
        </w:rPr>
        <w:pict>
          <v:shape id="Picture 137" o:spid="_x0000_i1107" type="#_x0000_t75" style="width:64.5pt;height:18.75pt;visibility:visible">
            <v:imagedata r:id="rId50" o:title=""/>
          </v:shape>
        </w:pict>
      </w:r>
      <w:r w:rsidRPr="00095885">
        <w:t xml:space="preserve"> để xác nhận việc thêm mới Video với các nội dung đã biên tập. Trường hợp người dùng muốn biên tập lại toàn bộ thông tin đã nhập, click</w:t>
      </w:r>
      <w:r w:rsidRPr="00095885">
        <w:rPr>
          <w:b/>
        </w:rPr>
        <w:t xml:space="preserve"> </w:t>
      </w:r>
      <w:r w:rsidRPr="00095885">
        <w:rPr>
          <w:b/>
          <w:i/>
        </w:rPr>
        <w:t>Nhập lại</w:t>
      </w:r>
      <w:r w:rsidRPr="00095885">
        <w:rPr>
          <w:b/>
        </w:rPr>
        <w:t xml:space="preserve"> </w:t>
      </w:r>
      <w:r w:rsidRPr="00714995">
        <w:rPr>
          <w:b/>
          <w:noProof/>
        </w:rPr>
        <w:pict>
          <v:shape id="Picture 138" o:spid="_x0000_i1108" type="#_x0000_t75" style="width:59.25pt;height:18.75pt;visibility:visible">
            <v:imagedata r:id="rId51" o:title=""/>
          </v:shape>
        </w:pict>
      </w:r>
      <w:r w:rsidRPr="00095885">
        <w:t xml:space="preserve"> hoặc click </w:t>
      </w:r>
      <w:r w:rsidRPr="00095885">
        <w:rPr>
          <w:b/>
          <w:i/>
        </w:rPr>
        <w:t>Đóng lại</w:t>
      </w:r>
      <w:r w:rsidRPr="00095885">
        <w:t xml:space="preserve"> </w:t>
      </w:r>
      <w:r>
        <w:rPr>
          <w:noProof/>
        </w:rPr>
        <w:pict>
          <v:shape id="Picture 139" o:spid="_x0000_i1109" type="#_x0000_t75" style="width:59.25pt;height:18.75pt;visibility:visible">
            <v:imagedata r:id="rId60" o:title=""/>
          </v:shape>
        </w:pict>
      </w:r>
      <w:r w:rsidRPr="00095885">
        <w:t xml:space="preserve"> để hủy bỏ thao tác thêm mới.</w:t>
      </w:r>
    </w:p>
    <w:p w:rsidR="005657EA" w:rsidRPr="00011A86" w:rsidRDefault="005657EA" w:rsidP="00675011">
      <w:pPr>
        <w:numPr>
          <w:ilvl w:val="0"/>
          <w:numId w:val="8"/>
        </w:numPr>
        <w:rPr>
          <w:b/>
        </w:rPr>
      </w:pPr>
      <w:r w:rsidRPr="00095885">
        <w:rPr>
          <w:b/>
        </w:rPr>
        <w:t>Lưu ý:</w:t>
      </w:r>
      <w:r w:rsidRPr="00095885">
        <w:t xml:space="preserve"> Khi người dùng muốn sửa một video, chỉ có thể thay đổi các thông tin liên quan. Để thay đổi video đã biên tập thì người dùng phải xóa bỏ bản ghi này và thực hiện thao tác </w:t>
      </w:r>
      <w:r w:rsidRPr="00095885">
        <w:rPr>
          <w:b/>
        </w:rPr>
        <w:t xml:space="preserve">Thêm mới video. </w:t>
      </w:r>
      <w:r w:rsidRPr="00095885">
        <w:t xml:space="preserve">Các bước Sửa/ Xóa/ Xem/ Duyệt/ Hủy duyệt/ Tìm kiếm được thực hiện như mô tả ở </w:t>
      </w:r>
      <w:hyperlink w:anchor="_Sửa/_Xóa/_Xem/" w:history="1">
        <w:r w:rsidRPr="00095885">
          <w:rPr>
            <w:rStyle w:val="Hyperlink"/>
            <w:b/>
          </w:rPr>
          <w:t>Sửa/ Xóa/ Xem/ Duyệt/ Hủy duyệt/ Tìm kiếm.</w:t>
        </w:r>
      </w:hyperlink>
      <w:r w:rsidRPr="00095885">
        <w:t xml:space="preserve"> </w:t>
      </w:r>
    </w:p>
    <w:p w:rsidR="005657EA" w:rsidRPr="00011A86" w:rsidRDefault="005657EA" w:rsidP="00675011">
      <w:pPr>
        <w:numPr>
          <w:ilvl w:val="0"/>
          <w:numId w:val="8"/>
        </w:numPr>
        <w:rPr>
          <w:b/>
        </w:rPr>
      </w:pPr>
      <w:r>
        <w:rPr>
          <w:b/>
        </w:rPr>
        <w:t>Hiển thị/ Ẩn video</w:t>
      </w:r>
    </w:p>
    <w:p w:rsidR="005657EA" w:rsidRPr="00095885" w:rsidRDefault="005657EA" w:rsidP="00675011">
      <w:pPr>
        <w:pStyle w:val="ChamR-L125"/>
        <w:numPr>
          <w:ilvl w:val="0"/>
          <w:numId w:val="7"/>
        </w:numPr>
        <w:spacing w:line="360" w:lineRule="auto"/>
        <w:rPr>
          <w:szCs w:val="24"/>
        </w:rPr>
      </w:pPr>
      <w:r w:rsidRPr="00095885">
        <w:rPr>
          <w:b/>
          <w:szCs w:val="24"/>
        </w:rPr>
        <w:t>Ý nghĩa</w:t>
      </w:r>
      <w:r w:rsidRPr="00095885">
        <w:rPr>
          <w:szCs w:val="24"/>
        </w:rPr>
        <w:t xml:space="preserve">: Là chức năng cho phép người dùng hiển thị hoặc ẩn một </w:t>
      </w:r>
      <w:r>
        <w:rPr>
          <w:szCs w:val="24"/>
        </w:rPr>
        <w:t>video</w:t>
      </w:r>
    </w:p>
    <w:p w:rsidR="005657EA" w:rsidRPr="00095885" w:rsidRDefault="005657EA" w:rsidP="00675011">
      <w:pPr>
        <w:pStyle w:val="ChamR-L125"/>
        <w:numPr>
          <w:ilvl w:val="0"/>
          <w:numId w:val="7"/>
        </w:numPr>
        <w:spacing w:line="360" w:lineRule="auto"/>
        <w:rPr>
          <w:szCs w:val="24"/>
        </w:rPr>
      </w:pPr>
      <w:r w:rsidRPr="00095885">
        <w:rPr>
          <w:szCs w:val="24"/>
        </w:rPr>
        <w:t xml:space="preserve">Để </w:t>
      </w:r>
      <w:r w:rsidRPr="00095885">
        <w:rPr>
          <w:b/>
          <w:i/>
          <w:szCs w:val="24"/>
        </w:rPr>
        <w:t>Hiển thị</w:t>
      </w:r>
      <w:r>
        <w:rPr>
          <w:b/>
          <w:i/>
          <w:szCs w:val="24"/>
        </w:rPr>
        <w:t xml:space="preserve"> ẩn video</w:t>
      </w:r>
      <w:r w:rsidRPr="00095885">
        <w:rPr>
          <w:szCs w:val="24"/>
        </w:rPr>
        <w:t>, người dùng cần thực hiện các như sau:</w:t>
      </w:r>
      <w:r w:rsidRPr="00095885">
        <w:rPr>
          <w:b/>
          <w:szCs w:val="24"/>
        </w:rPr>
        <w:t xml:space="preserve"> </w:t>
      </w:r>
      <w:r>
        <w:rPr>
          <w:szCs w:val="24"/>
        </w:rPr>
        <w:t>Trên hình danh sách video</w:t>
      </w:r>
      <w:r w:rsidRPr="00095885">
        <w:rPr>
          <w:szCs w:val="24"/>
        </w:rPr>
        <w:t xml:space="preserve">, chọn </w:t>
      </w:r>
      <w:r w:rsidRPr="00A54FCD">
        <w:rPr>
          <w:szCs w:val="24"/>
        </w:rPr>
        <w:t>danh mục ảnh</w:t>
      </w:r>
      <w:r w:rsidRPr="00095885">
        <w:rPr>
          <w:b/>
          <w:i/>
          <w:szCs w:val="24"/>
        </w:rPr>
        <w:t xml:space="preserve"> </w:t>
      </w:r>
      <w:r w:rsidRPr="00095885">
        <w:rPr>
          <w:szCs w:val="24"/>
        </w:rPr>
        <w:t xml:space="preserve">bạn muốn chuyển trạng thái sang Hiển thị, click </w:t>
      </w:r>
      <w:r w:rsidRPr="00714995">
        <w:rPr>
          <w:noProof/>
          <w:szCs w:val="24"/>
        </w:rPr>
        <w:pict>
          <v:shape id="Picture 4" o:spid="_x0000_i1110" type="#_x0000_t75" alt="124.jpg" style="width:13.5pt;height:12.75pt;visibility:visible">
            <v:imagedata r:id="rId73" o:title=""/>
          </v:shape>
        </w:pict>
      </w:r>
      <w:r w:rsidRPr="00095885">
        <w:rPr>
          <w:szCs w:val="24"/>
        </w:rPr>
        <w:t xml:space="preserve">. Chương trình sẽ hiển thị thông báo xác nhận </w:t>
      </w:r>
      <w:r w:rsidRPr="00095885">
        <w:rPr>
          <w:b/>
          <w:szCs w:val="24"/>
        </w:rPr>
        <w:t xml:space="preserve">Hiển thị </w:t>
      </w:r>
      <w:r w:rsidRPr="00095885">
        <w:rPr>
          <w:szCs w:val="24"/>
        </w:rPr>
        <w:t>thành công.</w:t>
      </w:r>
    </w:p>
    <w:p w:rsidR="005657EA" w:rsidRPr="00503E92" w:rsidRDefault="005657EA" w:rsidP="00675011">
      <w:pPr>
        <w:pStyle w:val="ChamR-L125"/>
        <w:numPr>
          <w:ilvl w:val="0"/>
          <w:numId w:val="7"/>
        </w:numPr>
        <w:spacing w:line="360" w:lineRule="auto"/>
        <w:rPr>
          <w:szCs w:val="24"/>
        </w:rPr>
      </w:pPr>
      <w:r w:rsidRPr="00095885">
        <w:rPr>
          <w:szCs w:val="24"/>
        </w:rPr>
        <w:t xml:space="preserve">Để </w:t>
      </w:r>
      <w:r>
        <w:rPr>
          <w:b/>
          <w:i/>
          <w:szCs w:val="24"/>
        </w:rPr>
        <w:t>Ẩn video</w:t>
      </w:r>
      <w:r w:rsidRPr="00095885">
        <w:rPr>
          <w:szCs w:val="24"/>
        </w:rPr>
        <w:t>, người dùng cần thực hiện các như sau:</w:t>
      </w:r>
      <w:r w:rsidRPr="00095885">
        <w:rPr>
          <w:b/>
          <w:szCs w:val="24"/>
        </w:rPr>
        <w:t xml:space="preserve"> </w:t>
      </w:r>
      <w:r w:rsidRPr="00095885">
        <w:rPr>
          <w:szCs w:val="24"/>
        </w:rPr>
        <w:t xml:space="preserve">Trên hình danh sách </w:t>
      </w:r>
      <w:r>
        <w:rPr>
          <w:b/>
          <w:i/>
          <w:szCs w:val="24"/>
        </w:rPr>
        <w:t>video</w:t>
      </w:r>
      <w:r w:rsidRPr="00095885">
        <w:rPr>
          <w:b/>
          <w:i/>
          <w:szCs w:val="24"/>
        </w:rPr>
        <w:t xml:space="preserve"> </w:t>
      </w:r>
      <w:r w:rsidRPr="00095885">
        <w:rPr>
          <w:szCs w:val="24"/>
        </w:rPr>
        <w:t xml:space="preserve">chọn </w:t>
      </w:r>
      <w:r>
        <w:rPr>
          <w:b/>
          <w:i/>
          <w:szCs w:val="24"/>
        </w:rPr>
        <w:t>video</w:t>
      </w:r>
      <w:r w:rsidRPr="00095885">
        <w:rPr>
          <w:b/>
          <w:i/>
          <w:szCs w:val="24"/>
        </w:rPr>
        <w:t xml:space="preserve"> </w:t>
      </w:r>
      <w:r w:rsidRPr="00095885">
        <w:rPr>
          <w:szCs w:val="24"/>
        </w:rPr>
        <w:t xml:space="preserve">bạn muốn chuyển trạng thái sang Ẩn, click </w:t>
      </w:r>
      <w:r w:rsidRPr="00714995">
        <w:rPr>
          <w:noProof/>
          <w:szCs w:val="24"/>
        </w:rPr>
        <w:pict>
          <v:shape id="Picture 6" o:spid="_x0000_i1111" type="#_x0000_t75" alt="135.jpg" style="width:13.5pt;height:11.25pt;visibility:visible">
            <v:imagedata r:id="rId74" o:title=""/>
          </v:shape>
        </w:pict>
      </w:r>
      <w:r w:rsidRPr="00095885">
        <w:rPr>
          <w:szCs w:val="24"/>
        </w:rPr>
        <w:t xml:space="preserve">. Chương trình sẽ hiển thị thông báo xác nhận </w:t>
      </w:r>
      <w:r w:rsidRPr="00095885">
        <w:rPr>
          <w:b/>
          <w:szCs w:val="24"/>
        </w:rPr>
        <w:t>ẩn</w:t>
      </w:r>
      <w:r w:rsidRPr="00095885">
        <w:rPr>
          <w:szCs w:val="24"/>
        </w:rPr>
        <w:t xml:space="preserve"> thành công.</w:t>
      </w:r>
    </w:p>
    <w:p w:rsidR="005657EA" w:rsidRDefault="005657EA" w:rsidP="00675011">
      <w:pPr>
        <w:pStyle w:val="Heading3"/>
      </w:pPr>
      <w:bookmarkStart w:id="91" w:name="_Toc333934447"/>
      <w:bookmarkStart w:id="92" w:name="_Toc341249427"/>
      <w:bookmarkStart w:id="93" w:name="_Toc433181413"/>
      <w:r>
        <w:t>Thư viện ảnh</w:t>
      </w:r>
      <w:bookmarkEnd w:id="91"/>
      <w:bookmarkEnd w:id="92"/>
      <w:bookmarkEnd w:id="93"/>
    </w:p>
    <w:p w:rsidR="005657EA" w:rsidRDefault="005657EA" w:rsidP="00675011">
      <w:pPr>
        <w:pStyle w:val="Heading4"/>
      </w:pPr>
      <w:bookmarkStart w:id="94" w:name="_Toc333934448"/>
      <w:bookmarkStart w:id="95" w:name="_Toc341249428"/>
      <w:r>
        <w:t>Danh mục ảnh</w:t>
      </w:r>
      <w:bookmarkEnd w:id="94"/>
      <w:bookmarkEnd w:id="95"/>
      <w:r>
        <w:t xml:space="preserve"> </w:t>
      </w:r>
    </w:p>
    <w:p w:rsidR="005657EA" w:rsidRPr="00095885" w:rsidRDefault="005657EA" w:rsidP="00675011">
      <w:pPr>
        <w:numPr>
          <w:ilvl w:val="0"/>
          <w:numId w:val="8"/>
        </w:numPr>
      </w:pPr>
      <w:r w:rsidRPr="00095885">
        <w:rPr>
          <w:b/>
        </w:rPr>
        <w:t>Mục đích</w:t>
      </w:r>
      <w:r w:rsidRPr="00095885">
        <w:t>: Cho phép người dùng quản lý các thông tin liên quan đến danh mục ảnh trên toàn hệ thống.</w:t>
      </w:r>
    </w:p>
    <w:p w:rsidR="005657EA" w:rsidRPr="00095885" w:rsidRDefault="005657EA" w:rsidP="00675011">
      <w:pPr>
        <w:numPr>
          <w:ilvl w:val="0"/>
          <w:numId w:val="8"/>
        </w:numPr>
      </w:pPr>
      <w:r w:rsidRPr="00095885">
        <w:t xml:space="preserve">Để </w:t>
      </w:r>
      <w:r w:rsidRPr="00095885">
        <w:rPr>
          <w:b/>
          <w:i/>
        </w:rPr>
        <w:t>thêm mới danh mục ảnh</w:t>
      </w:r>
      <w:r w:rsidRPr="00095885">
        <w:t>, người dùng cần thực hiện những bước sau:</w:t>
      </w:r>
    </w:p>
    <w:p w:rsidR="005657EA" w:rsidRPr="00095885" w:rsidRDefault="005657EA" w:rsidP="00675011">
      <w:pPr>
        <w:pStyle w:val="ListParagraph"/>
        <w:numPr>
          <w:ilvl w:val="0"/>
          <w:numId w:val="34"/>
        </w:numPr>
        <w:rPr>
          <w:b/>
        </w:rPr>
      </w:pPr>
      <w:r w:rsidRPr="00E62A2E">
        <w:rPr>
          <w:b/>
        </w:rPr>
        <w:t>Bước 1</w:t>
      </w:r>
      <w:r w:rsidRPr="00095885">
        <w:rPr>
          <w:b/>
        </w:rPr>
        <w:t xml:space="preserve">: </w:t>
      </w:r>
      <w:r w:rsidRPr="00095885">
        <w:t>Đăng nhập trang quản trị với tài khoản của người dùng biên tập</w:t>
      </w:r>
      <w:r w:rsidRPr="00095885">
        <w:rPr>
          <w:b/>
        </w:rPr>
        <w:t>.</w:t>
      </w:r>
    </w:p>
    <w:p w:rsidR="005657EA" w:rsidRPr="00095885" w:rsidRDefault="005657EA" w:rsidP="00675011">
      <w:pPr>
        <w:pStyle w:val="ListParagraph"/>
        <w:numPr>
          <w:ilvl w:val="0"/>
          <w:numId w:val="34"/>
        </w:numPr>
        <w:rPr>
          <w:b/>
        </w:rPr>
      </w:pPr>
      <w:r w:rsidRPr="00095885">
        <w:rPr>
          <w:b/>
        </w:rPr>
        <w:t xml:space="preserve">Bước 2: </w:t>
      </w:r>
      <w:r w:rsidRPr="00095885">
        <w:t xml:space="preserve">Chọn </w:t>
      </w:r>
      <w:r w:rsidRPr="00095885">
        <w:rPr>
          <w:b/>
        </w:rPr>
        <w:t xml:space="preserve">Quản trị Hình ảnh </w:t>
      </w:r>
      <w:r>
        <w:rPr>
          <w:b/>
        </w:rPr>
        <w:t>-</w:t>
      </w:r>
      <w:r w:rsidRPr="00095885">
        <w:rPr>
          <w:b/>
        </w:rPr>
        <w:t xml:space="preserve"> video\ Quản trị danh mục ảnh.</w:t>
      </w:r>
    </w:p>
    <w:p w:rsidR="005657EA" w:rsidRPr="00095885" w:rsidRDefault="005657EA" w:rsidP="00675011">
      <w:pPr>
        <w:pStyle w:val="ListParagraph"/>
        <w:numPr>
          <w:ilvl w:val="0"/>
          <w:numId w:val="34"/>
        </w:numPr>
        <w:rPr>
          <w:b/>
        </w:rPr>
      </w:pPr>
      <w:r w:rsidRPr="00095885">
        <w:rPr>
          <w:b/>
        </w:rPr>
        <w:t xml:space="preserve">Bước 3: </w:t>
      </w:r>
      <w:r w:rsidRPr="00095885">
        <w:t xml:space="preserve">Trên trang danh sách các danh mục ảnh, click nút </w:t>
      </w:r>
      <w:r w:rsidRPr="00095885">
        <w:rPr>
          <w:b/>
          <w:i/>
        </w:rPr>
        <w:t>Thêm mới</w:t>
      </w:r>
      <w:r w:rsidRPr="00095885">
        <w:t xml:space="preserve"> </w:t>
      </w:r>
      <w:r>
        <w:rPr>
          <w:noProof/>
        </w:rPr>
        <w:pict>
          <v:shape id="Picture 140" o:spid="_x0000_i1112" type="#_x0000_t75" style="width:63.75pt;height:18.75pt;visibility:visible">
            <v:imagedata r:id="rId10" o:title=""/>
          </v:shape>
        </w:pict>
      </w:r>
      <w:r w:rsidRPr="00095885">
        <w:t>, màn hình hiển thị cửa sổ thêm mới danh mục ảnh</w:t>
      </w:r>
      <w:r w:rsidRPr="00095885">
        <w:rPr>
          <w:b/>
        </w:rPr>
        <w:t xml:space="preserve"> </w:t>
      </w:r>
      <w:r w:rsidRPr="00095885">
        <w:t>như sau:</w:t>
      </w:r>
    </w:p>
    <w:p w:rsidR="005657EA" w:rsidRPr="00095885" w:rsidRDefault="005657EA" w:rsidP="00675011">
      <w:pPr>
        <w:pStyle w:val="ListParagraph"/>
        <w:ind w:left="0"/>
        <w:jc w:val="center"/>
        <w:rPr>
          <w:b/>
        </w:rPr>
      </w:pPr>
      <w:r w:rsidRPr="00714995">
        <w:rPr>
          <w:b/>
          <w:noProof/>
        </w:rPr>
        <w:pict>
          <v:shape id="_x0000_i1113" type="#_x0000_t75" style="width:376.5pt;height:180pt;visibility:visible">
            <v:imagedata r:id="rId71" o:title=""/>
          </v:shape>
        </w:pict>
      </w:r>
    </w:p>
    <w:p w:rsidR="005657EA" w:rsidRPr="00095885" w:rsidRDefault="005657EA" w:rsidP="00675011">
      <w:pPr>
        <w:pStyle w:val="ListParagraph"/>
        <w:numPr>
          <w:ilvl w:val="0"/>
          <w:numId w:val="34"/>
        </w:numPr>
        <w:rPr>
          <w:b/>
        </w:rPr>
      </w:pPr>
      <w:r w:rsidRPr="00095885">
        <w:rPr>
          <w:b/>
        </w:rPr>
        <w:t xml:space="preserve">Bước 4: </w:t>
      </w:r>
      <w:r w:rsidRPr="00095885">
        <w:t>Nhập thông tin vào form ( Các trường có dấu * là trường bắt buộc phải nhập).</w:t>
      </w:r>
    </w:p>
    <w:p w:rsidR="005657EA" w:rsidRPr="00141ABD" w:rsidRDefault="005657EA" w:rsidP="00675011">
      <w:pPr>
        <w:pStyle w:val="ChamR-L125"/>
        <w:numPr>
          <w:ilvl w:val="0"/>
          <w:numId w:val="6"/>
        </w:numPr>
        <w:spacing w:line="360" w:lineRule="auto"/>
        <w:ind w:left="900"/>
        <w:rPr>
          <w:b/>
          <w:szCs w:val="24"/>
        </w:rPr>
      </w:pPr>
      <w:r w:rsidRPr="00095885">
        <w:rPr>
          <w:b/>
          <w:i/>
          <w:szCs w:val="24"/>
        </w:rPr>
        <w:t>Tiêu đề</w:t>
      </w:r>
      <w:r>
        <w:rPr>
          <w:szCs w:val="24"/>
        </w:rPr>
        <w:t xml:space="preserve">: </w:t>
      </w:r>
      <w:r w:rsidRPr="00095885">
        <w:rPr>
          <w:szCs w:val="24"/>
        </w:rPr>
        <w:t>Nh</w:t>
      </w:r>
      <w:r>
        <w:rPr>
          <w:szCs w:val="24"/>
        </w:rPr>
        <w:t>ập tên hiển thị của danh mục video</w:t>
      </w:r>
      <w:r w:rsidRPr="00095885">
        <w:rPr>
          <w:szCs w:val="24"/>
        </w:rPr>
        <w:t>, là thông tin được hiển thị cho người dùng cuối theo dõi.</w:t>
      </w:r>
    </w:p>
    <w:p w:rsidR="005657EA" w:rsidRPr="00D07927" w:rsidRDefault="005657EA" w:rsidP="00675011">
      <w:pPr>
        <w:pStyle w:val="ChamR-L125"/>
        <w:numPr>
          <w:ilvl w:val="0"/>
          <w:numId w:val="6"/>
        </w:numPr>
        <w:spacing w:line="360" w:lineRule="auto"/>
        <w:ind w:left="900"/>
        <w:rPr>
          <w:b/>
          <w:szCs w:val="24"/>
        </w:rPr>
      </w:pPr>
      <w:r w:rsidRPr="00095885">
        <w:rPr>
          <w:b/>
          <w:i/>
          <w:szCs w:val="24"/>
        </w:rPr>
        <w:t>Hiển thị</w:t>
      </w:r>
      <w:r w:rsidRPr="00095885">
        <w:rPr>
          <w:b/>
          <w:szCs w:val="24"/>
        </w:rPr>
        <w:t>:</w:t>
      </w:r>
      <w:r w:rsidRPr="00095885">
        <w:rPr>
          <w:szCs w:val="24"/>
        </w:rPr>
        <w:t xml:space="preserve"> Click chọn để danh mục ảnh được hiện thị trên danh sách danh mục ảnh cho người dùng cuối theo dõi.</w:t>
      </w:r>
    </w:p>
    <w:p w:rsidR="005657EA" w:rsidRPr="0013611D" w:rsidRDefault="005657EA" w:rsidP="00675011">
      <w:pPr>
        <w:pStyle w:val="ChamR-L125"/>
        <w:numPr>
          <w:ilvl w:val="0"/>
          <w:numId w:val="6"/>
        </w:numPr>
        <w:spacing w:line="360" w:lineRule="auto"/>
        <w:ind w:left="900"/>
        <w:rPr>
          <w:b/>
          <w:szCs w:val="24"/>
        </w:rPr>
      </w:pPr>
      <w:r>
        <w:rPr>
          <w:b/>
          <w:i/>
          <w:szCs w:val="24"/>
        </w:rPr>
        <w:t>Danh mục cha:</w:t>
      </w:r>
      <w:r>
        <w:rPr>
          <w:szCs w:val="24"/>
        </w:rPr>
        <w:t xml:space="preserve">  Click chọn để danh mục video được hiện thị ngoài trang chủ </w:t>
      </w:r>
      <w:r w:rsidRPr="00095885">
        <w:rPr>
          <w:szCs w:val="24"/>
        </w:rPr>
        <w:t>cho người dùng cuối theo dõi.</w:t>
      </w:r>
    </w:p>
    <w:p w:rsidR="005657EA" w:rsidRPr="00095885" w:rsidRDefault="005657EA" w:rsidP="00675011">
      <w:pPr>
        <w:pStyle w:val="ListParagraph"/>
        <w:numPr>
          <w:ilvl w:val="0"/>
          <w:numId w:val="34"/>
        </w:numPr>
      </w:pPr>
      <w:r w:rsidRPr="00095885">
        <w:rPr>
          <w:b/>
        </w:rPr>
        <w:t>Bước 5:</w:t>
      </w:r>
      <w:r w:rsidRPr="00095885">
        <w:t xml:space="preserve"> Click chọn </w:t>
      </w:r>
      <w:r w:rsidRPr="00095885">
        <w:rPr>
          <w:b/>
          <w:i/>
        </w:rPr>
        <w:t>Cập nhật</w:t>
      </w:r>
      <w:r w:rsidRPr="00095885">
        <w:t xml:space="preserve"> </w:t>
      </w:r>
      <w:r>
        <w:rPr>
          <w:noProof/>
        </w:rPr>
        <w:pict>
          <v:shape id="Picture 141" o:spid="_x0000_i1114" type="#_x0000_t75" style="width:64.5pt;height:18.75pt;visibility:visible">
            <v:imagedata r:id="rId50" o:title=""/>
          </v:shape>
        </w:pict>
      </w:r>
      <w:r w:rsidRPr="00095885">
        <w:t xml:space="preserve"> để xác nhận việc thêm mới danh mục ảnh với các nội dung đã biên tập. Trường hợp người dùng muốn biên tập lại toàn bộ thông tin đã nhập, click</w:t>
      </w:r>
      <w:r w:rsidRPr="00095885">
        <w:rPr>
          <w:b/>
        </w:rPr>
        <w:t xml:space="preserve"> </w:t>
      </w:r>
      <w:r w:rsidRPr="00095885">
        <w:rPr>
          <w:b/>
          <w:i/>
        </w:rPr>
        <w:t>Nhập lại</w:t>
      </w:r>
      <w:r w:rsidRPr="00095885">
        <w:rPr>
          <w:b/>
        </w:rPr>
        <w:t xml:space="preserve"> </w:t>
      </w:r>
      <w:r w:rsidRPr="00714995">
        <w:rPr>
          <w:b/>
          <w:noProof/>
        </w:rPr>
        <w:pict>
          <v:shape id="Picture 142" o:spid="_x0000_i1115" type="#_x0000_t75" style="width:59.25pt;height:18.75pt;visibility:visible">
            <v:imagedata r:id="rId51" o:title=""/>
          </v:shape>
        </w:pict>
      </w:r>
      <w:r w:rsidRPr="00095885">
        <w:t xml:space="preserve"> hoặc click </w:t>
      </w:r>
      <w:r w:rsidRPr="00095885">
        <w:rPr>
          <w:b/>
          <w:i/>
        </w:rPr>
        <w:t>Đóng lại</w:t>
      </w:r>
      <w:r w:rsidRPr="00095885">
        <w:t xml:space="preserve"> </w:t>
      </w:r>
      <w:r>
        <w:rPr>
          <w:noProof/>
        </w:rPr>
        <w:pict>
          <v:shape id="Picture 143" o:spid="_x0000_i1116" type="#_x0000_t75" style="width:59.25pt;height:18.75pt;visibility:visible">
            <v:imagedata r:id="rId60" o:title=""/>
          </v:shape>
        </w:pict>
      </w:r>
      <w:r w:rsidRPr="00095885">
        <w:t xml:space="preserve"> để hủy bỏ thao tác thêm mới.</w:t>
      </w:r>
    </w:p>
    <w:p w:rsidR="005657EA" w:rsidRPr="00953EE2" w:rsidRDefault="005657EA" w:rsidP="00675011">
      <w:pPr>
        <w:numPr>
          <w:ilvl w:val="0"/>
          <w:numId w:val="8"/>
        </w:numPr>
        <w:rPr>
          <w:b/>
        </w:rPr>
      </w:pPr>
      <w:r w:rsidRPr="00095885">
        <w:rPr>
          <w:b/>
        </w:rPr>
        <w:t>Lưu ý:</w:t>
      </w:r>
      <w:r w:rsidRPr="00095885">
        <w:t xml:space="preserve"> Các bước Sửa/ Xóa/ Xem/ Tìm kiếm được thực hiện như mô tả ở </w:t>
      </w:r>
      <w:hyperlink w:anchor="_Sửa/_Xóa/_Xem/" w:history="1">
        <w:r w:rsidRPr="00095885">
          <w:rPr>
            <w:rStyle w:val="Hyperlink"/>
            <w:b/>
          </w:rPr>
          <w:t>Sửa/ Xóa/ Xem/ Duyệt/ Hủy duyệt/ Tìm kiếm.</w:t>
        </w:r>
      </w:hyperlink>
    </w:p>
    <w:p w:rsidR="005657EA" w:rsidRDefault="005657EA" w:rsidP="00675011">
      <w:pPr>
        <w:pStyle w:val="Heading4"/>
      </w:pPr>
      <w:bookmarkStart w:id="96" w:name="_Toc333934451"/>
      <w:bookmarkStart w:id="97" w:name="_Toc341249429"/>
      <w:r>
        <w:t>Thư viện ảnh</w:t>
      </w:r>
      <w:bookmarkEnd w:id="96"/>
      <w:bookmarkEnd w:id="97"/>
      <w:r>
        <w:t xml:space="preserve"> </w:t>
      </w:r>
    </w:p>
    <w:p w:rsidR="005657EA" w:rsidRPr="00095885" w:rsidRDefault="005657EA" w:rsidP="00675011">
      <w:pPr>
        <w:numPr>
          <w:ilvl w:val="0"/>
          <w:numId w:val="7"/>
        </w:numPr>
      </w:pPr>
      <w:r w:rsidRPr="00095885">
        <w:rPr>
          <w:b/>
        </w:rPr>
        <w:t>Mục đích</w:t>
      </w:r>
      <w:r w:rsidRPr="00095885">
        <w:t xml:space="preserve">: Cho phép người dùng quản lý tất cả ảnh trên toàn hệ thống. </w:t>
      </w:r>
    </w:p>
    <w:p w:rsidR="005657EA" w:rsidRPr="00095885" w:rsidRDefault="005657EA" w:rsidP="00675011">
      <w:pPr>
        <w:pStyle w:val="ListParagraph"/>
        <w:numPr>
          <w:ilvl w:val="0"/>
          <w:numId w:val="8"/>
        </w:numPr>
      </w:pPr>
      <w:r w:rsidRPr="00095885">
        <w:t xml:space="preserve">Để </w:t>
      </w:r>
      <w:r w:rsidRPr="00095885">
        <w:rPr>
          <w:b/>
          <w:i/>
        </w:rPr>
        <w:t>thêm mới ảnh</w:t>
      </w:r>
      <w:r w:rsidRPr="00095885">
        <w:t>, người dùng cần thực hiện những bước sau:</w:t>
      </w:r>
    </w:p>
    <w:p w:rsidR="005657EA" w:rsidRPr="00095885" w:rsidRDefault="005657EA" w:rsidP="00675011">
      <w:pPr>
        <w:pStyle w:val="ListParagraph"/>
        <w:numPr>
          <w:ilvl w:val="0"/>
          <w:numId w:val="28"/>
        </w:numPr>
        <w:rPr>
          <w:b/>
        </w:rPr>
      </w:pPr>
      <w:r w:rsidRPr="00095885">
        <w:rPr>
          <w:b/>
        </w:rPr>
        <w:t xml:space="preserve">Bước 1: </w:t>
      </w:r>
      <w:r w:rsidRPr="00095885">
        <w:t>Đăng nhập trang quản trị với tài khoản của người dùng biên tập</w:t>
      </w:r>
      <w:r w:rsidRPr="00095885">
        <w:rPr>
          <w:b/>
        </w:rPr>
        <w:t>.</w:t>
      </w:r>
    </w:p>
    <w:p w:rsidR="005657EA" w:rsidRPr="00095885" w:rsidRDefault="005657EA" w:rsidP="00675011">
      <w:pPr>
        <w:pStyle w:val="ListParagraph"/>
        <w:numPr>
          <w:ilvl w:val="0"/>
          <w:numId w:val="28"/>
        </w:numPr>
        <w:rPr>
          <w:b/>
        </w:rPr>
      </w:pPr>
      <w:r w:rsidRPr="00095885">
        <w:rPr>
          <w:b/>
        </w:rPr>
        <w:t xml:space="preserve">Bước 2: </w:t>
      </w:r>
      <w:r w:rsidRPr="00095885">
        <w:t xml:space="preserve">Chọn </w:t>
      </w:r>
      <w:r>
        <w:rPr>
          <w:b/>
        </w:rPr>
        <w:t>Quản trị Hình ảnh -</w:t>
      </w:r>
      <w:r w:rsidRPr="00095885">
        <w:rPr>
          <w:b/>
        </w:rPr>
        <w:t xml:space="preserve"> video\ Quản trị hình ảnh.</w:t>
      </w:r>
    </w:p>
    <w:p w:rsidR="005657EA" w:rsidRPr="00095885" w:rsidRDefault="005657EA" w:rsidP="00675011">
      <w:pPr>
        <w:pStyle w:val="ListParagraph"/>
        <w:numPr>
          <w:ilvl w:val="0"/>
          <w:numId w:val="28"/>
        </w:numPr>
        <w:rPr>
          <w:b/>
        </w:rPr>
      </w:pPr>
      <w:r w:rsidRPr="00095885">
        <w:rPr>
          <w:b/>
        </w:rPr>
        <w:t xml:space="preserve">Bước 3: </w:t>
      </w:r>
      <w:r w:rsidRPr="00095885">
        <w:t xml:space="preserve">Trên trang danh sách các ảnh, click nút </w:t>
      </w:r>
      <w:r w:rsidRPr="00095885">
        <w:rPr>
          <w:b/>
          <w:i/>
        </w:rPr>
        <w:t>Thêm mới</w:t>
      </w:r>
      <w:r w:rsidRPr="00095885">
        <w:t xml:space="preserve"> </w:t>
      </w:r>
      <w:r>
        <w:rPr>
          <w:noProof/>
        </w:rPr>
        <w:pict>
          <v:shape id="Picture 144" o:spid="_x0000_i1117" type="#_x0000_t75" style="width:63.75pt;height:18.75pt;visibility:visible">
            <v:imagedata r:id="rId10" o:title=""/>
          </v:shape>
        </w:pict>
      </w:r>
      <w:r w:rsidRPr="00095885">
        <w:t>, màn hình hiển thị cửa sổ thêm mới ảnh như sau:</w:t>
      </w:r>
    </w:p>
    <w:p w:rsidR="005657EA" w:rsidRPr="00095885" w:rsidRDefault="005657EA" w:rsidP="00675011">
      <w:pPr>
        <w:pStyle w:val="ListParagraph"/>
        <w:ind w:left="0"/>
        <w:jc w:val="center"/>
        <w:rPr>
          <w:b/>
        </w:rPr>
      </w:pPr>
      <w:r w:rsidRPr="00714995">
        <w:rPr>
          <w:b/>
          <w:noProof/>
        </w:rPr>
        <w:pict>
          <v:shape id="Picture 145" o:spid="_x0000_i1118" type="#_x0000_t75" style="width:450pt;height:186pt;visibility:visible">
            <v:imagedata r:id="rId75" o:title=""/>
          </v:shape>
        </w:pict>
      </w:r>
    </w:p>
    <w:p w:rsidR="005657EA" w:rsidRPr="00095885" w:rsidRDefault="005657EA" w:rsidP="00675011">
      <w:pPr>
        <w:pStyle w:val="ListParagraph"/>
        <w:numPr>
          <w:ilvl w:val="0"/>
          <w:numId w:val="28"/>
        </w:numPr>
        <w:rPr>
          <w:b/>
        </w:rPr>
      </w:pPr>
      <w:r w:rsidRPr="00095885">
        <w:rPr>
          <w:b/>
        </w:rPr>
        <w:t xml:space="preserve">Bước 4: </w:t>
      </w:r>
      <w:r w:rsidRPr="00095885">
        <w:t>Nhập thông tin vào form ( Các trường có dấu * là trường bắt buộc phải nhập).</w:t>
      </w:r>
    </w:p>
    <w:p w:rsidR="005657EA" w:rsidRPr="00095885" w:rsidRDefault="005657EA" w:rsidP="00675011">
      <w:pPr>
        <w:pStyle w:val="ChamR-L125"/>
        <w:numPr>
          <w:ilvl w:val="0"/>
          <w:numId w:val="6"/>
        </w:numPr>
        <w:spacing w:line="360" w:lineRule="auto"/>
        <w:ind w:left="900"/>
        <w:rPr>
          <w:b/>
          <w:szCs w:val="24"/>
        </w:rPr>
      </w:pPr>
      <w:r w:rsidRPr="00095885">
        <w:rPr>
          <w:b/>
          <w:i/>
          <w:szCs w:val="24"/>
        </w:rPr>
        <w:t>Tiêu đề</w:t>
      </w:r>
      <w:r w:rsidRPr="00095885">
        <w:rPr>
          <w:szCs w:val="24"/>
        </w:rPr>
        <w:t>: Nhập tên hiển thị của ảnh, là thông tin hiển thị cho người dùng cuối theo dõi.</w:t>
      </w:r>
    </w:p>
    <w:p w:rsidR="005657EA" w:rsidRPr="00095885" w:rsidRDefault="005657EA" w:rsidP="00675011">
      <w:pPr>
        <w:pStyle w:val="ChamR-L125"/>
        <w:numPr>
          <w:ilvl w:val="0"/>
          <w:numId w:val="6"/>
        </w:numPr>
        <w:spacing w:line="360" w:lineRule="auto"/>
        <w:ind w:left="900"/>
        <w:rPr>
          <w:b/>
          <w:szCs w:val="24"/>
        </w:rPr>
      </w:pPr>
      <w:r w:rsidRPr="00095885">
        <w:rPr>
          <w:b/>
          <w:i/>
          <w:szCs w:val="24"/>
        </w:rPr>
        <w:t>Danh mục cha</w:t>
      </w:r>
      <w:r w:rsidRPr="00095885">
        <w:rPr>
          <w:b/>
          <w:szCs w:val="24"/>
        </w:rPr>
        <w:t xml:space="preserve">: </w:t>
      </w:r>
      <w:r w:rsidRPr="00095885">
        <w:rPr>
          <w:szCs w:val="24"/>
        </w:rPr>
        <w:t>Chọn danh mục ảnh trong danh sách.</w:t>
      </w:r>
    </w:p>
    <w:p w:rsidR="005657EA" w:rsidRPr="00095885" w:rsidRDefault="005657EA" w:rsidP="00675011">
      <w:pPr>
        <w:pStyle w:val="ChamR-L125"/>
        <w:numPr>
          <w:ilvl w:val="0"/>
          <w:numId w:val="6"/>
        </w:numPr>
        <w:spacing w:line="360" w:lineRule="auto"/>
        <w:ind w:left="900"/>
        <w:rPr>
          <w:szCs w:val="24"/>
        </w:rPr>
      </w:pPr>
      <w:r w:rsidRPr="00095885">
        <w:rPr>
          <w:b/>
          <w:i/>
          <w:szCs w:val="24"/>
        </w:rPr>
        <w:t xml:space="preserve">Upload ảnh: </w:t>
      </w:r>
      <w:r w:rsidRPr="00095885">
        <w:rPr>
          <w:szCs w:val="24"/>
        </w:rPr>
        <w:t xml:space="preserve">Click </w:t>
      </w:r>
      <w:r w:rsidRPr="00095885">
        <w:rPr>
          <w:b/>
          <w:i/>
          <w:szCs w:val="24"/>
        </w:rPr>
        <w:t xml:space="preserve">Chọn ảnh </w:t>
      </w:r>
      <w:r w:rsidRPr="00095885">
        <w:rPr>
          <w:szCs w:val="24"/>
        </w:rPr>
        <w:t xml:space="preserve">để chọn ảnh từ máy tính cá nhân lên server biên tập. </w:t>
      </w:r>
    </w:p>
    <w:p w:rsidR="005657EA" w:rsidRPr="00095885" w:rsidRDefault="005657EA" w:rsidP="00675011">
      <w:pPr>
        <w:pStyle w:val="ChamR-L125"/>
        <w:numPr>
          <w:ilvl w:val="0"/>
          <w:numId w:val="6"/>
        </w:numPr>
        <w:spacing w:line="360" w:lineRule="auto"/>
        <w:ind w:left="900"/>
        <w:rPr>
          <w:b/>
          <w:szCs w:val="24"/>
        </w:rPr>
      </w:pPr>
      <w:r w:rsidRPr="00095885">
        <w:rPr>
          <w:b/>
          <w:i/>
          <w:szCs w:val="24"/>
        </w:rPr>
        <w:t>Hiển thị</w:t>
      </w:r>
      <w:r w:rsidRPr="00095885">
        <w:rPr>
          <w:b/>
          <w:szCs w:val="24"/>
        </w:rPr>
        <w:t>:</w:t>
      </w:r>
      <w:r w:rsidRPr="00095885">
        <w:rPr>
          <w:szCs w:val="24"/>
        </w:rPr>
        <w:t xml:space="preserve"> Click chọn để ảnh hiện thị trên danh sách ảnh cho người dùng cuối theo dõi. </w:t>
      </w:r>
    </w:p>
    <w:p w:rsidR="005657EA" w:rsidRPr="00095885" w:rsidRDefault="005657EA" w:rsidP="00675011">
      <w:pPr>
        <w:pStyle w:val="ListParagraph"/>
        <w:numPr>
          <w:ilvl w:val="0"/>
          <w:numId w:val="28"/>
        </w:numPr>
      </w:pPr>
      <w:r w:rsidRPr="00095885">
        <w:rPr>
          <w:b/>
        </w:rPr>
        <w:t>Bước 5:</w:t>
      </w:r>
      <w:r w:rsidRPr="00095885">
        <w:t xml:space="preserve"> Click chọn </w:t>
      </w:r>
      <w:r w:rsidRPr="00095885">
        <w:rPr>
          <w:b/>
          <w:i/>
        </w:rPr>
        <w:t>Cập nhật</w:t>
      </w:r>
      <w:r w:rsidRPr="00095885">
        <w:t xml:space="preserve"> </w:t>
      </w:r>
      <w:r>
        <w:rPr>
          <w:noProof/>
        </w:rPr>
        <w:pict>
          <v:shape id="Picture 149" o:spid="_x0000_i1119" type="#_x0000_t75" style="width:64.5pt;height:18.75pt;visibility:visible">
            <v:imagedata r:id="rId50" o:title=""/>
          </v:shape>
        </w:pict>
      </w:r>
      <w:r w:rsidRPr="00095885">
        <w:t xml:space="preserve"> để xác nhận việc thêm mới ảnh với các nội dung đã biên tập. Trường hợp người dùng muốn biên tập lại toàn bộ thông tin đã nhập, click</w:t>
      </w:r>
      <w:r w:rsidRPr="00095885">
        <w:rPr>
          <w:b/>
        </w:rPr>
        <w:t xml:space="preserve"> </w:t>
      </w:r>
      <w:r w:rsidRPr="00095885">
        <w:rPr>
          <w:b/>
          <w:i/>
        </w:rPr>
        <w:t>Nhập lại</w:t>
      </w:r>
      <w:r w:rsidRPr="00095885">
        <w:rPr>
          <w:b/>
        </w:rPr>
        <w:t xml:space="preserve"> </w:t>
      </w:r>
      <w:r w:rsidRPr="00714995">
        <w:rPr>
          <w:b/>
          <w:noProof/>
        </w:rPr>
        <w:pict>
          <v:shape id="Picture 150" o:spid="_x0000_i1120" type="#_x0000_t75" style="width:59.25pt;height:18.75pt;visibility:visible">
            <v:imagedata r:id="rId51" o:title=""/>
          </v:shape>
        </w:pict>
      </w:r>
      <w:r w:rsidRPr="00095885">
        <w:t xml:space="preserve"> hoặc click </w:t>
      </w:r>
      <w:r w:rsidRPr="00095885">
        <w:rPr>
          <w:b/>
          <w:i/>
        </w:rPr>
        <w:t>Đóng lại</w:t>
      </w:r>
      <w:r w:rsidRPr="00095885">
        <w:t xml:space="preserve"> </w:t>
      </w:r>
      <w:r>
        <w:rPr>
          <w:noProof/>
        </w:rPr>
        <w:pict>
          <v:shape id="Picture 151" o:spid="_x0000_i1121" type="#_x0000_t75" style="width:59.25pt;height:18.75pt;visibility:visible">
            <v:imagedata r:id="rId60" o:title=""/>
          </v:shape>
        </w:pict>
      </w:r>
      <w:r w:rsidRPr="00095885">
        <w:t xml:space="preserve"> để hủy bỏ thao tác thêm mới.</w:t>
      </w:r>
    </w:p>
    <w:p w:rsidR="005657EA" w:rsidRDefault="005657EA" w:rsidP="00675011">
      <w:pPr>
        <w:numPr>
          <w:ilvl w:val="0"/>
          <w:numId w:val="8"/>
        </w:numPr>
      </w:pPr>
      <w:r w:rsidRPr="00095885">
        <w:rPr>
          <w:b/>
        </w:rPr>
        <w:t>Lưu ý:</w:t>
      </w:r>
      <w:r w:rsidRPr="00095885">
        <w:t xml:space="preserve"> Khi người dùng muốn sửa một hình ảnh, chỉ có thể thay đổi các thông tin liên quan. Để thay đổi hình ảnh đã biên tập thì người dùng phải xóa bỏ bản ghi này và thực hiện thao tác </w:t>
      </w:r>
      <w:r w:rsidRPr="00095885">
        <w:rPr>
          <w:b/>
        </w:rPr>
        <w:t>Thêm mới hình ảnh</w:t>
      </w:r>
      <w:r w:rsidRPr="00095885">
        <w:t xml:space="preserve">. Các bước Sửa/ Xóa/ Xem/ Duyệt/ Hủy duyệt/ Tìm kiếm được thực hiện như mô tả ở </w:t>
      </w:r>
      <w:hyperlink w:anchor="_Duyệt/_Hủy_duyệt/" w:history="1">
        <w:r>
          <w:t>S</w:t>
        </w:r>
        <w:r w:rsidRPr="00095885">
          <w:rPr>
            <w:rStyle w:val="Hyperlink"/>
            <w:b/>
          </w:rPr>
          <w:t>ửa/ Xóa/ Xem/ Duyệt/ Hủy duyệt/ Tìm kiếm.</w:t>
        </w:r>
      </w:hyperlink>
      <w:r w:rsidRPr="00095885">
        <w:t xml:space="preserve"> </w:t>
      </w:r>
    </w:p>
    <w:p w:rsidR="005657EA" w:rsidRDefault="005657EA" w:rsidP="00675011">
      <w:pPr>
        <w:numPr>
          <w:ilvl w:val="0"/>
          <w:numId w:val="8"/>
        </w:numPr>
      </w:pPr>
      <w:r>
        <w:rPr>
          <w:b/>
        </w:rPr>
        <w:t>Hiển thị/ Ẩn thư viện ảnh</w:t>
      </w:r>
    </w:p>
    <w:p w:rsidR="005657EA" w:rsidRPr="00095885" w:rsidRDefault="005657EA" w:rsidP="00675011">
      <w:pPr>
        <w:pStyle w:val="ChamR-L125"/>
        <w:numPr>
          <w:ilvl w:val="0"/>
          <w:numId w:val="7"/>
        </w:numPr>
        <w:spacing w:line="360" w:lineRule="auto"/>
        <w:rPr>
          <w:szCs w:val="24"/>
        </w:rPr>
      </w:pPr>
      <w:r w:rsidRPr="00095885">
        <w:rPr>
          <w:b/>
          <w:szCs w:val="24"/>
        </w:rPr>
        <w:t>Ý nghĩa</w:t>
      </w:r>
      <w:r w:rsidRPr="00095885">
        <w:rPr>
          <w:szCs w:val="24"/>
        </w:rPr>
        <w:t xml:space="preserve">: Là chức năng cho phép người dùng hiển thị hoặc ẩn một </w:t>
      </w:r>
      <w:r>
        <w:rPr>
          <w:szCs w:val="24"/>
        </w:rPr>
        <w:t>thư viện</w:t>
      </w:r>
      <w:r w:rsidRPr="00381A8E">
        <w:rPr>
          <w:szCs w:val="24"/>
        </w:rPr>
        <w:t xml:space="preserve"> ảnh</w:t>
      </w:r>
    </w:p>
    <w:p w:rsidR="005657EA" w:rsidRPr="00095885" w:rsidRDefault="005657EA" w:rsidP="00675011">
      <w:pPr>
        <w:pStyle w:val="ChamR-L125"/>
        <w:numPr>
          <w:ilvl w:val="0"/>
          <w:numId w:val="7"/>
        </w:numPr>
        <w:spacing w:line="360" w:lineRule="auto"/>
        <w:rPr>
          <w:szCs w:val="24"/>
        </w:rPr>
      </w:pPr>
      <w:r w:rsidRPr="00095885">
        <w:rPr>
          <w:szCs w:val="24"/>
        </w:rPr>
        <w:t xml:space="preserve">Để </w:t>
      </w:r>
      <w:r w:rsidRPr="00095885">
        <w:rPr>
          <w:b/>
          <w:i/>
          <w:szCs w:val="24"/>
        </w:rPr>
        <w:t>Hiển thị</w:t>
      </w:r>
      <w:r>
        <w:rPr>
          <w:b/>
          <w:i/>
          <w:szCs w:val="24"/>
        </w:rPr>
        <w:t xml:space="preserve"> thư viện ảnh</w:t>
      </w:r>
      <w:r w:rsidRPr="00095885">
        <w:rPr>
          <w:szCs w:val="24"/>
        </w:rPr>
        <w:t>, người dùng cần thực hiện các như sau:</w:t>
      </w:r>
      <w:r w:rsidRPr="00095885">
        <w:rPr>
          <w:b/>
          <w:szCs w:val="24"/>
        </w:rPr>
        <w:t xml:space="preserve"> </w:t>
      </w:r>
      <w:r>
        <w:rPr>
          <w:szCs w:val="24"/>
        </w:rPr>
        <w:t>Trên hình danh sách thư viện ảnh</w:t>
      </w:r>
      <w:r w:rsidRPr="00095885">
        <w:rPr>
          <w:szCs w:val="24"/>
        </w:rPr>
        <w:t xml:space="preserve">, chọn </w:t>
      </w:r>
      <w:r w:rsidRPr="00A54FCD">
        <w:rPr>
          <w:szCs w:val="24"/>
        </w:rPr>
        <w:t>danh mục ảnh</w:t>
      </w:r>
      <w:r w:rsidRPr="00095885">
        <w:rPr>
          <w:b/>
          <w:i/>
          <w:szCs w:val="24"/>
        </w:rPr>
        <w:t xml:space="preserve"> </w:t>
      </w:r>
      <w:r w:rsidRPr="00095885">
        <w:rPr>
          <w:szCs w:val="24"/>
        </w:rPr>
        <w:t xml:space="preserve">bạn muốn chuyển trạng thái sang Hiển thị, click </w:t>
      </w:r>
      <w:r w:rsidRPr="00714995">
        <w:rPr>
          <w:noProof/>
          <w:szCs w:val="24"/>
        </w:rPr>
        <w:pict>
          <v:shape id="_x0000_i1122" type="#_x0000_t75" alt="124.jpg" style="width:13.5pt;height:12.75pt;visibility:visible">
            <v:imagedata r:id="rId73" o:title=""/>
          </v:shape>
        </w:pict>
      </w:r>
      <w:r w:rsidRPr="00095885">
        <w:rPr>
          <w:szCs w:val="24"/>
        </w:rPr>
        <w:t xml:space="preserve">. Chương trình sẽ hiển thị thông báo xác nhận </w:t>
      </w:r>
      <w:r w:rsidRPr="00095885">
        <w:rPr>
          <w:b/>
          <w:szCs w:val="24"/>
        </w:rPr>
        <w:t xml:space="preserve">Hiển thị </w:t>
      </w:r>
      <w:r w:rsidRPr="00095885">
        <w:rPr>
          <w:szCs w:val="24"/>
        </w:rPr>
        <w:t>thành công.</w:t>
      </w:r>
    </w:p>
    <w:p w:rsidR="005657EA" w:rsidRPr="001315E5" w:rsidRDefault="005657EA" w:rsidP="00675011">
      <w:pPr>
        <w:pStyle w:val="ChamR-L125"/>
        <w:numPr>
          <w:ilvl w:val="0"/>
          <w:numId w:val="7"/>
        </w:numPr>
        <w:spacing w:line="360" w:lineRule="auto"/>
        <w:rPr>
          <w:szCs w:val="24"/>
        </w:rPr>
      </w:pPr>
      <w:r w:rsidRPr="00095885">
        <w:rPr>
          <w:szCs w:val="24"/>
        </w:rPr>
        <w:t xml:space="preserve">Để </w:t>
      </w:r>
      <w:r>
        <w:rPr>
          <w:b/>
          <w:i/>
          <w:szCs w:val="24"/>
        </w:rPr>
        <w:t>Ẩn thư viện ảnh</w:t>
      </w:r>
      <w:r w:rsidRPr="00095885">
        <w:rPr>
          <w:szCs w:val="24"/>
        </w:rPr>
        <w:t>, người dùng cần thực hiện các như sau:</w:t>
      </w:r>
      <w:r w:rsidRPr="00095885">
        <w:rPr>
          <w:b/>
          <w:szCs w:val="24"/>
        </w:rPr>
        <w:t xml:space="preserve"> </w:t>
      </w:r>
      <w:r w:rsidRPr="00095885">
        <w:rPr>
          <w:szCs w:val="24"/>
        </w:rPr>
        <w:t xml:space="preserve">Trên hình danh sách </w:t>
      </w:r>
      <w:r>
        <w:rPr>
          <w:b/>
          <w:i/>
          <w:szCs w:val="24"/>
        </w:rPr>
        <w:t>thư viện ảnh</w:t>
      </w:r>
      <w:r w:rsidRPr="00095885">
        <w:rPr>
          <w:b/>
          <w:i/>
          <w:szCs w:val="24"/>
        </w:rPr>
        <w:t xml:space="preserve"> </w:t>
      </w:r>
      <w:r w:rsidRPr="00095885">
        <w:rPr>
          <w:szCs w:val="24"/>
        </w:rPr>
        <w:t xml:space="preserve">chọn </w:t>
      </w:r>
      <w:r>
        <w:rPr>
          <w:b/>
          <w:i/>
          <w:szCs w:val="24"/>
        </w:rPr>
        <w:t>thư viện ảnh</w:t>
      </w:r>
      <w:r w:rsidRPr="00095885">
        <w:rPr>
          <w:b/>
          <w:i/>
          <w:szCs w:val="24"/>
        </w:rPr>
        <w:t xml:space="preserve"> </w:t>
      </w:r>
      <w:r w:rsidRPr="00095885">
        <w:rPr>
          <w:szCs w:val="24"/>
        </w:rPr>
        <w:t xml:space="preserve">bạn muốn chuyển trạng thái sang Ẩn, click </w:t>
      </w:r>
      <w:r w:rsidRPr="00714995">
        <w:rPr>
          <w:noProof/>
          <w:szCs w:val="24"/>
        </w:rPr>
        <w:pict>
          <v:shape id="_x0000_i1123" type="#_x0000_t75" alt="135.jpg" style="width:13.5pt;height:11.25pt;visibility:visible">
            <v:imagedata r:id="rId74" o:title=""/>
          </v:shape>
        </w:pict>
      </w:r>
      <w:r w:rsidRPr="00095885">
        <w:rPr>
          <w:szCs w:val="24"/>
        </w:rPr>
        <w:t xml:space="preserve">. Chương trình sẽ hiển thị thông báo xác nhận </w:t>
      </w:r>
      <w:r w:rsidRPr="00095885">
        <w:rPr>
          <w:b/>
          <w:szCs w:val="24"/>
        </w:rPr>
        <w:t>ẩn</w:t>
      </w:r>
      <w:r w:rsidRPr="00095885">
        <w:rPr>
          <w:szCs w:val="24"/>
        </w:rPr>
        <w:t xml:space="preserve"> thành công.</w:t>
      </w:r>
    </w:p>
    <w:p w:rsidR="005657EA" w:rsidRDefault="005657EA" w:rsidP="00675011">
      <w:pPr>
        <w:pStyle w:val="Heading2"/>
        <w:rPr>
          <w:sz w:val="24"/>
          <w:szCs w:val="24"/>
        </w:rPr>
      </w:pPr>
      <w:bookmarkStart w:id="98" w:name="_Toc433181414"/>
      <w:r>
        <w:rPr>
          <w:sz w:val="24"/>
          <w:szCs w:val="24"/>
        </w:rPr>
        <w:t>Quản lý banner</w:t>
      </w:r>
      <w:bookmarkEnd w:id="98"/>
    </w:p>
    <w:p w:rsidR="005657EA" w:rsidRDefault="005657EA" w:rsidP="00675011">
      <w:pPr>
        <w:pStyle w:val="Heading3"/>
      </w:pPr>
      <w:bookmarkStart w:id="99" w:name="_Toc433181415"/>
      <w:r>
        <w:t>Quản trị banner trang chủ</w:t>
      </w:r>
      <w:bookmarkEnd w:id="99"/>
    </w:p>
    <w:p w:rsidR="005657EA" w:rsidRDefault="005657EA" w:rsidP="00675011">
      <w:pPr>
        <w:numPr>
          <w:ilvl w:val="0"/>
          <w:numId w:val="7"/>
        </w:numPr>
      </w:pPr>
      <w:r w:rsidRPr="00103B55">
        <w:rPr>
          <w:b/>
        </w:rPr>
        <w:t>Mục đích</w:t>
      </w:r>
      <w:r>
        <w:t>: Cho phép quản trị viên quản lý banner trang chủ</w:t>
      </w:r>
    </w:p>
    <w:p w:rsidR="005657EA" w:rsidRPr="00881B32" w:rsidRDefault="005657EA" w:rsidP="00675011">
      <w:pPr>
        <w:numPr>
          <w:ilvl w:val="0"/>
          <w:numId w:val="7"/>
        </w:numPr>
        <w:rPr>
          <w:lang w:val="fr-FR"/>
        </w:rPr>
      </w:pPr>
      <w:r w:rsidRPr="00881B32">
        <w:rPr>
          <w:lang w:val="fr-FR"/>
        </w:rPr>
        <w:t xml:space="preserve">Để </w:t>
      </w:r>
      <w:r w:rsidRPr="00881B32">
        <w:rPr>
          <w:b/>
          <w:i/>
          <w:lang w:val="fr-FR"/>
        </w:rPr>
        <w:t xml:space="preserve">thêm mới </w:t>
      </w:r>
      <w:r>
        <w:rPr>
          <w:b/>
          <w:i/>
          <w:lang w:val="fr-FR"/>
        </w:rPr>
        <w:t>một banner</w:t>
      </w:r>
      <w:r w:rsidRPr="00881B32">
        <w:rPr>
          <w:i/>
          <w:lang w:val="fr-FR"/>
        </w:rPr>
        <w:t>,</w:t>
      </w:r>
      <w:r w:rsidRPr="00881B32">
        <w:rPr>
          <w:lang w:val="fr-FR"/>
        </w:rPr>
        <w:t xml:space="preserve"> người dùng cần thực hiện các bước sau:</w:t>
      </w:r>
    </w:p>
    <w:p w:rsidR="005657EA" w:rsidRPr="00881B32" w:rsidRDefault="005657EA" w:rsidP="00675011">
      <w:pPr>
        <w:pStyle w:val="ChamR-L125"/>
        <w:numPr>
          <w:ilvl w:val="1"/>
          <w:numId w:val="37"/>
        </w:numPr>
        <w:spacing w:line="360" w:lineRule="auto"/>
        <w:rPr>
          <w:szCs w:val="24"/>
          <w:lang w:val="fr-FR"/>
        </w:rPr>
      </w:pPr>
      <w:r w:rsidRPr="00881B32">
        <w:rPr>
          <w:b/>
          <w:szCs w:val="24"/>
          <w:lang w:val="fr-FR"/>
        </w:rPr>
        <w:t xml:space="preserve">Bước 1: </w:t>
      </w:r>
      <w:r w:rsidRPr="00881B32">
        <w:rPr>
          <w:szCs w:val="24"/>
          <w:lang w:val="fr-FR"/>
        </w:rPr>
        <w:t xml:space="preserve">Đăng nhập chương trình với </w:t>
      </w:r>
      <w:r>
        <w:rPr>
          <w:szCs w:val="24"/>
          <w:lang w:val="fr-FR"/>
        </w:rPr>
        <w:t>tài khoản quản trị</w:t>
      </w:r>
      <w:r w:rsidRPr="00881B32">
        <w:rPr>
          <w:szCs w:val="24"/>
          <w:lang w:val="fr-FR"/>
        </w:rPr>
        <w:t>.</w:t>
      </w:r>
    </w:p>
    <w:p w:rsidR="005657EA" w:rsidRPr="008B098D" w:rsidRDefault="005657EA" w:rsidP="00675011">
      <w:pPr>
        <w:pStyle w:val="ListParagraph"/>
        <w:numPr>
          <w:ilvl w:val="1"/>
          <w:numId w:val="37"/>
        </w:numPr>
        <w:rPr>
          <w:lang w:val="fr-FR"/>
        </w:rPr>
      </w:pPr>
      <w:r w:rsidRPr="008B098D">
        <w:rPr>
          <w:b/>
          <w:lang w:val="fr-FR"/>
        </w:rPr>
        <w:t>Bước 2:</w:t>
      </w:r>
      <w:r w:rsidRPr="008B098D">
        <w:rPr>
          <w:lang w:val="fr-FR"/>
        </w:rPr>
        <w:t xml:space="preserve"> Chọn </w:t>
      </w:r>
      <w:r>
        <w:rPr>
          <w:b/>
          <w:lang w:val="fr-FR"/>
        </w:rPr>
        <w:t>Module chức năng</w:t>
      </w:r>
      <w:r w:rsidRPr="008B098D">
        <w:rPr>
          <w:b/>
          <w:lang w:val="fr-FR"/>
        </w:rPr>
        <w:t>\</w:t>
      </w:r>
      <w:r>
        <w:rPr>
          <w:b/>
          <w:lang w:val="fr-FR"/>
        </w:rPr>
        <w:t>Quản trị banner</w:t>
      </w:r>
    </w:p>
    <w:p w:rsidR="005657EA" w:rsidRPr="00A84A8A" w:rsidRDefault="005657EA" w:rsidP="00675011">
      <w:pPr>
        <w:pStyle w:val="ChamR-L125"/>
        <w:spacing w:line="360" w:lineRule="auto"/>
        <w:ind w:left="720" w:firstLine="720"/>
        <w:rPr>
          <w:szCs w:val="24"/>
          <w:lang w:val="fr-FR"/>
        </w:rPr>
      </w:pPr>
      <w:r>
        <w:rPr>
          <w:b/>
          <w:szCs w:val="24"/>
          <w:lang w:val="fr-FR"/>
        </w:rPr>
        <w:t>Để thêm mới một banner ta</w:t>
      </w:r>
      <w:r w:rsidRPr="00A84A8A">
        <w:rPr>
          <w:b/>
          <w:szCs w:val="24"/>
          <w:lang w:val="fr-FR"/>
        </w:rPr>
        <w:t xml:space="preserve"> click vào nút </w:t>
      </w:r>
      <w:r w:rsidRPr="00714995">
        <w:rPr>
          <w:b/>
          <w:noProof/>
          <w:szCs w:val="24"/>
        </w:rPr>
        <w:pict>
          <v:shape id="_x0000_i1124" type="#_x0000_t75" style="width:63.75pt;height:18.75pt;visibility:visible">
            <v:imagedata r:id="rId10" o:title=""/>
          </v:shape>
        </w:pict>
      </w:r>
    </w:p>
    <w:p w:rsidR="005657EA" w:rsidRPr="00F21CD7" w:rsidRDefault="005657EA" w:rsidP="00675011">
      <w:pPr>
        <w:pStyle w:val="ChamR-L125"/>
        <w:tabs>
          <w:tab w:val="left" w:pos="1980"/>
        </w:tabs>
        <w:spacing w:line="360" w:lineRule="auto"/>
        <w:rPr>
          <w:szCs w:val="24"/>
        </w:rPr>
      </w:pPr>
      <w:r>
        <w:rPr>
          <w:noProof/>
        </w:rPr>
        <w:pict>
          <v:shape id="Picture 27" o:spid="_x0000_i1125" type="#_x0000_t75" style="width:448.5pt;height:138.75pt;visibility:visible">
            <v:imagedata r:id="rId76" o:title=""/>
          </v:shape>
        </w:pict>
      </w:r>
    </w:p>
    <w:p w:rsidR="005657EA" w:rsidRPr="00095885" w:rsidRDefault="005657EA" w:rsidP="008B2092"/>
    <w:p w:rsidR="005657EA" w:rsidRDefault="005657EA" w:rsidP="00D33B5C">
      <w:pPr>
        <w:pStyle w:val="Heading2"/>
      </w:pPr>
      <w:bookmarkStart w:id="100" w:name="_Toc333934473"/>
      <w:bookmarkStart w:id="101" w:name="_Toc341249406"/>
      <w:bookmarkStart w:id="102" w:name="_Toc433181416"/>
      <w:bookmarkStart w:id="103" w:name="_Toc333937249"/>
      <w:r>
        <w:t>Bình luận</w:t>
      </w:r>
      <w:bookmarkEnd w:id="100"/>
      <w:bookmarkEnd w:id="101"/>
      <w:bookmarkEnd w:id="102"/>
    </w:p>
    <w:p w:rsidR="005657EA" w:rsidRDefault="005657EA" w:rsidP="00D33B5C">
      <w:pPr>
        <w:pStyle w:val="Heading3"/>
      </w:pPr>
      <w:bookmarkStart w:id="104" w:name="_Toc333934474"/>
      <w:bookmarkStart w:id="105" w:name="_Toc341249407"/>
      <w:bookmarkStart w:id="106" w:name="_Toc433181417"/>
      <w:r>
        <w:t>Biên tập</w:t>
      </w:r>
      <w:bookmarkEnd w:id="104"/>
      <w:bookmarkEnd w:id="105"/>
      <w:bookmarkEnd w:id="106"/>
    </w:p>
    <w:p w:rsidR="005657EA" w:rsidRPr="00095885" w:rsidRDefault="005657EA" w:rsidP="00002E75">
      <w:pPr>
        <w:numPr>
          <w:ilvl w:val="0"/>
          <w:numId w:val="8"/>
        </w:numPr>
      </w:pPr>
      <w:r w:rsidRPr="00095885">
        <w:rPr>
          <w:b/>
        </w:rPr>
        <w:t>Mục đích</w:t>
      </w:r>
      <w:r w:rsidRPr="00095885">
        <w:t xml:space="preserve">: Chức năng bình luận đang được group theo một tin bài. Vì vậy quản trị bình luận, cho phép người dùng quản lý các thông tin liên quan đến Bình luận cho một tin bài, giúp cho người dùng có thể theo dõi tất cả thông tin Bình luận của người dùng cuối, đồng thời có thể cập nhật lại nội dung để hiển thị cho phù hợp. </w:t>
      </w:r>
    </w:p>
    <w:p w:rsidR="005657EA" w:rsidRPr="00095885" w:rsidRDefault="005657EA" w:rsidP="00002E75">
      <w:pPr>
        <w:numPr>
          <w:ilvl w:val="0"/>
          <w:numId w:val="8"/>
        </w:numPr>
      </w:pPr>
      <w:r w:rsidRPr="00095885">
        <w:t xml:space="preserve">Để </w:t>
      </w:r>
      <w:r w:rsidRPr="00095885">
        <w:rPr>
          <w:b/>
          <w:i/>
        </w:rPr>
        <w:t>sửa Bình luận</w:t>
      </w:r>
      <w:r w:rsidRPr="00095885">
        <w:t>, người dùng cần thực hiện các bước sau:</w:t>
      </w:r>
    </w:p>
    <w:p w:rsidR="005657EA" w:rsidRPr="00095885" w:rsidRDefault="005657EA" w:rsidP="00437999">
      <w:pPr>
        <w:pStyle w:val="ChamR-L125"/>
        <w:numPr>
          <w:ilvl w:val="0"/>
          <w:numId w:val="24"/>
        </w:numPr>
        <w:spacing w:line="360" w:lineRule="auto"/>
        <w:rPr>
          <w:szCs w:val="24"/>
        </w:rPr>
      </w:pPr>
      <w:r w:rsidRPr="00095885">
        <w:rPr>
          <w:b/>
          <w:i/>
          <w:szCs w:val="24"/>
        </w:rPr>
        <w:t>Bước 1</w:t>
      </w:r>
      <w:r w:rsidRPr="00095885">
        <w:rPr>
          <w:szCs w:val="24"/>
        </w:rPr>
        <w:t>: Trên danh sách Bình luận theo bài viết, chọn Bình luận muốn sửa thông</w:t>
      </w:r>
      <w:r w:rsidRPr="00E76232">
        <w:rPr>
          <w:sz w:val="22"/>
          <w:szCs w:val="24"/>
        </w:rPr>
        <w:t xml:space="preserve"> </w:t>
      </w:r>
      <w:r w:rsidRPr="00095885">
        <w:rPr>
          <w:szCs w:val="24"/>
        </w:rPr>
        <w:t xml:space="preserve">tin. Click biểu tượng </w:t>
      </w:r>
      <w:r w:rsidRPr="00714995">
        <w:rPr>
          <w:noProof/>
          <w:szCs w:val="24"/>
        </w:rPr>
        <w:pict>
          <v:shape id="Picture 62" o:spid="_x0000_i1126" type="#_x0000_t75" alt="6-23-2012 12-15-18 PM" style="width:13.5pt;height:14.25pt;visibility:visible">
            <v:imagedata r:id="rId14" o:title=""/>
          </v:shape>
        </w:pict>
      </w:r>
      <w:r w:rsidRPr="00095885">
        <w:rPr>
          <w:szCs w:val="24"/>
        </w:rPr>
        <w:t>. Chương trình sẽ hiển thị các nội dung của Bình luận:</w:t>
      </w:r>
    </w:p>
    <w:p w:rsidR="005657EA" w:rsidRPr="00095885" w:rsidRDefault="005657EA" w:rsidP="00002E75">
      <w:pPr>
        <w:pStyle w:val="ChamR-L125"/>
        <w:spacing w:line="360" w:lineRule="auto"/>
        <w:jc w:val="center"/>
        <w:rPr>
          <w:szCs w:val="24"/>
        </w:rPr>
      </w:pPr>
      <w:r>
        <w:rPr>
          <w:noProof/>
        </w:rPr>
        <w:pict>
          <v:shape id="Picture 108" o:spid="_x0000_i1127" type="#_x0000_t75" style="width:448.5pt;height:522.75pt;visibility:visible">
            <v:imagedata r:id="rId77" o:title=""/>
          </v:shape>
        </w:pict>
      </w:r>
    </w:p>
    <w:p w:rsidR="005657EA" w:rsidRPr="00095885" w:rsidRDefault="005657EA" w:rsidP="00437999">
      <w:pPr>
        <w:pStyle w:val="ChamR-L125"/>
        <w:numPr>
          <w:ilvl w:val="0"/>
          <w:numId w:val="24"/>
        </w:numPr>
        <w:spacing w:line="360" w:lineRule="auto"/>
        <w:rPr>
          <w:b/>
          <w:i/>
          <w:szCs w:val="24"/>
        </w:rPr>
      </w:pPr>
      <w:r w:rsidRPr="00095885">
        <w:rPr>
          <w:b/>
          <w:i/>
          <w:szCs w:val="24"/>
        </w:rPr>
        <w:t xml:space="preserve">Bước 2: </w:t>
      </w:r>
      <w:r w:rsidRPr="00095885">
        <w:rPr>
          <w:szCs w:val="24"/>
        </w:rPr>
        <w:t>Nhập lại nội dung Bình luận muốn sửa.</w:t>
      </w:r>
    </w:p>
    <w:p w:rsidR="005657EA" w:rsidRPr="00095885" w:rsidRDefault="005657EA" w:rsidP="00437999">
      <w:pPr>
        <w:pStyle w:val="ChamR-L125"/>
        <w:numPr>
          <w:ilvl w:val="0"/>
          <w:numId w:val="24"/>
        </w:numPr>
        <w:spacing w:line="360" w:lineRule="auto"/>
        <w:rPr>
          <w:szCs w:val="24"/>
        </w:rPr>
      </w:pPr>
      <w:r w:rsidRPr="00095885">
        <w:rPr>
          <w:b/>
          <w:i/>
          <w:szCs w:val="24"/>
        </w:rPr>
        <w:t>Bước 3</w:t>
      </w:r>
      <w:r w:rsidRPr="00095885">
        <w:rPr>
          <w:szCs w:val="24"/>
        </w:rPr>
        <w:t xml:space="preserve">: Click Cập nhật </w:t>
      </w:r>
      <w:r w:rsidRPr="00714995">
        <w:rPr>
          <w:noProof/>
          <w:szCs w:val="24"/>
        </w:rPr>
        <w:pict>
          <v:shape id="Picture 111" o:spid="_x0000_i1128" type="#_x0000_t75" style="width:64.5pt;height:18.75pt;visibility:visible">
            <v:imagedata r:id="rId50" o:title=""/>
          </v:shape>
        </w:pict>
      </w:r>
      <w:r w:rsidRPr="00095885">
        <w:rPr>
          <w:szCs w:val="24"/>
        </w:rPr>
        <w:t xml:space="preserve"> để cập nhật lại nội dung đã sửa đổi của Bình luận hoặc Click </w:t>
      </w:r>
      <w:r w:rsidRPr="00095885">
        <w:rPr>
          <w:b/>
          <w:i/>
          <w:szCs w:val="24"/>
        </w:rPr>
        <w:t>Nhập lại</w:t>
      </w:r>
      <w:r w:rsidRPr="00095885">
        <w:rPr>
          <w:szCs w:val="24"/>
        </w:rPr>
        <w:t xml:space="preserve"> </w:t>
      </w:r>
      <w:r w:rsidRPr="00714995">
        <w:rPr>
          <w:noProof/>
          <w:szCs w:val="24"/>
        </w:rPr>
        <w:pict>
          <v:shape id="Picture 112" o:spid="_x0000_i1129" type="#_x0000_t75" style="width:59.25pt;height:18.75pt;visibility:visible">
            <v:imagedata r:id="rId51" o:title=""/>
          </v:shape>
        </w:pict>
      </w:r>
      <w:r w:rsidRPr="00095885">
        <w:rPr>
          <w:szCs w:val="24"/>
        </w:rPr>
        <w:t xml:space="preserve"> để nhập lại thông tin Bình luận hoặc </w:t>
      </w:r>
      <w:r w:rsidRPr="00095885">
        <w:rPr>
          <w:b/>
          <w:i/>
          <w:szCs w:val="24"/>
        </w:rPr>
        <w:t>Đóng lại</w:t>
      </w:r>
      <w:r w:rsidRPr="00095885">
        <w:rPr>
          <w:szCs w:val="24"/>
        </w:rPr>
        <w:t xml:space="preserve"> </w:t>
      </w:r>
      <w:r w:rsidRPr="00714995">
        <w:rPr>
          <w:noProof/>
          <w:szCs w:val="24"/>
        </w:rPr>
        <w:pict>
          <v:shape id="Picture 113" o:spid="_x0000_i1130" type="#_x0000_t75" style="width:59.25pt;height:18.75pt;visibility:visible">
            <v:imagedata r:id="rId60" o:title=""/>
          </v:shape>
        </w:pict>
      </w:r>
      <w:r w:rsidRPr="00095885">
        <w:rPr>
          <w:szCs w:val="24"/>
        </w:rPr>
        <w:t xml:space="preserve"> để hủy bỏ thao tác sửa thông tin Bình luận.</w:t>
      </w:r>
    </w:p>
    <w:p w:rsidR="005657EA" w:rsidRPr="00095885" w:rsidRDefault="005657EA" w:rsidP="00002E75">
      <w:pPr>
        <w:numPr>
          <w:ilvl w:val="0"/>
          <w:numId w:val="8"/>
        </w:numPr>
        <w:rPr>
          <w:b/>
        </w:rPr>
      </w:pPr>
      <w:r w:rsidRPr="00095885">
        <w:rPr>
          <w:b/>
        </w:rPr>
        <w:t>Lưu ý:</w:t>
      </w:r>
      <w:r w:rsidRPr="00095885">
        <w:t xml:space="preserve"> Các bước Xóa/ Xem/ Duyệt/ Hủy duyệt/ Tìm kiếm được thực hiện như mô tả ở </w:t>
      </w:r>
      <w:hyperlink w:anchor="_Sửa/_Xóa/_Xem/" w:history="1">
        <w:r w:rsidRPr="00095885">
          <w:rPr>
            <w:rStyle w:val="Hyperlink"/>
            <w:b/>
          </w:rPr>
          <w:t>Sửa/ Xóa/ Xem/ Duyệt/ Hủy duyệt/ Tìm kiếm.</w:t>
        </w:r>
      </w:hyperlink>
    </w:p>
    <w:bookmarkEnd w:id="103"/>
    <w:p w:rsidR="005657EA" w:rsidRPr="00095885" w:rsidRDefault="005657EA" w:rsidP="003E3573"/>
    <w:p w:rsidR="005657EA" w:rsidRDefault="005657EA" w:rsidP="00D33B5C">
      <w:pPr>
        <w:pStyle w:val="Heading2"/>
      </w:pPr>
      <w:bookmarkStart w:id="107" w:name="_Toc433181418"/>
      <w:r>
        <w:t>Phản ánh kiến nghị</w:t>
      </w:r>
      <w:bookmarkEnd w:id="107"/>
    </w:p>
    <w:p w:rsidR="005657EA" w:rsidRPr="009F1994" w:rsidRDefault="005657EA" w:rsidP="00D33B5C">
      <w:pPr>
        <w:pStyle w:val="Heading3"/>
      </w:pPr>
      <w:bookmarkStart w:id="108" w:name="_Toc333934440"/>
      <w:bookmarkStart w:id="109" w:name="_Toc341249419"/>
      <w:bookmarkStart w:id="110" w:name="_Toc433181419"/>
      <w:r>
        <w:t>Biên tập</w:t>
      </w:r>
      <w:bookmarkEnd w:id="108"/>
      <w:bookmarkEnd w:id="109"/>
      <w:bookmarkEnd w:id="110"/>
    </w:p>
    <w:p w:rsidR="005657EA" w:rsidRPr="00095885" w:rsidRDefault="005657EA" w:rsidP="00DF7FC3">
      <w:pPr>
        <w:pStyle w:val="ChamR-L125"/>
        <w:numPr>
          <w:ilvl w:val="0"/>
          <w:numId w:val="7"/>
        </w:numPr>
        <w:spacing w:line="360" w:lineRule="auto"/>
        <w:rPr>
          <w:szCs w:val="24"/>
        </w:rPr>
      </w:pPr>
      <w:r w:rsidRPr="00095885">
        <w:rPr>
          <w:b/>
          <w:szCs w:val="24"/>
        </w:rPr>
        <w:t>Mục đích</w:t>
      </w:r>
      <w:r w:rsidRPr="00095885">
        <w:rPr>
          <w:szCs w:val="24"/>
        </w:rPr>
        <w:t xml:space="preserve">: Cho phép người dùng quản lý </w:t>
      </w:r>
      <w:r>
        <w:rPr>
          <w:szCs w:val="24"/>
        </w:rPr>
        <w:t>các phản ánh kiến nghị</w:t>
      </w:r>
      <w:r w:rsidRPr="00095885">
        <w:rPr>
          <w:szCs w:val="24"/>
        </w:rPr>
        <w:t xml:space="preserve"> của hệ thống</w:t>
      </w:r>
      <w:r>
        <w:rPr>
          <w:szCs w:val="24"/>
        </w:rPr>
        <w:t xml:space="preserve"> do bạn đọc gửi về</w:t>
      </w:r>
      <w:r w:rsidRPr="00095885">
        <w:rPr>
          <w:szCs w:val="24"/>
        </w:rPr>
        <w:t xml:space="preserve">, cập nhật các thông tin liên quan của </w:t>
      </w:r>
      <w:r>
        <w:rPr>
          <w:szCs w:val="24"/>
        </w:rPr>
        <w:t>phản ánh kiến nghị</w:t>
      </w:r>
      <w:r w:rsidRPr="00095885">
        <w:rPr>
          <w:szCs w:val="24"/>
        </w:rPr>
        <w:t>.</w:t>
      </w:r>
    </w:p>
    <w:p w:rsidR="005657EA" w:rsidRPr="00095885" w:rsidRDefault="005657EA" w:rsidP="00DF7FC3">
      <w:pPr>
        <w:pStyle w:val="ChamR-L125"/>
        <w:numPr>
          <w:ilvl w:val="0"/>
          <w:numId w:val="7"/>
        </w:numPr>
        <w:spacing w:line="360" w:lineRule="auto"/>
        <w:rPr>
          <w:szCs w:val="24"/>
        </w:rPr>
      </w:pPr>
      <w:r w:rsidRPr="00095885">
        <w:rPr>
          <w:szCs w:val="24"/>
        </w:rPr>
        <w:t xml:space="preserve">Để </w:t>
      </w:r>
      <w:r w:rsidRPr="00095885">
        <w:rPr>
          <w:b/>
          <w:i/>
          <w:szCs w:val="24"/>
        </w:rPr>
        <w:t xml:space="preserve">sửa </w:t>
      </w:r>
      <w:r>
        <w:rPr>
          <w:b/>
          <w:i/>
          <w:szCs w:val="24"/>
        </w:rPr>
        <w:t>phản ánh kiến nghị</w:t>
      </w:r>
      <w:r w:rsidRPr="00095885">
        <w:rPr>
          <w:szCs w:val="24"/>
        </w:rPr>
        <w:t>, người dùng cần thực hiện các bước sau:</w:t>
      </w:r>
    </w:p>
    <w:p w:rsidR="005657EA" w:rsidRPr="00095885" w:rsidRDefault="005657EA" w:rsidP="00437999">
      <w:pPr>
        <w:pStyle w:val="ChamR-L125"/>
        <w:numPr>
          <w:ilvl w:val="0"/>
          <w:numId w:val="25"/>
        </w:numPr>
        <w:spacing w:line="360" w:lineRule="auto"/>
        <w:rPr>
          <w:szCs w:val="24"/>
        </w:rPr>
      </w:pPr>
      <w:r w:rsidRPr="00095885">
        <w:rPr>
          <w:b/>
          <w:szCs w:val="24"/>
        </w:rPr>
        <w:t>Bước 1:</w:t>
      </w:r>
      <w:r w:rsidRPr="00095885">
        <w:rPr>
          <w:szCs w:val="24"/>
        </w:rPr>
        <w:t xml:space="preserve"> Trên danh sách </w:t>
      </w:r>
      <w:r>
        <w:rPr>
          <w:szCs w:val="24"/>
        </w:rPr>
        <w:t>phản ánh kiến nghị</w:t>
      </w:r>
      <w:r w:rsidRPr="00095885">
        <w:rPr>
          <w:szCs w:val="24"/>
        </w:rPr>
        <w:t xml:space="preserve">, chọn </w:t>
      </w:r>
      <w:r>
        <w:rPr>
          <w:szCs w:val="24"/>
        </w:rPr>
        <w:t>phản ánh kiến nghị</w:t>
      </w:r>
      <w:r w:rsidRPr="00095885">
        <w:rPr>
          <w:szCs w:val="24"/>
        </w:rPr>
        <w:t xml:space="preserve"> muốn sửa thông tin. Click biểu tượng </w:t>
      </w:r>
      <w:r w:rsidRPr="00714995">
        <w:rPr>
          <w:noProof/>
          <w:szCs w:val="24"/>
        </w:rPr>
        <w:pict>
          <v:shape id="_x0000_i1131" type="#_x0000_t75" alt="6-23-2012 12-15-18 PM.png" style="width:13.5pt;height:14.25pt;visibility:visible">
            <v:imagedata r:id="rId14" o:title=""/>
          </v:shape>
        </w:pict>
      </w:r>
      <w:r w:rsidRPr="00095885">
        <w:rPr>
          <w:szCs w:val="24"/>
        </w:rPr>
        <w:t xml:space="preserve">. Chương trình sẽ hiển thị các nội dung của </w:t>
      </w:r>
      <w:r>
        <w:rPr>
          <w:szCs w:val="24"/>
        </w:rPr>
        <w:t>phản ánh kiến nghị</w:t>
      </w:r>
      <w:r w:rsidRPr="00095885">
        <w:rPr>
          <w:szCs w:val="24"/>
        </w:rPr>
        <w:t xml:space="preserve"> như khi đã thêm mới. </w:t>
      </w:r>
    </w:p>
    <w:p w:rsidR="005657EA" w:rsidRPr="00095885" w:rsidRDefault="005657EA" w:rsidP="00437999">
      <w:pPr>
        <w:pStyle w:val="ChamR-L125"/>
        <w:numPr>
          <w:ilvl w:val="0"/>
          <w:numId w:val="25"/>
        </w:numPr>
        <w:spacing w:line="360" w:lineRule="auto"/>
        <w:rPr>
          <w:szCs w:val="24"/>
        </w:rPr>
      </w:pPr>
      <w:r w:rsidRPr="00095885">
        <w:rPr>
          <w:b/>
          <w:szCs w:val="24"/>
        </w:rPr>
        <w:t>Bước 2</w:t>
      </w:r>
      <w:r w:rsidRPr="00095885">
        <w:rPr>
          <w:szCs w:val="24"/>
        </w:rPr>
        <w:t xml:space="preserve">: Cập nhật lại các nội dung </w:t>
      </w:r>
      <w:r>
        <w:rPr>
          <w:szCs w:val="24"/>
        </w:rPr>
        <w:t>phản ánh kiến nghị</w:t>
      </w:r>
      <w:r w:rsidRPr="00095885">
        <w:rPr>
          <w:szCs w:val="24"/>
        </w:rPr>
        <w:t xml:space="preserve"> cho phù hợp.</w:t>
      </w:r>
    </w:p>
    <w:p w:rsidR="005657EA" w:rsidRPr="00095885" w:rsidRDefault="005657EA" w:rsidP="00437999">
      <w:pPr>
        <w:pStyle w:val="ChamR-L125"/>
        <w:numPr>
          <w:ilvl w:val="0"/>
          <w:numId w:val="25"/>
        </w:numPr>
        <w:spacing w:line="360" w:lineRule="auto"/>
        <w:rPr>
          <w:szCs w:val="24"/>
        </w:rPr>
      </w:pPr>
      <w:r w:rsidRPr="00095885">
        <w:rPr>
          <w:b/>
          <w:szCs w:val="24"/>
        </w:rPr>
        <w:t>Bước 3</w:t>
      </w:r>
      <w:r w:rsidRPr="00095885">
        <w:rPr>
          <w:szCs w:val="24"/>
        </w:rPr>
        <w:t xml:space="preserve">: Click </w:t>
      </w:r>
      <w:r w:rsidRPr="00095885">
        <w:rPr>
          <w:b/>
          <w:i/>
          <w:szCs w:val="24"/>
        </w:rPr>
        <w:t>Cập nhật</w:t>
      </w:r>
      <w:r w:rsidRPr="00095885">
        <w:rPr>
          <w:szCs w:val="24"/>
        </w:rPr>
        <w:t xml:space="preserve"> </w:t>
      </w:r>
      <w:r w:rsidRPr="00714995">
        <w:rPr>
          <w:noProof/>
          <w:szCs w:val="24"/>
        </w:rPr>
        <w:pict>
          <v:shape id="Picture 114" o:spid="_x0000_i1132" type="#_x0000_t75" style="width:64.5pt;height:18.75pt;visibility:visible">
            <v:imagedata r:id="rId50" o:title=""/>
          </v:shape>
        </w:pict>
      </w:r>
      <w:r w:rsidRPr="00095885">
        <w:rPr>
          <w:szCs w:val="24"/>
        </w:rPr>
        <w:t xml:space="preserve"> để Cập nhật lại nội dung đã được sửa đổi của thông tin phản hồi hoặc click </w:t>
      </w:r>
      <w:r w:rsidRPr="00095885">
        <w:rPr>
          <w:b/>
          <w:i/>
          <w:szCs w:val="24"/>
        </w:rPr>
        <w:t>Nhập lại</w:t>
      </w:r>
      <w:r w:rsidRPr="00095885">
        <w:rPr>
          <w:szCs w:val="24"/>
        </w:rPr>
        <w:t xml:space="preserve"> </w:t>
      </w:r>
      <w:r w:rsidRPr="00714995">
        <w:rPr>
          <w:noProof/>
          <w:szCs w:val="24"/>
        </w:rPr>
        <w:pict>
          <v:shape id="Picture 115" o:spid="_x0000_i1133" type="#_x0000_t75" style="width:59.25pt;height:18.75pt;visibility:visible">
            <v:imagedata r:id="rId51" o:title=""/>
          </v:shape>
        </w:pict>
      </w:r>
      <w:r w:rsidRPr="00095885">
        <w:rPr>
          <w:szCs w:val="24"/>
        </w:rPr>
        <w:t xml:space="preserve"> để nhập lại thông tin thông tin phản hồi và click </w:t>
      </w:r>
      <w:r w:rsidRPr="00095885">
        <w:rPr>
          <w:b/>
          <w:i/>
          <w:szCs w:val="24"/>
        </w:rPr>
        <w:t xml:space="preserve">Đóng lại </w:t>
      </w:r>
      <w:r w:rsidRPr="00714995">
        <w:rPr>
          <w:b/>
          <w:i/>
          <w:noProof/>
          <w:szCs w:val="24"/>
        </w:rPr>
        <w:pict>
          <v:shape id="Picture 116" o:spid="_x0000_i1134" type="#_x0000_t75" style="width:59.25pt;height:18.75pt;visibility:visible">
            <v:imagedata r:id="rId60" o:title=""/>
          </v:shape>
        </w:pict>
      </w:r>
      <w:r w:rsidRPr="00095885">
        <w:rPr>
          <w:szCs w:val="24"/>
        </w:rPr>
        <w:t xml:space="preserve"> để hủy bỏ thao tác sửa thông tin thông tin phản hồi.</w:t>
      </w:r>
    </w:p>
    <w:p w:rsidR="005657EA" w:rsidRDefault="005657EA" w:rsidP="00DF7FC3">
      <w:pPr>
        <w:pStyle w:val="ChamR-L125"/>
        <w:numPr>
          <w:ilvl w:val="0"/>
          <w:numId w:val="7"/>
        </w:numPr>
        <w:spacing w:line="360" w:lineRule="auto"/>
        <w:rPr>
          <w:szCs w:val="24"/>
        </w:rPr>
      </w:pPr>
      <w:r w:rsidRPr="00095885">
        <w:rPr>
          <w:szCs w:val="24"/>
        </w:rPr>
        <w:t xml:space="preserve">Để </w:t>
      </w:r>
      <w:r w:rsidRPr="00095885">
        <w:rPr>
          <w:b/>
          <w:i/>
          <w:szCs w:val="24"/>
        </w:rPr>
        <w:t xml:space="preserve">xem </w:t>
      </w:r>
      <w:r>
        <w:rPr>
          <w:b/>
          <w:i/>
          <w:szCs w:val="24"/>
        </w:rPr>
        <w:t>phản ánh kiến nghị</w:t>
      </w:r>
      <w:r w:rsidRPr="00095885">
        <w:rPr>
          <w:szCs w:val="24"/>
        </w:rPr>
        <w:t>, người dùng cần thực hiện theo các bước sau:</w:t>
      </w:r>
    </w:p>
    <w:p w:rsidR="005657EA" w:rsidRPr="002E6344" w:rsidRDefault="005657EA" w:rsidP="00D33B5C">
      <w:pPr>
        <w:pStyle w:val="ChamR-L125"/>
        <w:numPr>
          <w:ilvl w:val="0"/>
          <w:numId w:val="33"/>
        </w:numPr>
        <w:spacing w:line="360" w:lineRule="auto"/>
        <w:rPr>
          <w:szCs w:val="24"/>
        </w:rPr>
      </w:pPr>
      <w:r w:rsidRPr="002E6344">
        <w:rPr>
          <w:b/>
          <w:szCs w:val="24"/>
        </w:rPr>
        <w:t>Bước 1</w:t>
      </w:r>
      <w:r>
        <w:rPr>
          <w:szCs w:val="24"/>
        </w:rPr>
        <w:t xml:space="preserve">: </w:t>
      </w:r>
      <w:r w:rsidRPr="00095885">
        <w:t xml:space="preserve">Trên danh sách chọn </w:t>
      </w:r>
      <w:r>
        <w:t>Phản ánh kiến nghị</w:t>
      </w:r>
      <w:r w:rsidRPr="00095885">
        <w:t xml:space="preserve"> muốn xem, click </w:t>
      </w:r>
      <w:r>
        <w:rPr>
          <w:noProof/>
        </w:rPr>
        <w:pict>
          <v:shape id="_x0000_i1135" type="#_x0000_t75" alt="6-23-2012 12-24-12 PM.png" style="width:17.25pt;height:15.75pt;visibility:visible">
            <v:imagedata r:id="rId15" o:title=""/>
          </v:shape>
        </w:pict>
      </w:r>
      <w:r w:rsidRPr="00095885">
        <w:t>.</w:t>
      </w:r>
    </w:p>
    <w:p w:rsidR="005657EA" w:rsidRPr="00095885" w:rsidRDefault="005657EA" w:rsidP="00D33B5C">
      <w:pPr>
        <w:pStyle w:val="ChamR-L125"/>
        <w:numPr>
          <w:ilvl w:val="0"/>
          <w:numId w:val="33"/>
        </w:numPr>
        <w:spacing w:line="360" w:lineRule="auto"/>
        <w:rPr>
          <w:szCs w:val="24"/>
        </w:rPr>
      </w:pPr>
      <w:r>
        <w:rPr>
          <w:b/>
          <w:szCs w:val="24"/>
        </w:rPr>
        <w:t>Bước 2</w:t>
      </w:r>
      <w:r w:rsidRPr="002E6344">
        <w:rPr>
          <w:szCs w:val="24"/>
        </w:rPr>
        <w:t>:</w:t>
      </w:r>
      <w:r>
        <w:rPr>
          <w:szCs w:val="24"/>
        </w:rPr>
        <w:t xml:space="preserve"> </w:t>
      </w:r>
      <w:r w:rsidRPr="00095885">
        <w:t xml:space="preserve">Chương trình sẽ hiển thị toàn bộ </w:t>
      </w:r>
      <w:r>
        <w:t>Phản ánh kiến nghị</w:t>
      </w:r>
      <w:r w:rsidRPr="00095885">
        <w:t>, chỉ cho phép xem thông tin, không được thao tác đến nội dung.</w:t>
      </w:r>
    </w:p>
    <w:p w:rsidR="005657EA" w:rsidRDefault="005657EA" w:rsidP="00DF7FC3">
      <w:pPr>
        <w:pStyle w:val="ChamR-L125"/>
        <w:numPr>
          <w:ilvl w:val="0"/>
          <w:numId w:val="7"/>
        </w:numPr>
        <w:spacing w:line="360" w:lineRule="auto"/>
        <w:rPr>
          <w:szCs w:val="24"/>
        </w:rPr>
      </w:pPr>
      <w:r w:rsidRPr="00095885">
        <w:rPr>
          <w:szCs w:val="24"/>
        </w:rPr>
        <w:t xml:space="preserve">Để </w:t>
      </w:r>
      <w:r w:rsidRPr="00095885">
        <w:rPr>
          <w:b/>
          <w:i/>
          <w:szCs w:val="24"/>
        </w:rPr>
        <w:t xml:space="preserve">xóa </w:t>
      </w:r>
      <w:r>
        <w:rPr>
          <w:b/>
          <w:i/>
          <w:szCs w:val="24"/>
        </w:rPr>
        <w:t>Phản ánh kiến nghị</w:t>
      </w:r>
      <w:r w:rsidRPr="00095885">
        <w:rPr>
          <w:szCs w:val="24"/>
        </w:rPr>
        <w:t>, người dùng cần thực hiện theo các bước sau:</w:t>
      </w:r>
    </w:p>
    <w:p w:rsidR="005657EA" w:rsidRPr="00F31AB4" w:rsidRDefault="005657EA" w:rsidP="00D33B5C">
      <w:pPr>
        <w:pStyle w:val="ChamR-L125"/>
        <w:numPr>
          <w:ilvl w:val="0"/>
          <w:numId w:val="33"/>
        </w:numPr>
        <w:spacing w:line="360" w:lineRule="auto"/>
        <w:rPr>
          <w:szCs w:val="24"/>
        </w:rPr>
      </w:pPr>
      <w:r w:rsidRPr="00F31AB4">
        <w:rPr>
          <w:b/>
          <w:szCs w:val="24"/>
        </w:rPr>
        <w:t>Bước 1:</w:t>
      </w:r>
      <w:r>
        <w:rPr>
          <w:szCs w:val="24"/>
        </w:rPr>
        <w:t xml:space="preserve"> </w:t>
      </w:r>
      <w:r w:rsidRPr="00095885">
        <w:t xml:space="preserve">Trên danh sách chọn </w:t>
      </w:r>
      <w:r>
        <w:t>Phản ánh kiến nghị</w:t>
      </w:r>
      <w:r w:rsidRPr="00095885">
        <w:t xml:space="preserve">, chọn </w:t>
      </w:r>
      <w:r>
        <w:t>Phản ánh kiến nghị</w:t>
      </w:r>
      <w:r w:rsidRPr="00095885">
        <w:t xml:space="preserve"> muốn xóa, click </w:t>
      </w:r>
      <w:r>
        <w:rPr>
          <w:noProof/>
        </w:rPr>
        <w:pict>
          <v:shape id="_x0000_i1136" type="#_x0000_t75" alt="6-23-2012 12-28-59 PM.png" style="width:17.25pt;height:12.75pt;visibility:visible">
            <v:imagedata r:id="rId16" o:title=""/>
          </v:shape>
        </w:pict>
      </w:r>
    </w:p>
    <w:p w:rsidR="005657EA" w:rsidRPr="00766473" w:rsidRDefault="005657EA" w:rsidP="00766473">
      <w:pPr>
        <w:pStyle w:val="ChamR-L125"/>
        <w:numPr>
          <w:ilvl w:val="0"/>
          <w:numId w:val="33"/>
        </w:numPr>
        <w:spacing w:line="360" w:lineRule="auto"/>
        <w:rPr>
          <w:szCs w:val="24"/>
        </w:rPr>
      </w:pPr>
      <w:r>
        <w:rPr>
          <w:b/>
          <w:szCs w:val="24"/>
        </w:rPr>
        <w:t>Bước 2:</w:t>
      </w:r>
      <w:r>
        <w:rPr>
          <w:szCs w:val="24"/>
        </w:rPr>
        <w:t xml:space="preserve"> </w:t>
      </w:r>
      <w:r w:rsidRPr="00095885">
        <w:t xml:space="preserve"> Chương trình sẽ hiển thị thông báo xác nhận xóa, người dùng click </w:t>
      </w:r>
      <w:r w:rsidRPr="00095885">
        <w:rPr>
          <w:b/>
          <w:i/>
        </w:rPr>
        <w:t xml:space="preserve">Tiếp tục </w:t>
      </w:r>
      <w:r w:rsidRPr="00095885">
        <w:t xml:space="preserve">để xác nhận việc xóa. </w:t>
      </w:r>
      <w:r>
        <w:t>Phản ánh kiến nghị</w:t>
      </w:r>
      <w:r w:rsidRPr="00095885">
        <w:t xml:space="preserve"> hoặc click </w:t>
      </w:r>
      <w:r w:rsidRPr="00095885">
        <w:rPr>
          <w:b/>
          <w:i/>
        </w:rPr>
        <w:t>Hủy lệnh xóa</w:t>
      </w:r>
      <w:r w:rsidRPr="00095885">
        <w:t xml:space="preserve"> để hủy bỏ thao tác xóa. </w:t>
      </w:r>
      <w:r>
        <w:t>Phản ánh kiến nghị</w:t>
      </w:r>
      <w:r w:rsidRPr="00095885">
        <w:t xml:space="preserve"> sau khi được chọn xóa sẽ không còn hiển thị trên danh sách.</w:t>
      </w:r>
    </w:p>
    <w:p w:rsidR="005657EA" w:rsidRDefault="005657EA" w:rsidP="00D33B5C">
      <w:pPr>
        <w:pStyle w:val="Heading2"/>
      </w:pPr>
      <w:bookmarkStart w:id="111" w:name="_Toc333934454"/>
      <w:bookmarkStart w:id="112" w:name="_Toc341249431"/>
      <w:bookmarkStart w:id="113" w:name="_Toc433181420"/>
      <w:r>
        <w:t>Liên kết website</w:t>
      </w:r>
      <w:bookmarkEnd w:id="111"/>
      <w:bookmarkEnd w:id="112"/>
      <w:bookmarkEnd w:id="113"/>
      <w:r>
        <w:t xml:space="preserve"> </w:t>
      </w:r>
    </w:p>
    <w:p w:rsidR="005657EA" w:rsidRDefault="005657EA" w:rsidP="00D33B5C">
      <w:pPr>
        <w:pStyle w:val="Heading3"/>
      </w:pPr>
      <w:bookmarkStart w:id="114" w:name="_Toc333934455"/>
      <w:bookmarkStart w:id="115" w:name="_Toc341249432"/>
      <w:bookmarkStart w:id="116" w:name="_Toc433181421"/>
      <w:r>
        <w:t>Liên kết website</w:t>
      </w:r>
      <w:bookmarkEnd w:id="114"/>
      <w:bookmarkEnd w:id="115"/>
      <w:bookmarkEnd w:id="116"/>
    </w:p>
    <w:p w:rsidR="005657EA" w:rsidRDefault="005657EA" w:rsidP="008A2FFE">
      <w:pPr>
        <w:pStyle w:val="Heading4"/>
      </w:pPr>
      <w:bookmarkStart w:id="117" w:name="_Toc333934456"/>
      <w:bookmarkStart w:id="118" w:name="_Toc341249433"/>
      <w:r>
        <w:t>Biên tập</w:t>
      </w:r>
      <w:bookmarkEnd w:id="117"/>
      <w:bookmarkEnd w:id="118"/>
    </w:p>
    <w:p w:rsidR="005657EA" w:rsidRPr="00095885" w:rsidRDefault="005657EA" w:rsidP="00DF7FC3">
      <w:pPr>
        <w:numPr>
          <w:ilvl w:val="0"/>
          <w:numId w:val="7"/>
        </w:numPr>
      </w:pPr>
      <w:r w:rsidRPr="00095885">
        <w:rPr>
          <w:b/>
        </w:rPr>
        <w:t>Mục đích</w:t>
      </w:r>
      <w:r w:rsidRPr="00095885">
        <w:t>: Cho phép người dùng quản lý link liên kết website của website hiện tại.</w:t>
      </w:r>
    </w:p>
    <w:p w:rsidR="005657EA" w:rsidRPr="00095885" w:rsidRDefault="005657EA" w:rsidP="00DF7FC3">
      <w:pPr>
        <w:numPr>
          <w:ilvl w:val="0"/>
          <w:numId w:val="7"/>
        </w:numPr>
      </w:pPr>
      <w:r w:rsidRPr="00095885">
        <w:t xml:space="preserve">Để </w:t>
      </w:r>
      <w:r w:rsidRPr="00095885">
        <w:rPr>
          <w:b/>
          <w:i/>
        </w:rPr>
        <w:t>thêm mới một</w:t>
      </w:r>
      <w:r w:rsidRPr="00095885">
        <w:rPr>
          <w:b/>
        </w:rPr>
        <w:t xml:space="preserve"> </w:t>
      </w:r>
      <w:r w:rsidRPr="00095885">
        <w:rPr>
          <w:b/>
          <w:i/>
        </w:rPr>
        <w:t>Liên kết website</w:t>
      </w:r>
      <w:r w:rsidRPr="00095885">
        <w:t>, người dùng cần thực hiện các bước sau:</w:t>
      </w:r>
    </w:p>
    <w:p w:rsidR="005657EA" w:rsidRPr="00095885" w:rsidRDefault="005657EA" w:rsidP="00437999">
      <w:pPr>
        <w:pStyle w:val="ChamR-L125"/>
        <w:numPr>
          <w:ilvl w:val="0"/>
          <w:numId w:val="30"/>
        </w:numPr>
        <w:spacing w:line="360" w:lineRule="auto"/>
        <w:rPr>
          <w:szCs w:val="24"/>
        </w:rPr>
      </w:pPr>
      <w:r w:rsidRPr="00095885">
        <w:rPr>
          <w:b/>
          <w:szCs w:val="24"/>
        </w:rPr>
        <w:t xml:space="preserve">Bước 1: </w:t>
      </w:r>
      <w:r w:rsidRPr="00095885">
        <w:rPr>
          <w:szCs w:val="24"/>
        </w:rPr>
        <w:t>Đăng nhập chương trình với account của người dùng biên tập.</w:t>
      </w:r>
    </w:p>
    <w:p w:rsidR="005657EA" w:rsidRPr="00095885" w:rsidRDefault="005657EA" w:rsidP="00437999">
      <w:pPr>
        <w:pStyle w:val="ChamR-L125"/>
        <w:numPr>
          <w:ilvl w:val="0"/>
          <w:numId w:val="30"/>
        </w:numPr>
        <w:spacing w:line="360" w:lineRule="auto"/>
        <w:rPr>
          <w:szCs w:val="24"/>
        </w:rPr>
      </w:pPr>
      <w:r w:rsidRPr="00095885">
        <w:rPr>
          <w:b/>
          <w:szCs w:val="24"/>
        </w:rPr>
        <w:t>Bước 2:</w:t>
      </w:r>
      <w:r w:rsidRPr="00095885">
        <w:rPr>
          <w:szCs w:val="24"/>
        </w:rPr>
        <w:t xml:space="preserve"> Chọn </w:t>
      </w:r>
      <w:r>
        <w:rPr>
          <w:b/>
          <w:szCs w:val="24"/>
        </w:rPr>
        <w:t>Moduel chức năng\</w:t>
      </w:r>
      <w:r w:rsidRPr="00095885">
        <w:rPr>
          <w:b/>
          <w:szCs w:val="24"/>
        </w:rPr>
        <w:t xml:space="preserve"> Liên kết website.</w:t>
      </w:r>
    </w:p>
    <w:p w:rsidR="005657EA" w:rsidRPr="00095885" w:rsidRDefault="005657EA" w:rsidP="00DE786F">
      <w:pPr>
        <w:pStyle w:val="ChamR-L125"/>
        <w:numPr>
          <w:ilvl w:val="0"/>
          <w:numId w:val="30"/>
        </w:numPr>
        <w:spacing w:line="360" w:lineRule="auto"/>
        <w:rPr>
          <w:szCs w:val="24"/>
        </w:rPr>
      </w:pPr>
      <w:r w:rsidRPr="00095885">
        <w:rPr>
          <w:b/>
          <w:szCs w:val="24"/>
        </w:rPr>
        <w:t>Bước 3:</w:t>
      </w:r>
      <w:r w:rsidRPr="00095885">
        <w:rPr>
          <w:szCs w:val="24"/>
        </w:rPr>
        <w:t xml:space="preserve"> Trên danh sách các Liên kết website, click nút </w:t>
      </w:r>
      <w:r w:rsidRPr="00095885">
        <w:rPr>
          <w:b/>
          <w:i/>
          <w:szCs w:val="24"/>
        </w:rPr>
        <w:t>Thêm mới</w:t>
      </w:r>
      <w:r w:rsidRPr="00095885">
        <w:rPr>
          <w:i/>
          <w:szCs w:val="24"/>
        </w:rPr>
        <w:t xml:space="preserve"> </w:t>
      </w:r>
      <w:r w:rsidRPr="00714995">
        <w:rPr>
          <w:i/>
          <w:noProof/>
        </w:rPr>
        <w:pict>
          <v:shape id="Picture 164" o:spid="_x0000_i1137" type="#_x0000_t75" style="width:101.25pt;height:19.5pt;visibility:visible">
            <v:imagedata r:id="rId78" o:title=""/>
          </v:shape>
        </w:pict>
      </w:r>
      <w:r w:rsidRPr="00095885">
        <w:rPr>
          <w:szCs w:val="24"/>
        </w:rPr>
        <w:t>, màn hình hiển thị cửa sổ thêm mới Liên kết website như sau:</w:t>
      </w:r>
    </w:p>
    <w:p w:rsidR="005657EA" w:rsidRPr="00095885" w:rsidRDefault="005657EA" w:rsidP="00DF7FC3">
      <w:pPr>
        <w:pStyle w:val="ChamR-L125"/>
        <w:tabs>
          <w:tab w:val="left" w:pos="1440"/>
        </w:tabs>
        <w:spacing w:line="360" w:lineRule="auto"/>
        <w:ind w:left="1350" w:hanging="1350"/>
        <w:jc w:val="center"/>
        <w:rPr>
          <w:szCs w:val="24"/>
        </w:rPr>
      </w:pPr>
      <w:r>
        <w:rPr>
          <w:noProof/>
        </w:rPr>
        <w:pict>
          <v:shape id="Picture 155" o:spid="_x0000_i1138" type="#_x0000_t75" style="width:337.5pt;height:186.75pt;visibility:visible">
            <v:imagedata r:id="rId79" o:title=""/>
          </v:shape>
        </w:pict>
      </w:r>
    </w:p>
    <w:p w:rsidR="005657EA" w:rsidRPr="00095885" w:rsidRDefault="005657EA" w:rsidP="00437999">
      <w:pPr>
        <w:pStyle w:val="ChamR-L125"/>
        <w:numPr>
          <w:ilvl w:val="0"/>
          <w:numId w:val="30"/>
        </w:numPr>
        <w:spacing w:line="360" w:lineRule="auto"/>
        <w:rPr>
          <w:szCs w:val="24"/>
        </w:rPr>
      </w:pPr>
      <w:r w:rsidRPr="00095885">
        <w:rPr>
          <w:b/>
          <w:szCs w:val="24"/>
        </w:rPr>
        <w:t>Bước 4:</w:t>
      </w:r>
      <w:r w:rsidRPr="00095885">
        <w:rPr>
          <w:szCs w:val="24"/>
        </w:rPr>
        <w:t xml:space="preserve"> Nhập thông tin vào form (Các trường có dấu * là trường bắt buộc phải nhập)</w:t>
      </w:r>
    </w:p>
    <w:p w:rsidR="005657EA" w:rsidRPr="00095885" w:rsidRDefault="005657EA" w:rsidP="00DF7FC3">
      <w:pPr>
        <w:pStyle w:val="ChamR-L125"/>
        <w:numPr>
          <w:ilvl w:val="0"/>
          <w:numId w:val="6"/>
        </w:numPr>
        <w:spacing w:line="360" w:lineRule="auto"/>
        <w:ind w:left="900"/>
        <w:rPr>
          <w:szCs w:val="24"/>
        </w:rPr>
      </w:pPr>
      <w:r w:rsidRPr="00095885">
        <w:rPr>
          <w:b/>
          <w:i/>
          <w:szCs w:val="24"/>
        </w:rPr>
        <w:t xml:space="preserve">Tiêu đề </w:t>
      </w:r>
      <w:r>
        <w:rPr>
          <w:b/>
          <w:i/>
          <w:szCs w:val="24"/>
        </w:rPr>
        <w:t>liên kết website</w:t>
      </w:r>
      <w:r w:rsidRPr="00095885">
        <w:rPr>
          <w:b/>
          <w:i/>
          <w:szCs w:val="24"/>
        </w:rPr>
        <w:t xml:space="preserve">: </w:t>
      </w:r>
      <w:r w:rsidRPr="00095885">
        <w:rPr>
          <w:szCs w:val="24"/>
        </w:rPr>
        <w:t>Nhập tên hiển thị của website, là thông tin được hiển thị cho người dùng cuối xem.</w:t>
      </w:r>
    </w:p>
    <w:p w:rsidR="005657EA" w:rsidRPr="00141ABD" w:rsidRDefault="005657EA" w:rsidP="00DF7FC3">
      <w:pPr>
        <w:pStyle w:val="ChamR-L125"/>
        <w:numPr>
          <w:ilvl w:val="0"/>
          <w:numId w:val="6"/>
        </w:numPr>
        <w:spacing w:line="360" w:lineRule="auto"/>
        <w:ind w:left="900"/>
        <w:rPr>
          <w:rStyle w:val="CommentReference"/>
          <w:sz w:val="24"/>
          <w:szCs w:val="24"/>
        </w:rPr>
      </w:pPr>
      <w:r>
        <w:rPr>
          <w:b/>
          <w:i/>
          <w:szCs w:val="24"/>
        </w:rPr>
        <w:t>Danh mục cha</w:t>
      </w:r>
      <w:r w:rsidRPr="00141ABD">
        <w:rPr>
          <w:b/>
          <w:i/>
          <w:szCs w:val="24"/>
        </w:rPr>
        <w:t>:</w:t>
      </w:r>
      <w:r w:rsidRPr="00141ABD">
        <w:rPr>
          <w:rStyle w:val="CommentReference"/>
          <w:sz w:val="24"/>
          <w:szCs w:val="24"/>
        </w:rPr>
        <w:t xml:space="preserve"> Chọn menu cha của menu muốn thêm trong Danh sách.</w:t>
      </w:r>
    </w:p>
    <w:p w:rsidR="005657EA" w:rsidRPr="00141ABD" w:rsidRDefault="005657EA" w:rsidP="00DF7FC3">
      <w:pPr>
        <w:pStyle w:val="ChamR-L125"/>
        <w:numPr>
          <w:ilvl w:val="0"/>
          <w:numId w:val="6"/>
        </w:numPr>
        <w:spacing w:line="360" w:lineRule="auto"/>
        <w:ind w:left="900"/>
        <w:rPr>
          <w:rStyle w:val="CommentReference"/>
          <w:sz w:val="24"/>
          <w:szCs w:val="24"/>
        </w:rPr>
      </w:pPr>
      <w:r w:rsidRPr="00141ABD">
        <w:rPr>
          <w:b/>
          <w:i/>
          <w:szCs w:val="24"/>
        </w:rPr>
        <w:t xml:space="preserve">Địa chỉ </w:t>
      </w:r>
      <w:r>
        <w:rPr>
          <w:b/>
          <w:i/>
          <w:szCs w:val="24"/>
        </w:rPr>
        <w:t>liên kết</w:t>
      </w:r>
      <w:r w:rsidRPr="00141ABD">
        <w:rPr>
          <w:b/>
          <w:i/>
          <w:szCs w:val="24"/>
        </w:rPr>
        <w:t>:</w:t>
      </w:r>
      <w:r w:rsidRPr="00141ABD">
        <w:rPr>
          <w:rStyle w:val="CommentReference"/>
          <w:sz w:val="24"/>
          <w:szCs w:val="24"/>
        </w:rPr>
        <w:t xml:space="preserve"> Nhập đường dẫn để mở đến trang đang cần liên kết.</w:t>
      </w:r>
    </w:p>
    <w:p w:rsidR="005657EA" w:rsidRPr="00141ABD" w:rsidRDefault="005657EA" w:rsidP="00DF7FC3">
      <w:pPr>
        <w:pStyle w:val="ChamR-L125"/>
        <w:numPr>
          <w:ilvl w:val="0"/>
          <w:numId w:val="6"/>
        </w:numPr>
        <w:spacing w:line="360" w:lineRule="auto"/>
        <w:ind w:left="900"/>
        <w:rPr>
          <w:rStyle w:val="CommentReference"/>
          <w:sz w:val="24"/>
          <w:szCs w:val="24"/>
        </w:rPr>
      </w:pPr>
      <w:r w:rsidRPr="00141ABD">
        <w:rPr>
          <w:rStyle w:val="CommentReference"/>
          <w:b/>
          <w:i/>
          <w:sz w:val="24"/>
          <w:szCs w:val="24"/>
        </w:rPr>
        <w:t>Số thứ tự</w:t>
      </w:r>
      <w:r w:rsidRPr="00141ABD">
        <w:rPr>
          <w:rStyle w:val="CommentReference"/>
          <w:sz w:val="24"/>
          <w:szCs w:val="24"/>
        </w:rPr>
        <w:t xml:space="preserve">: </w:t>
      </w:r>
      <w:r w:rsidRPr="00095885">
        <w:rPr>
          <w:szCs w:val="24"/>
        </w:rPr>
        <w:t>Nhập số thứ tự, xác định vị trí hiện thị của Liên kết Website trên trang hiển thị người dùng cuối. Nếu người dùng không nhập thứ tự hiển thị thì chương trình mặc định là 0 để liên kết website được hiển thị ở vị trí đầu tiên trên trang hiển thị người dùng cuối.</w:t>
      </w:r>
    </w:p>
    <w:p w:rsidR="005657EA" w:rsidRPr="00141ABD" w:rsidRDefault="005657EA" w:rsidP="00DF7FC3">
      <w:pPr>
        <w:pStyle w:val="ChamR-L125"/>
        <w:numPr>
          <w:ilvl w:val="0"/>
          <w:numId w:val="6"/>
        </w:numPr>
        <w:spacing w:line="360" w:lineRule="auto"/>
        <w:ind w:left="900"/>
        <w:rPr>
          <w:szCs w:val="24"/>
        </w:rPr>
      </w:pPr>
      <w:r w:rsidRPr="00141ABD">
        <w:rPr>
          <w:rStyle w:val="CommentReference"/>
          <w:b/>
          <w:i/>
          <w:sz w:val="24"/>
          <w:szCs w:val="24"/>
        </w:rPr>
        <w:t xml:space="preserve">Hiển thị </w:t>
      </w:r>
      <w:r>
        <w:rPr>
          <w:rStyle w:val="CommentReference"/>
          <w:b/>
          <w:i/>
          <w:sz w:val="24"/>
          <w:szCs w:val="24"/>
        </w:rPr>
        <w:t>liên kết</w:t>
      </w:r>
      <w:r w:rsidRPr="00141ABD">
        <w:rPr>
          <w:rStyle w:val="CommentReference"/>
          <w:sz w:val="24"/>
          <w:szCs w:val="24"/>
        </w:rPr>
        <w:t xml:space="preserve">: </w:t>
      </w:r>
      <w:r w:rsidRPr="00095885">
        <w:rPr>
          <w:szCs w:val="24"/>
        </w:rPr>
        <w:t>Chương trình mặc định hiện thị website đang biên tập cho người dùng cuối theo dõi. Click bỏ chọn để website không được hiện thị trên trang hiển thị người dùng cuối.</w:t>
      </w:r>
    </w:p>
    <w:p w:rsidR="005657EA" w:rsidRPr="00141ABD" w:rsidRDefault="005657EA" w:rsidP="00437999">
      <w:pPr>
        <w:pStyle w:val="ChamR-L125"/>
        <w:numPr>
          <w:ilvl w:val="0"/>
          <w:numId w:val="30"/>
        </w:numPr>
        <w:spacing w:line="360" w:lineRule="auto"/>
        <w:rPr>
          <w:szCs w:val="24"/>
        </w:rPr>
      </w:pPr>
      <w:r w:rsidRPr="00141ABD">
        <w:rPr>
          <w:b/>
          <w:szCs w:val="24"/>
        </w:rPr>
        <w:t>Bước 5:</w:t>
      </w:r>
      <w:r w:rsidRPr="00141ABD">
        <w:rPr>
          <w:szCs w:val="24"/>
        </w:rPr>
        <w:t xml:space="preserve"> Click chọn </w:t>
      </w:r>
      <w:r w:rsidRPr="00141ABD">
        <w:rPr>
          <w:b/>
          <w:i/>
          <w:szCs w:val="24"/>
        </w:rPr>
        <w:t>Cập nhật</w:t>
      </w:r>
      <w:r w:rsidRPr="00141ABD">
        <w:rPr>
          <w:szCs w:val="24"/>
        </w:rPr>
        <w:t xml:space="preserve"> để xác nhận việc thêm mới Liên kết website với các nội dung đã biên tập. Trường hợp người dùng muốn biên tập lại toàn bộ thông tin đã nhập, click</w:t>
      </w:r>
      <w:r w:rsidRPr="00141ABD">
        <w:rPr>
          <w:b/>
          <w:szCs w:val="24"/>
        </w:rPr>
        <w:t xml:space="preserve"> </w:t>
      </w:r>
      <w:r w:rsidRPr="00141ABD">
        <w:rPr>
          <w:b/>
          <w:i/>
          <w:szCs w:val="24"/>
        </w:rPr>
        <w:t>Nhập lại</w:t>
      </w:r>
      <w:r w:rsidRPr="00141ABD">
        <w:rPr>
          <w:szCs w:val="24"/>
        </w:rPr>
        <w:t xml:space="preserve">hoặc click </w:t>
      </w:r>
      <w:r w:rsidRPr="00141ABD">
        <w:rPr>
          <w:b/>
          <w:i/>
          <w:szCs w:val="24"/>
        </w:rPr>
        <w:t>Đóng lại</w:t>
      </w:r>
      <w:r w:rsidRPr="00141ABD">
        <w:rPr>
          <w:szCs w:val="24"/>
        </w:rPr>
        <w:t xml:space="preserve"> để hủy bỏ thao tác thêm mới.</w:t>
      </w:r>
    </w:p>
    <w:p w:rsidR="005657EA" w:rsidRPr="00141ABD" w:rsidRDefault="005657EA" w:rsidP="00DF7FC3">
      <w:pPr>
        <w:numPr>
          <w:ilvl w:val="0"/>
          <w:numId w:val="8"/>
        </w:numPr>
        <w:rPr>
          <w:b/>
        </w:rPr>
      </w:pPr>
      <w:r w:rsidRPr="00141ABD">
        <w:rPr>
          <w:b/>
        </w:rPr>
        <w:t>Lưu ý:</w:t>
      </w:r>
      <w:r w:rsidRPr="00141ABD">
        <w:t xml:space="preserve"> Các bước Sửa/ Xóa/ Xem/ Duyệt/ Hủy duyệt/ Tìm kiếm được thực hiện như mô tả ở </w:t>
      </w:r>
      <w:hyperlink w:anchor="_Sửa/_Xóa/_Xem/" w:history="1">
        <w:r w:rsidRPr="00141ABD">
          <w:rPr>
            <w:rStyle w:val="Hyperlink"/>
            <w:b/>
          </w:rPr>
          <w:t>Sửa/ Xóa/ Xem/ Duyệt/ Hủy duyệt/ Tìm kiếm.</w:t>
        </w:r>
      </w:hyperlink>
    </w:p>
    <w:p w:rsidR="005657EA" w:rsidRDefault="005657EA" w:rsidP="00D33B5C">
      <w:pPr>
        <w:pStyle w:val="Heading3"/>
      </w:pPr>
      <w:bookmarkStart w:id="119" w:name="_Toc333934458"/>
      <w:bookmarkStart w:id="120" w:name="_Toc341249436"/>
      <w:bookmarkStart w:id="121" w:name="_Toc433181422"/>
      <w:r>
        <w:t>Thăm dò ý kiến</w:t>
      </w:r>
      <w:bookmarkEnd w:id="119"/>
      <w:bookmarkEnd w:id="120"/>
      <w:bookmarkEnd w:id="121"/>
    </w:p>
    <w:p w:rsidR="005657EA" w:rsidRDefault="005657EA" w:rsidP="002E2839">
      <w:pPr>
        <w:pStyle w:val="Heading4"/>
      </w:pPr>
      <w:bookmarkStart w:id="122" w:name="_Toc333934459"/>
      <w:bookmarkStart w:id="123" w:name="_Toc341249437"/>
      <w:r>
        <w:t>Biên tập</w:t>
      </w:r>
      <w:bookmarkEnd w:id="122"/>
      <w:bookmarkEnd w:id="123"/>
    </w:p>
    <w:p w:rsidR="005657EA" w:rsidRPr="00095885" w:rsidRDefault="005657EA" w:rsidP="00DF7FC3">
      <w:pPr>
        <w:numPr>
          <w:ilvl w:val="0"/>
          <w:numId w:val="7"/>
        </w:numPr>
      </w:pPr>
      <w:r w:rsidRPr="00095885">
        <w:rPr>
          <w:b/>
        </w:rPr>
        <w:t>Mục đích</w:t>
      </w:r>
      <w:r w:rsidRPr="00095885">
        <w:t xml:space="preserve">: Cho phép người dùng quản lý </w:t>
      </w:r>
      <w:r w:rsidRPr="00095885">
        <w:rPr>
          <w:lang w:val="vi-VN"/>
        </w:rPr>
        <w:t>thông tin</w:t>
      </w:r>
      <w:r w:rsidRPr="00095885">
        <w:t xml:space="preserve"> thăm dò ý kiến,</w:t>
      </w:r>
      <w:r w:rsidRPr="00095885">
        <w:rPr>
          <w:lang w:val="vi-VN"/>
        </w:rPr>
        <w:t xml:space="preserve"> bao gồm:</w:t>
      </w:r>
      <w:r w:rsidRPr="00095885">
        <w:t xml:space="preserve"> quản lý danh sách câu hỏi, câu trả lời thăm dò. Chương trình quản lý tất cả những trưng cầu ý kiến muốn đưa lên website. Mỗi Thăm dò ý kiến sẽ bao gồm câu hỏi và </w:t>
      </w:r>
      <w:r w:rsidRPr="00095885">
        <w:rPr>
          <w:lang w:val="vi-VN"/>
        </w:rPr>
        <w:t>danh sách câu trả lời</w:t>
      </w:r>
      <w:r w:rsidRPr="00095885">
        <w:t xml:space="preserve"> cho người dùng có thể bình chọn.</w:t>
      </w:r>
    </w:p>
    <w:p w:rsidR="005657EA" w:rsidRPr="00095885" w:rsidRDefault="005657EA" w:rsidP="00DF7FC3">
      <w:pPr>
        <w:numPr>
          <w:ilvl w:val="0"/>
          <w:numId w:val="7"/>
        </w:numPr>
      </w:pPr>
      <w:r w:rsidRPr="00095885">
        <w:t xml:space="preserve">Để </w:t>
      </w:r>
      <w:r w:rsidRPr="00095885">
        <w:rPr>
          <w:b/>
          <w:i/>
        </w:rPr>
        <w:t>thêm mới một</w:t>
      </w:r>
      <w:r w:rsidRPr="00095885">
        <w:rPr>
          <w:b/>
        </w:rPr>
        <w:t xml:space="preserve"> </w:t>
      </w:r>
      <w:r w:rsidRPr="00095885">
        <w:rPr>
          <w:b/>
          <w:i/>
        </w:rPr>
        <w:t>Thăm dò ý kiến</w:t>
      </w:r>
      <w:r w:rsidRPr="00095885">
        <w:t>, người dùng cần thực hiện các bước sau:</w:t>
      </w:r>
    </w:p>
    <w:p w:rsidR="005657EA" w:rsidRPr="00095885" w:rsidRDefault="005657EA" w:rsidP="00437999">
      <w:pPr>
        <w:pStyle w:val="ChamR-L125"/>
        <w:numPr>
          <w:ilvl w:val="0"/>
          <w:numId w:val="29"/>
        </w:numPr>
        <w:spacing w:line="360" w:lineRule="auto"/>
        <w:rPr>
          <w:szCs w:val="24"/>
        </w:rPr>
      </w:pPr>
      <w:r w:rsidRPr="00095885">
        <w:rPr>
          <w:b/>
          <w:szCs w:val="24"/>
        </w:rPr>
        <w:t xml:space="preserve">Bước 1: </w:t>
      </w:r>
      <w:r w:rsidRPr="00095885">
        <w:rPr>
          <w:szCs w:val="24"/>
        </w:rPr>
        <w:t>Đăng nhập chương trình với account của người dùng biên tập.</w:t>
      </w:r>
    </w:p>
    <w:p w:rsidR="005657EA" w:rsidRPr="00095885" w:rsidRDefault="005657EA" w:rsidP="00437999">
      <w:pPr>
        <w:pStyle w:val="ChamR-L125"/>
        <w:numPr>
          <w:ilvl w:val="0"/>
          <w:numId w:val="29"/>
        </w:numPr>
        <w:spacing w:line="360" w:lineRule="auto"/>
        <w:rPr>
          <w:szCs w:val="24"/>
        </w:rPr>
      </w:pPr>
      <w:r w:rsidRPr="00095885">
        <w:rPr>
          <w:b/>
          <w:szCs w:val="24"/>
        </w:rPr>
        <w:t>Bước 2:</w:t>
      </w:r>
      <w:r w:rsidRPr="00095885">
        <w:rPr>
          <w:szCs w:val="24"/>
        </w:rPr>
        <w:t xml:space="preserve"> Chọn </w:t>
      </w:r>
      <w:r>
        <w:rPr>
          <w:b/>
          <w:szCs w:val="24"/>
        </w:rPr>
        <w:t>Moduel chức năng\T</w:t>
      </w:r>
      <w:r w:rsidRPr="00095885">
        <w:rPr>
          <w:b/>
          <w:szCs w:val="24"/>
        </w:rPr>
        <w:t>hăm dò ý kiến</w:t>
      </w:r>
      <w:r>
        <w:rPr>
          <w:b/>
          <w:szCs w:val="24"/>
        </w:rPr>
        <w:t>.</w:t>
      </w:r>
    </w:p>
    <w:p w:rsidR="005657EA" w:rsidRPr="00095885" w:rsidRDefault="005657EA" w:rsidP="00437999">
      <w:pPr>
        <w:pStyle w:val="ChamR-L125"/>
        <w:numPr>
          <w:ilvl w:val="0"/>
          <w:numId w:val="29"/>
        </w:numPr>
        <w:spacing w:line="360" w:lineRule="auto"/>
        <w:rPr>
          <w:szCs w:val="24"/>
        </w:rPr>
      </w:pPr>
      <w:r w:rsidRPr="00095885">
        <w:rPr>
          <w:b/>
          <w:szCs w:val="24"/>
        </w:rPr>
        <w:t>Bước 3:</w:t>
      </w:r>
      <w:r w:rsidRPr="00095885">
        <w:rPr>
          <w:szCs w:val="24"/>
        </w:rPr>
        <w:t xml:space="preserve"> Trên danh sách các Thăm dò ý kiến, click nút </w:t>
      </w:r>
      <w:r w:rsidRPr="00095885">
        <w:rPr>
          <w:b/>
          <w:i/>
          <w:szCs w:val="24"/>
        </w:rPr>
        <w:t>Thêm mới</w:t>
      </w:r>
      <w:r w:rsidRPr="00095885">
        <w:rPr>
          <w:i/>
          <w:szCs w:val="24"/>
        </w:rPr>
        <w:t xml:space="preserve"> </w:t>
      </w:r>
      <w:r w:rsidRPr="00714995">
        <w:rPr>
          <w:i/>
          <w:noProof/>
          <w:szCs w:val="24"/>
        </w:rPr>
        <w:pict>
          <v:shape id="Picture 176" o:spid="_x0000_i1139" type="#_x0000_t75" style="width:63.75pt;height:18.75pt;visibility:visible">
            <v:imagedata r:id="rId10" o:title=""/>
          </v:shape>
        </w:pict>
      </w:r>
      <w:r w:rsidRPr="00095885">
        <w:rPr>
          <w:szCs w:val="24"/>
        </w:rPr>
        <w:t>, màn hình hiển thị cửa sổ thêm mới Thăm dò ý kiến như sau:</w:t>
      </w:r>
    </w:p>
    <w:p w:rsidR="005657EA" w:rsidRPr="00095885" w:rsidRDefault="005657EA" w:rsidP="00DF7FC3">
      <w:pPr>
        <w:pStyle w:val="ChamR-L125"/>
        <w:tabs>
          <w:tab w:val="left" w:pos="1440"/>
        </w:tabs>
        <w:spacing w:line="360" w:lineRule="auto"/>
        <w:ind w:left="1350" w:hanging="1350"/>
        <w:jc w:val="center"/>
        <w:rPr>
          <w:szCs w:val="24"/>
        </w:rPr>
      </w:pPr>
      <w:r>
        <w:rPr>
          <w:noProof/>
        </w:rPr>
        <w:pict>
          <v:shape id="Picture 177" o:spid="_x0000_i1140" type="#_x0000_t75" style="width:450.75pt;height:273.75pt;visibility:visible">
            <v:imagedata r:id="rId80" o:title=""/>
          </v:shape>
        </w:pict>
      </w:r>
    </w:p>
    <w:p w:rsidR="005657EA" w:rsidRPr="00095885" w:rsidRDefault="005657EA" w:rsidP="00437999">
      <w:pPr>
        <w:pStyle w:val="ChamR-L125"/>
        <w:numPr>
          <w:ilvl w:val="0"/>
          <w:numId w:val="29"/>
        </w:numPr>
        <w:spacing w:line="360" w:lineRule="auto"/>
        <w:rPr>
          <w:szCs w:val="24"/>
        </w:rPr>
      </w:pPr>
      <w:r w:rsidRPr="00095885">
        <w:rPr>
          <w:b/>
          <w:szCs w:val="24"/>
        </w:rPr>
        <w:t>Bước 4:</w:t>
      </w:r>
      <w:r w:rsidRPr="00095885">
        <w:rPr>
          <w:szCs w:val="24"/>
        </w:rPr>
        <w:t xml:space="preserve"> Nhập thông tin vào form (Các trường có dấu * là trường bắt buộc phải nhập)</w:t>
      </w:r>
    </w:p>
    <w:p w:rsidR="005657EA" w:rsidRPr="00095885" w:rsidRDefault="005657EA" w:rsidP="00DF7FC3">
      <w:pPr>
        <w:pStyle w:val="ChamR-L125"/>
        <w:numPr>
          <w:ilvl w:val="0"/>
          <w:numId w:val="6"/>
        </w:numPr>
        <w:spacing w:line="360" w:lineRule="auto"/>
        <w:ind w:left="900"/>
        <w:rPr>
          <w:szCs w:val="24"/>
        </w:rPr>
      </w:pPr>
      <w:r w:rsidRPr="00095885">
        <w:rPr>
          <w:b/>
          <w:i/>
          <w:szCs w:val="24"/>
        </w:rPr>
        <w:t xml:space="preserve">Tiêu đề câu hỏi: </w:t>
      </w:r>
      <w:r w:rsidRPr="00095885">
        <w:rPr>
          <w:szCs w:val="24"/>
        </w:rPr>
        <w:t>Nhập nội dung cần Thăm dò ý kiến đang biên tập.</w:t>
      </w:r>
    </w:p>
    <w:p w:rsidR="005657EA" w:rsidRPr="00095885" w:rsidRDefault="005657EA" w:rsidP="00DF7FC3">
      <w:pPr>
        <w:pStyle w:val="ChamR-L125"/>
        <w:numPr>
          <w:ilvl w:val="0"/>
          <w:numId w:val="6"/>
        </w:numPr>
        <w:spacing w:line="360" w:lineRule="auto"/>
        <w:ind w:left="900"/>
        <w:rPr>
          <w:szCs w:val="24"/>
        </w:rPr>
      </w:pPr>
      <w:r w:rsidRPr="00095885">
        <w:rPr>
          <w:b/>
          <w:i/>
          <w:szCs w:val="24"/>
        </w:rPr>
        <w:t>Ngày hết hạn:</w:t>
      </w:r>
      <w:r w:rsidRPr="00095885">
        <w:rPr>
          <w:szCs w:val="24"/>
        </w:rPr>
        <w:t xml:space="preserve"> Nhập ngày hết hạn cho thăm dò ý kiến, là ngày có ảnh hưởng đến việc hiển thị Thăm dò ý kiến trên webpart Thăm dò ý kiến.</w:t>
      </w:r>
    </w:p>
    <w:p w:rsidR="005657EA" w:rsidRPr="00095885" w:rsidRDefault="005657EA" w:rsidP="00DF7FC3">
      <w:pPr>
        <w:pStyle w:val="ChamR-L125"/>
        <w:numPr>
          <w:ilvl w:val="0"/>
          <w:numId w:val="6"/>
        </w:numPr>
        <w:spacing w:line="360" w:lineRule="auto"/>
        <w:ind w:left="900"/>
        <w:rPr>
          <w:szCs w:val="24"/>
        </w:rPr>
      </w:pPr>
      <w:r w:rsidRPr="00095885">
        <w:rPr>
          <w:b/>
          <w:i/>
          <w:szCs w:val="24"/>
        </w:rPr>
        <w:t>Thứ tự hiển thị:</w:t>
      </w:r>
      <w:r w:rsidRPr="00095885">
        <w:rPr>
          <w:szCs w:val="24"/>
        </w:rPr>
        <w:t xml:space="preserve"> Nhập số thứ tự, xác định vị trí hiện thị của câu hỏi thăm dò ý kiến trên trang hiện thị. Nếu người dùng không nhập thứ tự hiển thị thì chương trình mặc định là 1 để hiển thị ở vị trí đầu tiên của danh sách câu hỏi thăm dò ý kiếntrên webpart thăm dò ý kiến để người dùng lựa chọn. </w:t>
      </w:r>
    </w:p>
    <w:p w:rsidR="005657EA" w:rsidRPr="00095885" w:rsidRDefault="005657EA" w:rsidP="00DF7FC3">
      <w:pPr>
        <w:pStyle w:val="ChamR-L125"/>
        <w:numPr>
          <w:ilvl w:val="0"/>
          <w:numId w:val="6"/>
        </w:numPr>
        <w:spacing w:line="360" w:lineRule="auto"/>
        <w:ind w:left="900"/>
        <w:rPr>
          <w:szCs w:val="24"/>
        </w:rPr>
      </w:pPr>
      <w:r w:rsidRPr="00095885">
        <w:rPr>
          <w:b/>
          <w:i/>
          <w:szCs w:val="24"/>
        </w:rPr>
        <w:t>Chọn nhiều câu trả lời:</w:t>
      </w:r>
      <w:r w:rsidRPr="00095885">
        <w:rPr>
          <w:szCs w:val="24"/>
        </w:rPr>
        <w:t xml:space="preserve"> Click chọn nhiều câu trả lời để người dùng cuối được phép chọn nhiều câu trả lời.</w:t>
      </w:r>
    </w:p>
    <w:p w:rsidR="005657EA" w:rsidRPr="00095885" w:rsidRDefault="005657EA" w:rsidP="00DF7FC3">
      <w:pPr>
        <w:pStyle w:val="ChamR-L125"/>
        <w:numPr>
          <w:ilvl w:val="0"/>
          <w:numId w:val="6"/>
        </w:numPr>
        <w:spacing w:line="360" w:lineRule="auto"/>
        <w:ind w:left="900"/>
        <w:rPr>
          <w:szCs w:val="24"/>
        </w:rPr>
      </w:pPr>
      <w:r w:rsidRPr="00095885">
        <w:rPr>
          <w:b/>
          <w:i/>
          <w:szCs w:val="24"/>
        </w:rPr>
        <w:t>Cho phép hiển thị:</w:t>
      </w:r>
      <w:r w:rsidRPr="00095885">
        <w:rPr>
          <w:szCs w:val="24"/>
        </w:rPr>
        <w:t xml:space="preserve"> Chương trình mặc định để hiện thị thăm dò ý kiến đang biên tập trên webpart. Click bỏ chọn để thăm dò ý kiến không được hiện thị trên webpart.</w:t>
      </w:r>
    </w:p>
    <w:p w:rsidR="005657EA" w:rsidRPr="00095885" w:rsidRDefault="005657EA" w:rsidP="00DF7FC3">
      <w:pPr>
        <w:pStyle w:val="ChamR-L125"/>
        <w:numPr>
          <w:ilvl w:val="0"/>
          <w:numId w:val="6"/>
        </w:numPr>
        <w:spacing w:line="360" w:lineRule="auto"/>
        <w:ind w:left="900"/>
        <w:rPr>
          <w:szCs w:val="24"/>
        </w:rPr>
      </w:pPr>
      <w:r w:rsidRPr="00095885">
        <w:rPr>
          <w:b/>
          <w:i/>
          <w:szCs w:val="24"/>
        </w:rPr>
        <w:t>Câu trả lời:</w:t>
      </w:r>
    </w:p>
    <w:p w:rsidR="005657EA" w:rsidRPr="00095885" w:rsidRDefault="005657EA" w:rsidP="00CA55A4">
      <w:pPr>
        <w:pStyle w:val="ChamR-L125"/>
        <w:numPr>
          <w:ilvl w:val="0"/>
          <w:numId w:val="19"/>
        </w:numPr>
        <w:tabs>
          <w:tab w:val="left" w:pos="1980"/>
        </w:tabs>
        <w:spacing w:line="360" w:lineRule="auto"/>
        <w:ind w:left="1350"/>
        <w:rPr>
          <w:szCs w:val="24"/>
        </w:rPr>
      </w:pPr>
      <w:r w:rsidRPr="00095885">
        <w:rPr>
          <w:szCs w:val="24"/>
        </w:rPr>
        <w:t>Tên câu trả lời: Click chọn để người dùng cuối được phép chọn nhiều cậu trả lời.</w:t>
      </w:r>
    </w:p>
    <w:p w:rsidR="005657EA" w:rsidRPr="00095885" w:rsidRDefault="005657EA" w:rsidP="00CA55A4">
      <w:pPr>
        <w:pStyle w:val="ChamR-L125"/>
        <w:numPr>
          <w:ilvl w:val="0"/>
          <w:numId w:val="19"/>
        </w:numPr>
        <w:tabs>
          <w:tab w:val="left" w:pos="1980"/>
        </w:tabs>
        <w:spacing w:line="360" w:lineRule="auto"/>
        <w:ind w:left="1350"/>
        <w:rPr>
          <w:szCs w:val="24"/>
        </w:rPr>
      </w:pPr>
      <w:r w:rsidRPr="00095885">
        <w:rPr>
          <w:szCs w:val="24"/>
        </w:rPr>
        <w:t>Số lần bình chọn: Nhập số lần bình chọn, mặc định là 0.</w:t>
      </w:r>
    </w:p>
    <w:p w:rsidR="005657EA" w:rsidRPr="00095885" w:rsidRDefault="005657EA" w:rsidP="00CA55A4">
      <w:pPr>
        <w:pStyle w:val="ChamR-L125"/>
        <w:numPr>
          <w:ilvl w:val="0"/>
          <w:numId w:val="19"/>
        </w:numPr>
        <w:tabs>
          <w:tab w:val="left" w:pos="1980"/>
        </w:tabs>
        <w:spacing w:line="360" w:lineRule="auto"/>
        <w:ind w:left="1350"/>
        <w:rPr>
          <w:szCs w:val="24"/>
        </w:rPr>
      </w:pPr>
      <w:r w:rsidRPr="00095885">
        <w:rPr>
          <w:szCs w:val="24"/>
        </w:rPr>
        <w:t>Thứ tự hiển thị: Nhập thứ tự hiển thị câu trả lời của Thăm dò ý kiến đang biên tâp.</w:t>
      </w:r>
    </w:p>
    <w:p w:rsidR="005657EA" w:rsidRPr="00095885" w:rsidRDefault="005657EA" w:rsidP="00CA55A4">
      <w:pPr>
        <w:pStyle w:val="ChamR-L125"/>
        <w:numPr>
          <w:ilvl w:val="0"/>
          <w:numId w:val="19"/>
        </w:numPr>
        <w:tabs>
          <w:tab w:val="left" w:pos="1980"/>
        </w:tabs>
        <w:spacing w:line="360" w:lineRule="auto"/>
        <w:ind w:left="1350"/>
        <w:rPr>
          <w:szCs w:val="24"/>
        </w:rPr>
      </w:pPr>
      <w:r w:rsidRPr="00095885">
        <w:rPr>
          <w:szCs w:val="24"/>
        </w:rPr>
        <w:t xml:space="preserve">Thêm câu trả lời: Click </w:t>
      </w:r>
      <w:r w:rsidRPr="00095885">
        <w:rPr>
          <w:b/>
          <w:i/>
          <w:szCs w:val="24"/>
        </w:rPr>
        <w:t>Thêm câu trả lời</w:t>
      </w:r>
      <w:r w:rsidRPr="00095885">
        <w:rPr>
          <w:b/>
          <w:szCs w:val="24"/>
        </w:rPr>
        <w:t xml:space="preserve"> </w:t>
      </w:r>
      <w:r w:rsidRPr="00095885">
        <w:rPr>
          <w:szCs w:val="24"/>
        </w:rPr>
        <w:t>để thêm câu trả lời cho câu hỏi đang biên tập.</w:t>
      </w:r>
    </w:p>
    <w:p w:rsidR="005657EA" w:rsidRPr="00095885" w:rsidRDefault="005657EA" w:rsidP="00437999">
      <w:pPr>
        <w:pStyle w:val="ChamR-L125"/>
        <w:numPr>
          <w:ilvl w:val="0"/>
          <w:numId w:val="29"/>
        </w:numPr>
        <w:spacing w:line="360" w:lineRule="auto"/>
        <w:rPr>
          <w:szCs w:val="24"/>
        </w:rPr>
      </w:pPr>
      <w:r w:rsidRPr="00095885">
        <w:rPr>
          <w:b/>
          <w:szCs w:val="24"/>
        </w:rPr>
        <w:t>Bước 5:</w:t>
      </w:r>
      <w:r w:rsidRPr="00095885">
        <w:rPr>
          <w:szCs w:val="24"/>
        </w:rPr>
        <w:t xml:space="preserve"> Click chọn </w:t>
      </w:r>
      <w:r w:rsidRPr="00095885">
        <w:rPr>
          <w:b/>
          <w:i/>
          <w:szCs w:val="24"/>
        </w:rPr>
        <w:t>Cập nhật</w:t>
      </w:r>
      <w:r w:rsidRPr="00095885">
        <w:rPr>
          <w:szCs w:val="24"/>
        </w:rPr>
        <w:t xml:space="preserve"> </w:t>
      </w:r>
      <w:r w:rsidRPr="00714995">
        <w:rPr>
          <w:noProof/>
          <w:szCs w:val="24"/>
        </w:rPr>
        <w:pict>
          <v:shape id="Picture 180" o:spid="_x0000_i1141" type="#_x0000_t75" style="width:64.5pt;height:18.75pt;visibility:visible">
            <v:imagedata r:id="rId50" o:title=""/>
          </v:shape>
        </w:pict>
      </w:r>
      <w:r w:rsidRPr="00095885">
        <w:rPr>
          <w:szCs w:val="24"/>
        </w:rPr>
        <w:t xml:space="preserve"> để xác nhận việc thêm mới Thăm dò ý kiến với các nội dung đã biên tập. Trường hợp người dùng muốn biên tập lại toàn bộ thông tin đã nhập, click</w:t>
      </w:r>
      <w:r w:rsidRPr="00095885">
        <w:rPr>
          <w:b/>
          <w:szCs w:val="24"/>
        </w:rPr>
        <w:t xml:space="preserve"> </w:t>
      </w:r>
      <w:r w:rsidRPr="00095885">
        <w:rPr>
          <w:b/>
          <w:i/>
          <w:szCs w:val="24"/>
        </w:rPr>
        <w:t>Nhập lại</w:t>
      </w:r>
      <w:r w:rsidRPr="00095885">
        <w:rPr>
          <w:b/>
          <w:szCs w:val="24"/>
        </w:rPr>
        <w:t xml:space="preserve"> </w:t>
      </w:r>
      <w:r w:rsidRPr="00714995">
        <w:rPr>
          <w:b/>
          <w:noProof/>
          <w:szCs w:val="24"/>
        </w:rPr>
        <w:pict>
          <v:shape id="Picture 181" o:spid="_x0000_i1142" type="#_x0000_t75" style="width:59.25pt;height:18.75pt;visibility:visible">
            <v:imagedata r:id="rId51" o:title=""/>
          </v:shape>
        </w:pict>
      </w:r>
      <w:r w:rsidRPr="00095885">
        <w:rPr>
          <w:szCs w:val="24"/>
        </w:rPr>
        <w:t xml:space="preserve"> hoặc click </w:t>
      </w:r>
      <w:r w:rsidRPr="00095885">
        <w:rPr>
          <w:b/>
          <w:i/>
          <w:szCs w:val="24"/>
        </w:rPr>
        <w:t>Đóng lại</w:t>
      </w:r>
      <w:r w:rsidRPr="00095885">
        <w:rPr>
          <w:szCs w:val="24"/>
        </w:rPr>
        <w:t xml:space="preserve"> </w:t>
      </w:r>
      <w:r w:rsidRPr="00714995">
        <w:rPr>
          <w:noProof/>
          <w:szCs w:val="24"/>
        </w:rPr>
        <w:pict>
          <v:shape id="Picture 182" o:spid="_x0000_i1143" type="#_x0000_t75" style="width:59.25pt;height:18.75pt;visibility:visible">
            <v:imagedata r:id="rId60" o:title=""/>
          </v:shape>
        </w:pict>
      </w:r>
      <w:r w:rsidRPr="00095885">
        <w:rPr>
          <w:szCs w:val="24"/>
        </w:rPr>
        <w:t xml:space="preserve"> để hủy bỏ thao tác thêm mới.</w:t>
      </w:r>
    </w:p>
    <w:p w:rsidR="005657EA" w:rsidRPr="00766473" w:rsidRDefault="005657EA" w:rsidP="00766473">
      <w:pPr>
        <w:numPr>
          <w:ilvl w:val="0"/>
          <w:numId w:val="8"/>
        </w:numPr>
        <w:rPr>
          <w:b/>
        </w:rPr>
      </w:pPr>
      <w:r w:rsidRPr="00095885">
        <w:rPr>
          <w:b/>
        </w:rPr>
        <w:t>Lưu ý:</w:t>
      </w:r>
      <w:r w:rsidRPr="00095885">
        <w:t xml:space="preserve"> Các bước Sửa/ Xóa/ Xem/ Duyệt/ Hủy duyệt/ Tìm kiếm được thực hiện như mô tả ở </w:t>
      </w:r>
      <w:hyperlink w:anchor="_Sửa/_Xóa/_Xem/" w:history="1">
        <w:r w:rsidRPr="00095885">
          <w:rPr>
            <w:rStyle w:val="Hyperlink"/>
            <w:b/>
          </w:rPr>
          <w:t>Sửa/ Xóa/ Xem/ Duyệt/ Hủy duyệt/ Tìm kiếm.</w:t>
        </w:r>
      </w:hyperlink>
    </w:p>
    <w:bookmarkEnd w:id="0"/>
    <w:p w:rsidR="005657EA" w:rsidRPr="00675011" w:rsidRDefault="005657EA" w:rsidP="00A84A8A">
      <w:pPr>
        <w:ind w:left="360"/>
        <w:rPr>
          <w:b/>
        </w:rPr>
      </w:pPr>
    </w:p>
    <w:sectPr w:rsidR="005657EA" w:rsidRPr="00675011" w:rsidSect="0019716D">
      <w:headerReference w:type="default" r:id="rId81"/>
      <w:footerReference w:type="default" r:id="rId82"/>
      <w:type w:val="oddPage"/>
      <w:pgSz w:w="11909" w:h="16834" w:code="9"/>
      <w:pgMar w:top="1134" w:right="1134" w:bottom="1134" w:left="1701" w:header="288" w:footer="0"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57EA" w:rsidRDefault="005657EA" w:rsidP="00EA0ABC">
      <w:pPr>
        <w:pStyle w:val="TOC9"/>
      </w:pPr>
      <w:r>
        <w:separator/>
      </w:r>
    </w:p>
  </w:endnote>
  <w:endnote w:type="continuationSeparator" w:id="0">
    <w:p w:rsidR="005657EA" w:rsidRDefault="005657EA" w:rsidP="00EA0ABC">
      <w:pPr>
        <w:pStyle w:val="TOC9"/>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atang">
    <w:altName w:val="©öUAA"/>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nArial">
    <w:altName w:val="Courier New"/>
    <w:panose1 w:val="020B7200000000000000"/>
    <w:charset w:val="00"/>
    <w:family w:val="swiss"/>
    <w:pitch w:val="variable"/>
    <w:sig w:usb0="00000007" w:usb1="00000000" w:usb2="00000000" w:usb3="00000000" w:csb0="00000011"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942" w:type="pct"/>
      <w:tblInd w:w="-106" w:type="dxa"/>
      <w:tblBorders>
        <w:top w:val="single" w:sz="4" w:space="0" w:color="auto"/>
      </w:tblBorders>
      <w:tblLook w:val="01E0"/>
    </w:tblPr>
    <w:tblGrid>
      <w:gridCol w:w="7131"/>
      <w:gridCol w:w="2051"/>
    </w:tblGrid>
    <w:tr w:rsidR="005657EA" w:rsidRPr="00D44482">
      <w:trPr>
        <w:trHeight w:val="427"/>
      </w:trPr>
      <w:tc>
        <w:tcPr>
          <w:tcW w:w="3883" w:type="pct"/>
          <w:tcBorders>
            <w:top w:val="single" w:sz="4" w:space="0" w:color="auto"/>
          </w:tcBorders>
        </w:tcPr>
        <w:p w:rsidR="005657EA" w:rsidRPr="005023AA" w:rsidRDefault="005657EA" w:rsidP="00893A07">
          <w:pPr>
            <w:pStyle w:val="Footer"/>
          </w:pPr>
          <w:r>
            <w:t>Tài liệu hướng dẫn sử dụng</w:t>
          </w:r>
        </w:p>
      </w:tc>
      <w:tc>
        <w:tcPr>
          <w:tcW w:w="1117" w:type="pct"/>
          <w:tcBorders>
            <w:top w:val="single" w:sz="4" w:space="0" w:color="auto"/>
          </w:tcBorders>
        </w:tcPr>
        <w:p w:rsidR="005657EA" w:rsidRPr="00D44482" w:rsidRDefault="005657EA" w:rsidP="00096077">
          <w:pPr>
            <w:pStyle w:val="Footer"/>
            <w:jc w:val="right"/>
            <w:rPr>
              <w:sz w:val="20"/>
            </w:rPr>
          </w:pPr>
          <w:r w:rsidRPr="00D44482">
            <w:rPr>
              <w:rStyle w:val="PageNumber"/>
              <w:sz w:val="20"/>
            </w:rPr>
            <w:t xml:space="preserve">Trang </w:t>
          </w:r>
          <w:r w:rsidRPr="00D44482">
            <w:rPr>
              <w:rStyle w:val="PageNumber"/>
              <w:sz w:val="20"/>
              <w:szCs w:val="20"/>
            </w:rPr>
            <w:fldChar w:fldCharType="begin"/>
          </w:r>
          <w:r w:rsidRPr="00D44482">
            <w:rPr>
              <w:rStyle w:val="PageNumber"/>
              <w:sz w:val="20"/>
              <w:szCs w:val="20"/>
            </w:rPr>
            <w:instrText xml:space="preserve"> PAGE </w:instrText>
          </w:r>
          <w:r w:rsidRPr="00D44482">
            <w:rPr>
              <w:rStyle w:val="PageNumber"/>
              <w:sz w:val="20"/>
              <w:szCs w:val="20"/>
            </w:rPr>
            <w:fldChar w:fldCharType="separate"/>
          </w:r>
          <w:r>
            <w:rPr>
              <w:rStyle w:val="PageNumber"/>
              <w:noProof/>
              <w:sz w:val="20"/>
              <w:szCs w:val="20"/>
            </w:rPr>
            <w:t>4</w:t>
          </w:r>
          <w:r w:rsidRPr="00D44482">
            <w:rPr>
              <w:rStyle w:val="PageNumber"/>
              <w:sz w:val="20"/>
              <w:szCs w:val="20"/>
            </w:rPr>
            <w:fldChar w:fldCharType="end"/>
          </w:r>
          <w:r w:rsidRPr="00D44482">
            <w:rPr>
              <w:rStyle w:val="PageNumber"/>
              <w:sz w:val="20"/>
            </w:rPr>
            <w:t>/</w:t>
          </w:r>
          <w:r w:rsidRPr="00D44482">
            <w:rPr>
              <w:rStyle w:val="PageNumber"/>
              <w:sz w:val="20"/>
            </w:rPr>
            <w:fldChar w:fldCharType="begin"/>
          </w:r>
          <w:r w:rsidRPr="00D44482">
            <w:rPr>
              <w:rStyle w:val="PageNumber"/>
              <w:sz w:val="20"/>
            </w:rPr>
            <w:instrText xml:space="preserve"> NUMPAGES </w:instrText>
          </w:r>
          <w:r w:rsidRPr="00D44482">
            <w:rPr>
              <w:rStyle w:val="PageNumber"/>
              <w:sz w:val="20"/>
            </w:rPr>
            <w:fldChar w:fldCharType="separate"/>
          </w:r>
          <w:r>
            <w:rPr>
              <w:rStyle w:val="PageNumber"/>
              <w:noProof/>
              <w:sz w:val="20"/>
            </w:rPr>
            <w:t>33</w:t>
          </w:r>
          <w:r w:rsidRPr="00D44482">
            <w:rPr>
              <w:rStyle w:val="PageNumber"/>
              <w:sz w:val="20"/>
            </w:rPr>
            <w:fldChar w:fldCharType="end"/>
          </w:r>
        </w:p>
      </w:tc>
    </w:tr>
  </w:tbl>
  <w:p w:rsidR="005657EA" w:rsidRDefault="005657EA" w:rsidP="00997C76">
    <w:pPr>
      <w:pStyle w:val="Footer"/>
      <w:tabs>
        <w:tab w:val="clear" w:pos="4320"/>
        <w:tab w:val="clear" w:pos="8640"/>
        <w:tab w:val="left" w:pos="5415"/>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57EA" w:rsidRDefault="005657EA" w:rsidP="00EA0ABC">
      <w:pPr>
        <w:pStyle w:val="TOC9"/>
      </w:pPr>
      <w:r>
        <w:separator/>
      </w:r>
    </w:p>
  </w:footnote>
  <w:footnote w:type="continuationSeparator" w:id="0">
    <w:p w:rsidR="005657EA" w:rsidRDefault="005657EA" w:rsidP="00EA0ABC">
      <w:pPr>
        <w:pStyle w:val="TOC9"/>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57EA" w:rsidRDefault="005657EA"/>
  <w:tbl>
    <w:tblPr>
      <w:tblW w:w="5000" w:type="pct"/>
      <w:tblInd w:w="-106" w:type="dxa"/>
      <w:tblBorders>
        <w:bottom w:val="single" w:sz="4" w:space="0" w:color="auto"/>
      </w:tblBorders>
      <w:tblLook w:val="00A0"/>
    </w:tblPr>
    <w:tblGrid>
      <w:gridCol w:w="9290"/>
    </w:tblGrid>
    <w:tr w:rsidR="005657EA">
      <w:tc>
        <w:tcPr>
          <w:tcW w:w="5000" w:type="pct"/>
          <w:tcBorders>
            <w:bottom w:val="single" w:sz="4" w:space="0" w:color="auto"/>
          </w:tcBorders>
        </w:tcPr>
        <w:p w:rsidR="005657EA" w:rsidRPr="005E06E0" w:rsidRDefault="005657EA" w:rsidP="005E06E0">
          <w:pPr>
            <w:pStyle w:val="Header"/>
            <w:spacing w:line="240" w:lineRule="auto"/>
          </w:pPr>
          <w:r w:rsidRPr="005E06E0">
            <w:t>Hướng dẫn sử dụng Cổng thông tin giao tiếp điện tử</w:t>
          </w:r>
        </w:p>
      </w:tc>
    </w:tr>
  </w:tbl>
  <w:p w:rsidR="005657EA" w:rsidRPr="005D65F6" w:rsidRDefault="005657EA" w:rsidP="0019716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C0E80"/>
    <w:multiLevelType w:val="hybridMultilevel"/>
    <w:tmpl w:val="5742E800"/>
    <w:lvl w:ilvl="0" w:tplc="F2983602">
      <w:start w:val="1"/>
      <w:numFmt w:val="lowerLetter"/>
      <w:lvlText w:val="%1."/>
      <w:lvlJc w:val="left"/>
      <w:pPr>
        <w:ind w:left="720" w:hanging="360"/>
      </w:pPr>
      <w:rPr>
        <w:rFonts w:cs="Times New Roman" w:hint="default"/>
        <w:b/>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
    <w:nsid w:val="08D50A64"/>
    <w:multiLevelType w:val="hybridMultilevel"/>
    <w:tmpl w:val="CC8A4D08"/>
    <w:lvl w:ilvl="0" w:tplc="9C20F27E">
      <w:start w:val="1"/>
      <w:numFmt w:val="lowerLetter"/>
      <w:lvlText w:val="%1."/>
      <w:lvlJc w:val="left"/>
      <w:pPr>
        <w:ind w:left="720" w:hanging="360"/>
      </w:pPr>
      <w:rPr>
        <w:rFonts w:cs="Times New Roman" w:hint="default"/>
        <w:b/>
        <w:i/>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
    <w:nsid w:val="0C0E34F3"/>
    <w:multiLevelType w:val="hybridMultilevel"/>
    <w:tmpl w:val="D24EA908"/>
    <w:lvl w:ilvl="0" w:tplc="90EE6BEE">
      <w:start w:val="1"/>
      <w:numFmt w:val="lowerLetter"/>
      <w:lvlText w:val="%1."/>
      <w:lvlJc w:val="left"/>
      <w:pPr>
        <w:ind w:left="720" w:hanging="360"/>
      </w:pPr>
      <w:rPr>
        <w:rFonts w:cs="Times New Roman" w:hint="default"/>
        <w:b/>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
    <w:nsid w:val="114D5935"/>
    <w:multiLevelType w:val="hybridMultilevel"/>
    <w:tmpl w:val="BD5AC16E"/>
    <w:lvl w:ilvl="0" w:tplc="DF904A60">
      <w:start w:val="1"/>
      <w:numFmt w:val="lowerLetter"/>
      <w:lvlText w:val="%1."/>
      <w:lvlJc w:val="left"/>
      <w:pPr>
        <w:ind w:left="720" w:hanging="360"/>
      </w:pPr>
      <w:rPr>
        <w:rFonts w:cs="Times New Roman" w:hint="default"/>
        <w:b/>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
    <w:nsid w:val="1BAD6A0E"/>
    <w:multiLevelType w:val="multilevel"/>
    <w:tmpl w:val="8C0C3DA6"/>
    <w:lvl w:ilvl="0">
      <w:start w:val="1"/>
      <w:numFmt w:val="upperRoman"/>
      <w:pStyle w:val="Heading1"/>
      <w:lvlText w:val="PHẦN %1."/>
      <w:lvlJc w:val="left"/>
      <w:pPr>
        <w:ind w:left="360" w:hanging="360"/>
      </w:pPr>
      <w:rPr>
        <w:rFonts w:ascii="Times New Roman" w:hAnsi="Times New Roman" w:cs="Times New Roman" w:hint="default"/>
      </w:rPr>
    </w:lvl>
    <w:lvl w:ilvl="1">
      <w:start w:val="1"/>
      <w:numFmt w:val="decimal"/>
      <w:pStyle w:val="Heading2"/>
      <w:lvlText w:val="%2"/>
      <w:lvlJc w:val="left"/>
      <w:pPr>
        <w:tabs>
          <w:tab w:val="num" w:pos="576"/>
        </w:tabs>
        <w:ind w:left="720" w:hanging="720"/>
      </w:pPr>
      <w:rPr>
        <w:rFonts w:cs="Times New Roman" w:hint="default"/>
        <w:b/>
        <w:i w:val="0"/>
      </w:rPr>
    </w:lvl>
    <w:lvl w:ilvl="2">
      <w:start w:val="1"/>
      <w:numFmt w:val="decimal"/>
      <w:pStyle w:val="Heading3"/>
      <w:lvlText w:val="%2.%3"/>
      <w:lvlJc w:val="left"/>
      <w:pPr>
        <w:tabs>
          <w:tab w:val="num" w:pos="720"/>
        </w:tabs>
        <w:ind w:left="720" w:hanging="720"/>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rPr>
    </w:lvl>
    <w:lvl w:ilvl="3">
      <w:start w:val="1"/>
      <w:numFmt w:val="decimal"/>
      <w:pStyle w:val="Heading4"/>
      <w:lvlText w:val="%2.%3.%4"/>
      <w:lvlJc w:val="left"/>
      <w:pPr>
        <w:tabs>
          <w:tab w:val="num" w:pos="720"/>
        </w:tabs>
        <w:ind w:left="720" w:hanging="720"/>
      </w:pPr>
      <w:rPr>
        <w:rFonts w:cs="Times New Roman" w:hint="default"/>
        <w:b/>
        <w:i w:val="0"/>
      </w:rPr>
    </w:lvl>
    <w:lvl w:ilvl="4">
      <w:start w:val="1"/>
      <w:numFmt w:val="decimal"/>
      <w:pStyle w:val="Heading5"/>
      <w:lvlText w:val="%2.%3.%4.%5"/>
      <w:lvlJc w:val="left"/>
      <w:pPr>
        <w:tabs>
          <w:tab w:val="num" w:pos="828"/>
        </w:tabs>
        <w:ind w:left="828" w:hanging="828"/>
      </w:pPr>
      <w:rPr>
        <w:rFonts w:cs="Times New Roman"/>
        <w:b/>
        <w:bCs w:val="0"/>
        <w:i w:val="0"/>
        <w:iCs w:val="0"/>
        <w:caps w:val="0"/>
        <w:smallCaps w:val="0"/>
        <w:strike w:val="0"/>
        <w:dstrike w:val="0"/>
        <w:vanish w:val="0"/>
        <w:color w:val="000000"/>
        <w:spacing w:val="0"/>
        <w:kern w:val="0"/>
        <w:position w:val="0"/>
        <w:u w:val="none"/>
        <w:vertAlign w:val="baseline"/>
      </w:rPr>
    </w:lvl>
    <w:lvl w:ilvl="5">
      <w:start w:val="1"/>
      <w:numFmt w:val="lowerLetter"/>
      <w:pStyle w:val="Heading6"/>
      <w:lvlText w:val="%6)"/>
      <w:lvlJc w:val="left"/>
      <w:pPr>
        <w:tabs>
          <w:tab w:val="num" w:pos="1152"/>
        </w:tabs>
        <w:ind w:left="1152" w:hanging="1152"/>
      </w:pPr>
      <w:rPr>
        <w:rFonts w:cs="Times New Roman" w:hint="default"/>
      </w:rPr>
    </w:lvl>
    <w:lvl w:ilvl="6">
      <w:start w:val="1"/>
      <w:numFmt w:val="decimal"/>
      <w:pStyle w:val="Heading7"/>
      <w:lvlText w:val="%1.%2.%3.%4.%5.%6.%7"/>
      <w:lvlJc w:val="left"/>
      <w:pPr>
        <w:tabs>
          <w:tab w:val="num" w:pos="1116"/>
        </w:tabs>
        <w:ind w:left="1116" w:hanging="1296"/>
      </w:pPr>
      <w:rPr>
        <w:rFonts w:cs="Times New Roman" w:hint="default"/>
      </w:rPr>
    </w:lvl>
    <w:lvl w:ilvl="7">
      <w:start w:val="1"/>
      <w:numFmt w:val="decimal"/>
      <w:pStyle w:val="Heading8"/>
      <w:lvlText w:val="%1.%2.%3.%4.%5.%6.%7.%8"/>
      <w:lvlJc w:val="left"/>
      <w:pPr>
        <w:tabs>
          <w:tab w:val="num" w:pos="1260"/>
        </w:tabs>
        <w:ind w:left="1260" w:hanging="1440"/>
      </w:pPr>
      <w:rPr>
        <w:rFonts w:cs="Times New Roman" w:hint="default"/>
      </w:rPr>
    </w:lvl>
    <w:lvl w:ilvl="8">
      <w:start w:val="1"/>
      <w:numFmt w:val="decimal"/>
      <w:pStyle w:val="Heading9"/>
      <w:lvlText w:val="%1.%2.%3.%4.%5.%6.%7.%8.%9"/>
      <w:lvlJc w:val="left"/>
      <w:pPr>
        <w:tabs>
          <w:tab w:val="num" w:pos="1404"/>
        </w:tabs>
        <w:ind w:left="1404" w:hanging="1584"/>
      </w:pPr>
      <w:rPr>
        <w:rFonts w:cs="Times New Roman" w:hint="default"/>
      </w:rPr>
    </w:lvl>
  </w:abstractNum>
  <w:abstractNum w:abstractNumId="5">
    <w:nsid w:val="1BF82A16"/>
    <w:multiLevelType w:val="hybridMultilevel"/>
    <w:tmpl w:val="B07E7B40"/>
    <w:lvl w:ilvl="0" w:tplc="EB2EFFBC">
      <w:start w:val="1"/>
      <w:numFmt w:val="lowerLetter"/>
      <w:lvlText w:val="%1."/>
      <w:lvlJc w:val="left"/>
      <w:pPr>
        <w:ind w:left="720" w:hanging="360"/>
      </w:pPr>
      <w:rPr>
        <w:rFonts w:cs="Times New Roman" w:hint="default"/>
        <w:b/>
        <w:i/>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
    <w:nsid w:val="23180E3B"/>
    <w:multiLevelType w:val="hybridMultilevel"/>
    <w:tmpl w:val="A75014EA"/>
    <w:lvl w:ilvl="0" w:tplc="0409000B">
      <w:start w:val="1"/>
      <w:numFmt w:val="bullet"/>
      <w:lvlText w:val=""/>
      <w:lvlJc w:val="left"/>
      <w:pPr>
        <w:ind w:left="1500" w:hanging="360"/>
      </w:pPr>
      <w:rPr>
        <w:rFonts w:ascii="Wingdings" w:hAnsi="Wingdings" w:hint="default"/>
      </w:rPr>
    </w:lvl>
    <w:lvl w:ilvl="1" w:tplc="04090003">
      <w:start w:val="1"/>
      <w:numFmt w:val="bullet"/>
      <w:lvlText w:val="o"/>
      <w:lvlJc w:val="left"/>
      <w:pPr>
        <w:ind w:left="2220" w:hanging="360"/>
      </w:pPr>
      <w:rPr>
        <w:rFonts w:ascii="Courier New" w:hAnsi="Courier New" w:hint="default"/>
      </w:rPr>
    </w:lvl>
    <w:lvl w:ilvl="2" w:tplc="04090005">
      <w:start w:val="1"/>
      <w:numFmt w:val="bullet"/>
      <w:lvlText w:val=""/>
      <w:lvlJc w:val="left"/>
      <w:pPr>
        <w:ind w:left="2940" w:hanging="360"/>
      </w:pPr>
      <w:rPr>
        <w:rFonts w:ascii="Wingdings" w:hAnsi="Wingdings" w:hint="default"/>
      </w:rPr>
    </w:lvl>
    <w:lvl w:ilvl="3" w:tplc="04090001">
      <w:start w:val="1"/>
      <w:numFmt w:val="bullet"/>
      <w:lvlText w:val=""/>
      <w:lvlJc w:val="left"/>
      <w:pPr>
        <w:ind w:left="3660" w:hanging="360"/>
      </w:pPr>
      <w:rPr>
        <w:rFonts w:ascii="Symbol" w:hAnsi="Symbol" w:hint="default"/>
      </w:rPr>
    </w:lvl>
    <w:lvl w:ilvl="4" w:tplc="04090003">
      <w:start w:val="1"/>
      <w:numFmt w:val="bullet"/>
      <w:lvlText w:val="o"/>
      <w:lvlJc w:val="left"/>
      <w:pPr>
        <w:ind w:left="4380" w:hanging="360"/>
      </w:pPr>
      <w:rPr>
        <w:rFonts w:ascii="Courier New" w:hAnsi="Courier New" w:hint="default"/>
      </w:rPr>
    </w:lvl>
    <w:lvl w:ilvl="5" w:tplc="04090005">
      <w:start w:val="1"/>
      <w:numFmt w:val="bullet"/>
      <w:lvlText w:val=""/>
      <w:lvlJc w:val="left"/>
      <w:pPr>
        <w:ind w:left="5100" w:hanging="360"/>
      </w:pPr>
      <w:rPr>
        <w:rFonts w:ascii="Wingdings" w:hAnsi="Wingdings" w:hint="default"/>
      </w:rPr>
    </w:lvl>
    <w:lvl w:ilvl="6" w:tplc="04090001">
      <w:start w:val="1"/>
      <w:numFmt w:val="bullet"/>
      <w:lvlText w:val=""/>
      <w:lvlJc w:val="left"/>
      <w:pPr>
        <w:ind w:left="5820" w:hanging="360"/>
      </w:pPr>
      <w:rPr>
        <w:rFonts w:ascii="Symbol" w:hAnsi="Symbol" w:hint="default"/>
      </w:rPr>
    </w:lvl>
    <w:lvl w:ilvl="7" w:tplc="04090003">
      <w:start w:val="1"/>
      <w:numFmt w:val="bullet"/>
      <w:lvlText w:val="o"/>
      <w:lvlJc w:val="left"/>
      <w:pPr>
        <w:ind w:left="6540" w:hanging="360"/>
      </w:pPr>
      <w:rPr>
        <w:rFonts w:ascii="Courier New" w:hAnsi="Courier New" w:hint="default"/>
      </w:rPr>
    </w:lvl>
    <w:lvl w:ilvl="8" w:tplc="04090005">
      <w:start w:val="1"/>
      <w:numFmt w:val="bullet"/>
      <w:lvlText w:val=""/>
      <w:lvlJc w:val="left"/>
      <w:pPr>
        <w:ind w:left="7260" w:hanging="360"/>
      </w:pPr>
      <w:rPr>
        <w:rFonts w:ascii="Wingdings" w:hAnsi="Wingdings" w:hint="default"/>
      </w:rPr>
    </w:lvl>
  </w:abstractNum>
  <w:abstractNum w:abstractNumId="7">
    <w:nsid w:val="234A03D3"/>
    <w:multiLevelType w:val="hybridMultilevel"/>
    <w:tmpl w:val="D13A36C6"/>
    <w:lvl w:ilvl="0" w:tplc="C5362EE0">
      <w:start w:val="1"/>
      <w:numFmt w:val="bullet"/>
      <w:pStyle w:val="GachH-L125"/>
      <w:lvlText w:val="­"/>
      <w:lvlJc w:val="left"/>
      <w:pPr>
        <w:tabs>
          <w:tab w:val="num" w:pos="1440"/>
        </w:tabs>
        <w:ind w:left="1440" w:hanging="288"/>
      </w:pPr>
      <w:rPr>
        <w:rFonts w:ascii="Courier New" w:hAnsi="Courier New"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8">
    <w:nsid w:val="34CC221C"/>
    <w:multiLevelType w:val="hybridMultilevel"/>
    <w:tmpl w:val="013CD6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355A771F"/>
    <w:multiLevelType w:val="hybridMultilevel"/>
    <w:tmpl w:val="6BC2921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hint="default"/>
      </w:rPr>
    </w:lvl>
    <w:lvl w:ilvl="8" w:tplc="04090005">
      <w:start w:val="1"/>
      <w:numFmt w:val="bullet"/>
      <w:lvlText w:val=""/>
      <w:lvlJc w:val="left"/>
      <w:pPr>
        <w:ind w:left="7200" w:hanging="360"/>
      </w:pPr>
      <w:rPr>
        <w:rFonts w:ascii="Wingdings" w:hAnsi="Wingdings" w:hint="default"/>
      </w:rPr>
    </w:lvl>
  </w:abstractNum>
  <w:abstractNum w:abstractNumId="10">
    <w:nsid w:val="36202DD2"/>
    <w:multiLevelType w:val="hybridMultilevel"/>
    <w:tmpl w:val="FD4C03B0"/>
    <w:lvl w:ilvl="0" w:tplc="0409000F">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11">
    <w:nsid w:val="376B33E8"/>
    <w:multiLevelType w:val="hybridMultilevel"/>
    <w:tmpl w:val="4CDAC406"/>
    <w:lvl w:ilvl="0" w:tplc="E1D2EDAA">
      <w:start w:val="1"/>
      <w:numFmt w:val="lowerLetter"/>
      <w:lvlText w:val="%1."/>
      <w:lvlJc w:val="left"/>
      <w:pPr>
        <w:ind w:left="720" w:hanging="360"/>
      </w:pPr>
      <w:rPr>
        <w:rFonts w:cs="Times New Roman" w:hint="default"/>
        <w:b/>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2">
    <w:nsid w:val="3BCD569F"/>
    <w:multiLevelType w:val="hybridMultilevel"/>
    <w:tmpl w:val="95AA2F48"/>
    <w:lvl w:ilvl="0" w:tplc="272C0EFC">
      <w:start w:val="1"/>
      <w:numFmt w:val="lowerLetter"/>
      <w:lvlText w:val="%1."/>
      <w:lvlJc w:val="left"/>
      <w:pPr>
        <w:ind w:left="720" w:hanging="360"/>
      </w:pPr>
      <w:rPr>
        <w:rFonts w:cs="Times New Roman" w:hint="default"/>
        <w:b/>
        <w:i/>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3">
    <w:nsid w:val="415E7F93"/>
    <w:multiLevelType w:val="hybridMultilevel"/>
    <w:tmpl w:val="73B2E612"/>
    <w:lvl w:ilvl="0" w:tplc="7E66B176">
      <w:start w:val="1"/>
      <w:numFmt w:val="lowerLetter"/>
      <w:lvlText w:val="%1."/>
      <w:lvlJc w:val="left"/>
      <w:pPr>
        <w:ind w:left="720" w:hanging="360"/>
      </w:pPr>
      <w:rPr>
        <w:rFonts w:cs="Times New Roman" w:hint="default"/>
        <w:b/>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4">
    <w:nsid w:val="42114C87"/>
    <w:multiLevelType w:val="hybridMultilevel"/>
    <w:tmpl w:val="95AA2F48"/>
    <w:lvl w:ilvl="0" w:tplc="272C0EFC">
      <w:start w:val="1"/>
      <w:numFmt w:val="lowerLetter"/>
      <w:lvlText w:val="%1."/>
      <w:lvlJc w:val="left"/>
      <w:pPr>
        <w:ind w:left="720" w:hanging="360"/>
      </w:pPr>
      <w:rPr>
        <w:rFonts w:cs="Times New Roman" w:hint="default"/>
        <w:b/>
        <w:i/>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5">
    <w:nsid w:val="44D14A01"/>
    <w:multiLevelType w:val="hybridMultilevel"/>
    <w:tmpl w:val="B3DEF5D4"/>
    <w:lvl w:ilvl="0" w:tplc="7CE4D69A">
      <w:start w:val="1"/>
      <w:numFmt w:val="lowerLetter"/>
      <w:lvlText w:val="%1."/>
      <w:lvlJc w:val="left"/>
      <w:pPr>
        <w:ind w:left="720" w:hanging="360"/>
      </w:pPr>
      <w:rPr>
        <w:rFonts w:cs="Times New Roman" w:hint="default"/>
        <w:b/>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6">
    <w:nsid w:val="45E0676F"/>
    <w:multiLevelType w:val="hybridMultilevel"/>
    <w:tmpl w:val="65EEB43E"/>
    <w:lvl w:ilvl="0" w:tplc="0E64689A">
      <w:start w:val="1"/>
      <w:numFmt w:val="lowerLetter"/>
      <w:lvlText w:val="%1."/>
      <w:lvlJc w:val="left"/>
      <w:pPr>
        <w:ind w:left="720" w:hanging="360"/>
      </w:pPr>
      <w:rPr>
        <w:rFonts w:cs="Times New Roman" w:hint="default"/>
        <w:b/>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7">
    <w:nsid w:val="46C65680"/>
    <w:multiLevelType w:val="hybridMultilevel"/>
    <w:tmpl w:val="80AA5978"/>
    <w:lvl w:ilvl="0" w:tplc="5010D01A">
      <w:start w:val="2"/>
      <w:numFmt w:val="bullet"/>
      <w:lvlText w:val="-"/>
      <w:lvlJc w:val="left"/>
      <w:pPr>
        <w:ind w:left="720" w:hanging="360"/>
      </w:pPr>
      <w:rPr>
        <w:rFonts w:ascii="Times New Roman" w:eastAsia="Batang" w:hAnsi="Times New Roman" w:hint="default"/>
        <w:sz w:val="26"/>
      </w:rPr>
    </w:lvl>
    <w:lvl w:ilvl="1" w:tplc="5010D01A">
      <w:start w:val="2"/>
      <w:numFmt w:val="bullet"/>
      <w:lvlText w:val="-"/>
      <w:lvlJc w:val="left"/>
      <w:pPr>
        <w:ind w:left="1440" w:hanging="360"/>
      </w:pPr>
      <w:rPr>
        <w:rFonts w:ascii="Times New Roman" w:eastAsia="Batang" w:hAnsi="Times New Roman" w:hint="default"/>
        <w:sz w:val="26"/>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4BA07FA9"/>
    <w:multiLevelType w:val="hybridMultilevel"/>
    <w:tmpl w:val="922C205C"/>
    <w:lvl w:ilvl="0" w:tplc="04090003">
      <w:start w:val="1"/>
      <w:numFmt w:val="bullet"/>
      <w:lvlText w:val="o"/>
      <w:lvlJc w:val="left"/>
      <w:pPr>
        <w:ind w:left="2520" w:hanging="360"/>
      </w:pPr>
      <w:rPr>
        <w:rFonts w:ascii="Courier New" w:hAnsi="Courier New" w:hint="default"/>
      </w:rPr>
    </w:lvl>
    <w:lvl w:ilvl="1" w:tplc="04090003">
      <w:start w:val="1"/>
      <w:numFmt w:val="bullet"/>
      <w:lvlText w:val="o"/>
      <w:lvlJc w:val="left"/>
      <w:pPr>
        <w:ind w:left="3240" w:hanging="360"/>
      </w:pPr>
      <w:rPr>
        <w:rFonts w:ascii="Courier New" w:hAnsi="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hint="default"/>
      </w:rPr>
    </w:lvl>
    <w:lvl w:ilvl="8" w:tplc="04090005">
      <w:start w:val="1"/>
      <w:numFmt w:val="bullet"/>
      <w:lvlText w:val=""/>
      <w:lvlJc w:val="left"/>
      <w:pPr>
        <w:ind w:left="8280" w:hanging="360"/>
      </w:pPr>
      <w:rPr>
        <w:rFonts w:ascii="Wingdings" w:hAnsi="Wingdings" w:hint="default"/>
      </w:rPr>
    </w:lvl>
  </w:abstractNum>
  <w:abstractNum w:abstractNumId="19">
    <w:nsid w:val="4C436428"/>
    <w:multiLevelType w:val="hybridMultilevel"/>
    <w:tmpl w:val="0C8CA93E"/>
    <w:lvl w:ilvl="0" w:tplc="E8CEE544">
      <w:start w:val="1"/>
      <w:numFmt w:val="lowerLetter"/>
      <w:lvlText w:val="%1."/>
      <w:lvlJc w:val="left"/>
      <w:pPr>
        <w:ind w:left="720" w:hanging="360"/>
      </w:pPr>
      <w:rPr>
        <w:rFonts w:cs="Times New Roman" w:hint="default"/>
        <w:b/>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0">
    <w:nsid w:val="4EA37D1C"/>
    <w:multiLevelType w:val="hybridMultilevel"/>
    <w:tmpl w:val="CCBC03B6"/>
    <w:lvl w:ilvl="0" w:tplc="55CC05EC">
      <w:numFmt w:val="bullet"/>
      <w:lvlText w:val="-"/>
      <w:lvlJc w:val="left"/>
      <w:pPr>
        <w:ind w:left="540" w:hanging="360"/>
      </w:pPr>
      <w:rPr>
        <w:rFonts w:ascii="Times New Roman" w:eastAsia="Times New Roman" w:hAnsi="Times New Roman" w:hint="default"/>
      </w:rPr>
    </w:lvl>
    <w:lvl w:ilvl="1" w:tplc="04090003">
      <w:start w:val="1"/>
      <w:numFmt w:val="bullet"/>
      <w:lvlText w:val="o"/>
      <w:lvlJc w:val="left"/>
      <w:pPr>
        <w:ind w:left="1260" w:hanging="360"/>
      </w:pPr>
      <w:rPr>
        <w:rFonts w:ascii="Courier New" w:hAnsi="Courier New" w:hint="default"/>
      </w:rPr>
    </w:lvl>
    <w:lvl w:ilvl="2" w:tplc="55CC05EC">
      <w:numFmt w:val="bullet"/>
      <w:lvlText w:val="-"/>
      <w:lvlJc w:val="left"/>
      <w:pPr>
        <w:ind w:left="1980" w:hanging="360"/>
      </w:pPr>
      <w:rPr>
        <w:rFonts w:ascii="Times New Roman" w:eastAsia="Times New Roman" w:hAnsi="Times New Roman" w:hint="default"/>
      </w:rPr>
    </w:lvl>
    <w:lvl w:ilvl="3" w:tplc="04090001">
      <w:start w:val="1"/>
      <w:numFmt w:val="bullet"/>
      <w:lvlText w:val=""/>
      <w:lvlJc w:val="left"/>
      <w:pPr>
        <w:ind w:left="2700" w:hanging="360"/>
      </w:pPr>
      <w:rPr>
        <w:rFonts w:ascii="Symbol" w:hAnsi="Symbol" w:hint="default"/>
      </w:rPr>
    </w:lvl>
    <w:lvl w:ilvl="4" w:tplc="04090003">
      <w:start w:val="1"/>
      <w:numFmt w:val="bullet"/>
      <w:lvlText w:val="o"/>
      <w:lvlJc w:val="left"/>
      <w:pPr>
        <w:ind w:left="3420" w:hanging="360"/>
      </w:pPr>
      <w:rPr>
        <w:rFonts w:ascii="Courier New" w:hAnsi="Courier New" w:hint="default"/>
      </w:rPr>
    </w:lvl>
    <w:lvl w:ilvl="5" w:tplc="04090005">
      <w:start w:val="1"/>
      <w:numFmt w:val="bullet"/>
      <w:lvlText w:val=""/>
      <w:lvlJc w:val="left"/>
      <w:pPr>
        <w:ind w:left="4140" w:hanging="360"/>
      </w:pPr>
      <w:rPr>
        <w:rFonts w:ascii="Wingdings" w:hAnsi="Wingdings" w:hint="default"/>
      </w:rPr>
    </w:lvl>
    <w:lvl w:ilvl="6" w:tplc="04090001">
      <w:start w:val="1"/>
      <w:numFmt w:val="bullet"/>
      <w:lvlText w:val=""/>
      <w:lvlJc w:val="left"/>
      <w:pPr>
        <w:ind w:left="4860" w:hanging="360"/>
      </w:pPr>
      <w:rPr>
        <w:rFonts w:ascii="Symbol" w:hAnsi="Symbol" w:hint="default"/>
      </w:rPr>
    </w:lvl>
    <w:lvl w:ilvl="7" w:tplc="04090003">
      <w:start w:val="1"/>
      <w:numFmt w:val="bullet"/>
      <w:lvlText w:val="o"/>
      <w:lvlJc w:val="left"/>
      <w:pPr>
        <w:ind w:left="5580" w:hanging="360"/>
      </w:pPr>
      <w:rPr>
        <w:rFonts w:ascii="Courier New" w:hAnsi="Courier New" w:hint="default"/>
      </w:rPr>
    </w:lvl>
    <w:lvl w:ilvl="8" w:tplc="04090005">
      <w:start w:val="1"/>
      <w:numFmt w:val="bullet"/>
      <w:lvlText w:val=""/>
      <w:lvlJc w:val="left"/>
      <w:pPr>
        <w:ind w:left="6300" w:hanging="360"/>
      </w:pPr>
      <w:rPr>
        <w:rFonts w:ascii="Wingdings" w:hAnsi="Wingdings" w:hint="default"/>
      </w:rPr>
    </w:lvl>
  </w:abstractNum>
  <w:abstractNum w:abstractNumId="21">
    <w:nsid w:val="519C249E"/>
    <w:multiLevelType w:val="hybridMultilevel"/>
    <w:tmpl w:val="3EF0DC74"/>
    <w:lvl w:ilvl="0" w:tplc="0D920A00">
      <w:start w:val="1"/>
      <w:numFmt w:val="lowerLetter"/>
      <w:lvlText w:val="%1."/>
      <w:lvlJc w:val="left"/>
      <w:pPr>
        <w:ind w:left="720" w:hanging="360"/>
      </w:pPr>
      <w:rPr>
        <w:rFonts w:cs="Times New Roman" w:hint="default"/>
        <w:b/>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2">
    <w:nsid w:val="555024F6"/>
    <w:multiLevelType w:val="hybridMultilevel"/>
    <w:tmpl w:val="C70EDB74"/>
    <w:lvl w:ilvl="0" w:tplc="9BE897E6">
      <w:start w:val="1"/>
      <w:numFmt w:val="lowerLetter"/>
      <w:lvlText w:val="%1."/>
      <w:lvlJc w:val="left"/>
      <w:pPr>
        <w:ind w:left="720" w:hanging="360"/>
      </w:pPr>
      <w:rPr>
        <w:rFonts w:cs="Times New Roman" w:hint="default"/>
        <w:b/>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3">
    <w:nsid w:val="55C06E58"/>
    <w:multiLevelType w:val="hybridMultilevel"/>
    <w:tmpl w:val="BF7C96D4"/>
    <w:lvl w:ilvl="0" w:tplc="7B8AF1E6">
      <w:start w:val="1"/>
      <w:numFmt w:val="lowerLetter"/>
      <w:lvlText w:val="%1."/>
      <w:lvlJc w:val="left"/>
      <w:pPr>
        <w:ind w:left="720" w:hanging="360"/>
      </w:pPr>
      <w:rPr>
        <w:rFonts w:cs="Times New Roman" w:hint="default"/>
        <w:b/>
        <w:i/>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4">
    <w:nsid w:val="567F1E5F"/>
    <w:multiLevelType w:val="hybridMultilevel"/>
    <w:tmpl w:val="9410BDC6"/>
    <w:lvl w:ilvl="0" w:tplc="5A587308">
      <w:start w:val="1"/>
      <w:numFmt w:val="lowerLetter"/>
      <w:lvlText w:val="%1."/>
      <w:lvlJc w:val="left"/>
      <w:pPr>
        <w:ind w:left="720" w:hanging="360"/>
      </w:pPr>
      <w:rPr>
        <w:rFonts w:cs="Times New Roman" w:hint="default"/>
        <w:b/>
        <w:i/>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5">
    <w:nsid w:val="56C04A61"/>
    <w:multiLevelType w:val="hybridMultilevel"/>
    <w:tmpl w:val="44F832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57790D21"/>
    <w:multiLevelType w:val="hybridMultilevel"/>
    <w:tmpl w:val="5742E800"/>
    <w:lvl w:ilvl="0" w:tplc="F2983602">
      <w:start w:val="1"/>
      <w:numFmt w:val="lowerLetter"/>
      <w:lvlText w:val="%1."/>
      <w:lvlJc w:val="left"/>
      <w:pPr>
        <w:ind w:left="720" w:hanging="360"/>
      </w:pPr>
      <w:rPr>
        <w:rFonts w:cs="Times New Roman" w:hint="default"/>
        <w:b/>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7">
    <w:nsid w:val="59763BE8"/>
    <w:multiLevelType w:val="multilevel"/>
    <w:tmpl w:val="C27CC77A"/>
    <w:lvl w:ilvl="0">
      <w:start w:val="1"/>
      <w:numFmt w:val="upperRoman"/>
      <w:pStyle w:val="tvisBody"/>
      <w:lvlText w:val="%1."/>
      <w:lvlJc w:val="left"/>
      <w:pPr>
        <w:tabs>
          <w:tab w:val="num" w:pos="284"/>
        </w:tabs>
        <w:ind w:left="284" w:hanging="284"/>
      </w:pPr>
      <w:rPr>
        <w:rFonts w:cs="Times New Roman" w:hint="default"/>
      </w:rPr>
    </w:lvl>
    <w:lvl w:ilvl="1">
      <w:start w:val="1"/>
      <w:numFmt w:val="decimal"/>
      <w:suff w:val="space"/>
      <w:lvlText w:val="%1.%2"/>
      <w:lvlJc w:val="left"/>
      <w:pPr>
        <w:ind w:left="716" w:hanging="432"/>
      </w:pPr>
      <w:rPr>
        <w:rFonts w:cs="Times New Roman" w:hint="default"/>
      </w:rPr>
    </w:lvl>
    <w:lvl w:ilvl="2">
      <w:start w:val="1"/>
      <w:numFmt w:val="decimal"/>
      <w:suff w:val="space"/>
      <w:lvlText w:val="%1.%2.%3"/>
      <w:lvlJc w:val="left"/>
      <w:pPr>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8">
    <w:nsid w:val="5CA32FF1"/>
    <w:multiLevelType w:val="hybridMultilevel"/>
    <w:tmpl w:val="A0C6724C"/>
    <w:lvl w:ilvl="0" w:tplc="338856D8">
      <w:start w:val="1"/>
      <w:numFmt w:val="bullet"/>
      <w:pStyle w:val="ChamR-L25"/>
      <w:lvlText w:val="o"/>
      <w:lvlJc w:val="left"/>
      <w:pPr>
        <w:tabs>
          <w:tab w:val="num" w:pos="1872"/>
        </w:tabs>
        <w:ind w:left="1872" w:hanging="288"/>
      </w:pPr>
      <w:rPr>
        <w:rFonts w:ascii="Courier New" w:hAnsi="Courier New" w:hint="default"/>
      </w:rPr>
    </w:lvl>
    <w:lvl w:ilvl="1" w:tplc="04090003">
      <w:start w:val="1"/>
      <w:numFmt w:val="bullet"/>
      <w:lvlText w:val="o"/>
      <w:lvlJc w:val="left"/>
      <w:pPr>
        <w:tabs>
          <w:tab w:val="num" w:pos="2592"/>
        </w:tabs>
        <w:ind w:left="2592" w:hanging="360"/>
      </w:pPr>
      <w:rPr>
        <w:rFonts w:ascii="Courier New" w:hAnsi="Courier New" w:hint="default"/>
      </w:rPr>
    </w:lvl>
    <w:lvl w:ilvl="2" w:tplc="04090005">
      <w:start w:val="1"/>
      <w:numFmt w:val="bullet"/>
      <w:lvlText w:val=""/>
      <w:lvlJc w:val="left"/>
      <w:pPr>
        <w:tabs>
          <w:tab w:val="num" w:pos="3312"/>
        </w:tabs>
        <w:ind w:left="3312" w:hanging="360"/>
      </w:pPr>
      <w:rPr>
        <w:rFonts w:ascii="Wingdings" w:hAnsi="Wingdings" w:hint="default"/>
      </w:rPr>
    </w:lvl>
    <w:lvl w:ilvl="3" w:tplc="04090001">
      <w:start w:val="1"/>
      <w:numFmt w:val="bullet"/>
      <w:lvlText w:val=""/>
      <w:lvlJc w:val="left"/>
      <w:pPr>
        <w:tabs>
          <w:tab w:val="num" w:pos="4032"/>
        </w:tabs>
        <w:ind w:left="4032" w:hanging="360"/>
      </w:pPr>
      <w:rPr>
        <w:rFonts w:ascii="Symbol" w:hAnsi="Symbol" w:hint="default"/>
      </w:rPr>
    </w:lvl>
    <w:lvl w:ilvl="4" w:tplc="04090003">
      <w:start w:val="1"/>
      <w:numFmt w:val="bullet"/>
      <w:lvlText w:val="o"/>
      <w:lvlJc w:val="left"/>
      <w:pPr>
        <w:tabs>
          <w:tab w:val="num" w:pos="4752"/>
        </w:tabs>
        <w:ind w:left="4752" w:hanging="360"/>
      </w:pPr>
      <w:rPr>
        <w:rFonts w:ascii="Courier New" w:hAnsi="Courier New" w:hint="default"/>
      </w:rPr>
    </w:lvl>
    <w:lvl w:ilvl="5" w:tplc="04090005">
      <w:start w:val="1"/>
      <w:numFmt w:val="bullet"/>
      <w:lvlText w:val=""/>
      <w:lvlJc w:val="left"/>
      <w:pPr>
        <w:tabs>
          <w:tab w:val="num" w:pos="5472"/>
        </w:tabs>
        <w:ind w:left="5472" w:hanging="360"/>
      </w:pPr>
      <w:rPr>
        <w:rFonts w:ascii="Wingdings" w:hAnsi="Wingdings" w:hint="default"/>
      </w:rPr>
    </w:lvl>
    <w:lvl w:ilvl="6" w:tplc="04090001">
      <w:start w:val="1"/>
      <w:numFmt w:val="bullet"/>
      <w:lvlText w:val=""/>
      <w:lvlJc w:val="left"/>
      <w:pPr>
        <w:tabs>
          <w:tab w:val="num" w:pos="6192"/>
        </w:tabs>
        <w:ind w:left="6192" w:hanging="360"/>
      </w:pPr>
      <w:rPr>
        <w:rFonts w:ascii="Symbol" w:hAnsi="Symbol" w:hint="default"/>
      </w:rPr>
    </w:lvl>
    <w:lvl w:ilvl="7" w:tplc="04090003">
      <w:start w:val="1"/>
      <w:numFmt w:val="bullet"/>
      <w:lvlText w:val="o"/>
      <w:lvlJc w:val="left"/>
      <w:pPr>
        <w:tabs>
          <w:tab w:val="num" w:pos="6912"/>
        </w:tabs>
        <w:ind w:left="6912" w:hanging="360"/>
      </w:pPr>
      <w:rPr>
        <w:rFonts w:ascii="Courier New" w:hAnsi="Courier New" w:hint="default"/>
      </w:rPr>
    </w:lvl>
    <w:lvl w:ilvl="8" w:tplc="04090005">
      <w:start w:val="1"/>
      <w:numFmt w:val="bullet"/>
      <w:lvlText w:val=""/>
      <w:lvlJc w:val="left"/>
      <w:pPr>
        <w:tabs>
          <w:tab w:val="num" w:pos="7632"/>
        </w:tabs>
        <w:ind w:left="7632" w:hanging="360"/>
      </w:pPr>
      <w:rPr>
        <w:rFonts w:ascii="Wingdings" w:hAnsi="Wingdings" w:hint="default"/>
      </w:rPr>
    </w:lvl>
  </w:abstractNum>
  <w:abstractNum w:abstractNumId="29">
    <w:nsid w:val="5D2D44AD"/>
    <w:multiLevelType w:val="hybridMultilevel"/>
    <w:tmpl w:val="C5BC724E"/>
    <w:lvl w:ilvl="0" w:tplc="58BEDBFA">
      <w:start w:val="1"/>
      <w:numFmt w:val="lowerLetter"/>
      <w:lvlText w:val="%1."/>
      <w:lvlJc w:val="left"/>
      <w:pPr>
        <w:ind w:left="720" w:hanging="360"/>
      </w:pPr>
      <w:rPr>
        <w:rFonts w:cs="Times New Roman" w:hint="default"/>
        <w:b/>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0">
    <w:nsid w:val="69621C4B"/>
    <w:multiLevelType w:val="hybridMultilevel"/>
    <w:tmpl w:val="167CE13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hint="default"/>
      </w:rPr>
    </w:lvl>
    <w:lvl w:ilvl="8" w:tplc="04090005">
      <w:start w:val="1"/>
      <w:numFmt w:val="bullet"/>
      <w:lvlText w:val=""/>
      <w:lvlJc w:val="left"/>
      <w:pPr>
        <w:ind w:left="6404" w:hanging="360"/>
      </w:pPr>
      <w:rPr>
        <w:rFonts w:ascii="Wingdings" w:hAnsi="Wingdings" w:hint="default"/>
      </w:rPr>
    </w:lvl>
  </w:abstractNum>
  <w:abstractNum w:abstractNumId="31">
    <w:nsid w:val="73106A5E"/>
    <w:multiLevelType w:val="hybridMultilevel"/>
    <w:tmpl w:val="E116BCA4"/>
    <w:lvl w:ilvl="0" w:tplc="55CC05EC">
      <w:numFmt w:val="bullet"/>
      <w:lvlText w:val="-"/>
      <w:lvlJc w:val="left"/>
      <w:pPr>
        <w:ind w:left="540" w:hanging="360"/>
      </w:pPr>
      <w:rPr>
        <w:rFonts w:ascii="Times New Roman" w:eastAsia="Times New Roman" w:hAnsi="Times New Roman" w:hint="default"/>
      </w:rPr>
    </w:lvl>
    <w:lvl w:ilvl="1" w:tplc="04090003">
      <w:start w:val="1"/>
      <w:numFmt w:val="bullet"/>
      <w:lvlText w:val="o"/>
      <w:lvlJc w:val="left"/>
      <w:pPr>
        <w:ind w:left="1260" w:hanging="360"/>
      </w:pPr>
      <w:rPr>
        <w:rFonts w:ascii="Courier New" w:hAnsi="Courier New" w:hint="default"/>
      </w:rPr>
    </w:lvl>
    <w:lvl w:ilvl="2" w:tplc="04090005">
      <w:start w:val="1"/>
      <w:numFmt w:val="bullet"/>
      <w:lvlText w:val=""/>
      <w:lvlJc w:val="left"/>
      <w:pPr>
        <w:ind w:left="1980" w:hanging="360"/>
      </w:pPr>
      <w:rPr>
        <w:rFonts w:ascii="Wingdings" w:hAnsi="Wingdings" w:hint="default"/>
      </w:rPr>
    </w:lvl>
    <w:lvl w:ilvl="3" w:tplc="04090001">
      <w:start w:val="1"/>
      <w:numFmt w:val="bullet"/>
      <w:lvlText w:val=""/>
      <w:lvlJc w:val="left"/>
      <w:pPr>
        <w:ind w:left="2700" w:hanging="360"/>
      </w:pPr>
      <w:rPr>
        <w:rFonts w:ascii="Symbol" w:hAnsi="Symbol" w:hint="default"/>
      </w:rPr>
    </w:lvl>
    <w:lvl w:ilvl="4" w:tplc="04090003">
      <w:start w:val="1"/>
      <w:numFmt w:val="bullet"/>
      <w:lvlText w:val="o"/>
      <w:lvlJc w:val="left"/>
      <w:pPr>
        <w:ind w:left="3420" w:hanging="360"/>
      </w:pPr>
      <w:rPr>
        <w:rFonts w:ascii="Courier New" w:hAnsi="Courier New" w:hint="default"/>
      </w:rPr>
    </w:lvl>
    <w:lvl w:ilvl="5" w:tplc="04090005">
      <w:start w:val="1"/>
      <w:numFmt w:val="bullet"/>
      <w:lvlText w:val=""/>
      <w:lvlJc w:val="left"/>
      <w:pPr>
        <w:ind w:left="4140" w:hanging="360"/>
      </w:pPr>
      <w:rPr>
        <w:rFonts w:ascii="Wingdings" w:hAnsi="Wingdings" w:hint="default"/>
      </w:rPr>
    </w:lvl>
    <w:lvl w:ilvl="6" w:tplc="04090001">
      <w:start w:val="1"/>
      <w:numFmt w:val="bullet"/>
      <w:lvlText w:val=""/>
      <w:lvlJc w:val="left"/>
      <w:pPr>
        <w:ind w:left="4860" w:hanging="360"/>
      </w:pPr>
      <w:rPr>
        <w:rFonts w:ascii="Symbol" w:hAnsi="Symbol" w:hint="default"/>
      </w:rPr>
    </w:lvl>
    <w:lvl w:ilvl="7" w:tplc="04090003">
      <w:start w:val="1"/>
      <w:numFmt w:val="bullet"/>
      <w:lvlText w:val="o"/>
      <w:lvlJc w:val="left"/>
      <w:pPr>
        <w:ind w:left="5580" w:hanging="360"/>
      </w:pPr>
      <w:rPr>
        <w:rFonts w:ascii="Courier New" w:hAnsi="Courier New" w:hint="default"/>
      </w:rPr>
    </w:lvl>
    <w:lvl w:ilvl="8" w:tplc="04090005">
      <w:start w:val="1"/>
      <w:numFmt w:val="bullet"/>
      <w:lvlText w:val=""/>
      <w:lvlJc w:val="left"/>
      <w:pPr>
        <w:ind w:left="6300" w:hanging="360"/>
      </w:pPr>
      <w:rPr>
        <w:rFonts w:ascii="Wingdings" w:hAnsi="Wingdings" w:hint="default"/>
      </w:rPr>
    </w:lvl>
  </w:abstractNum>
  <w:abstractNum w:abstractNumId="32">
    <w:nsid w:val="75AD3399"/>
    <w:multiLevelType w:val="hybridMultilevel"/>
    <w:tmpl w:val="E0804EA6"/>
    <w:lvl w:ilvl="0" w:tplc="F2983602">
      <w:start w:val="1"/>
      <w:numFmt w:val="lowerLetter"/>
      <w:lvlText w:val="%1."/>
      <w:lvlJc w:val="left"/>
      <w:pPr>
        <w:ind w:left="720" w:hanging="360"/>
      </w:pPr>
      <w:rPr>
        <w:rFonts w:cs="Times New Roman" w:hint="default"/>
        <w:b/>
      </w:rPr>
    </w:lvl>
    <w:lvl w:ilvl="1" w:tplc="04090003">
      <w:start w:val="1"/>
      <w:numFmt w:val="bullet"/>
      <w:lvlText w:val="o"/>
      <w:lvlJc w:val="left"/>
      <w:pPr>
        <w:ind w:left="1440" w:hanging="360"/>
      </w:pPr>
      <w:rPr>
        <w:rFonts w:ascii="Courier New" w:hAnsi="Courier New" w:hint="default"/>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9E22E6DE">
      <w:start w:val="1"/>
      <w:numFmt w:val="upperLetter"/>
      <w:lvlText w:val="%5."/>
      <w:lvlJc w:val="left"/>
      <w:pPr>
        <w:ind w:left="3600" w:hanging="360"/>
      </w:pPr>
      <w:rPr>
        <w:rFonts w:cs="Times New Roman" w:hint="default"/>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3">
    <w:nsid w:val="79F8737C"/>
    <w:multiLevelType w:val="hybridMultilevel"/>
    <w:tmpl w:val="A4F4A4FA"/>
    <w:lvl w:ilvl="0" w:tplc="D0141598">
      <w:start w:val="1"/>
      <w:numFmt w:val="lowerLetter"/>
      <w:lvlText w:val="%1."/>
      <w:lvlJc w:val="left"/>
      <w:pPr>
        <w:ind w:left="720" w:hanging="360"/>
      </w:pPr>
      <w:rPr>
        <w:rFonts w:cs="Times New Roman" w:hint="default"/>
        <w:b/>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4">
    <w:nsid w:val="7A381686"/>
    <w:multiLevelType w:val="hybridMultilevel"/>
    <w:tmpl w:val="291A28AE"/>
    <w:lvl w:ilvl="0" w:tplc="76DE955A">
      <w:start w:val="1"/>
      <w:numFmt w:val="lowerLetter"/>
      <w:lvlText w:val="%1."/>
      <w:lvlJc w:val="left"/>
      <w:pPr>
        <w:ind w:left="720" w:hanging="360"/>
      </w:pPr>
      <w:rPr>
        <w:rFonts w:cs="Times New Roman" w:hint="default"/>
        <w:b/>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5">
    <w:nsid w:val="7A6D6B2E"/>
    <w:multiLevelType w:val="hybridMultilevel"/>
    <w:tmpl w:val="C0DE8B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6">
    <w:nsid w:val="7CD135B4"/>
    <w:multiLevelType w:val="hybridMultilevel"/>
    <w:tmpl w:val="4CDAC406"/>
    <w:lvl w:ilvl="0" w:tplc="E1D2EDAA">
      <w:start w:val="1"/>
      <w:numFmt w:val="lowerLetter"/>
      <w:lvlText w:val="%1."/>
      <w:lvlJc w:val="left"/>
      <w:pPr>
        <w:ind w:left="720" w:hanging="360"/>
      </w:pPr>
      <w:rPr>
        <w:rFonts w:cs="Times New Roman" w:hint="default"/>
        <w:b/>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num w:numId="1">
    <w:abstractNumId w:val="4"/>
  </w:num>
  <w:num w:numId="2">
    <w:abstractNumId w:val="27"/>
  </w:num>
  <w:num w:numId="3">
    <w:abstractNumId w:val="7"/>
  </w:num>
  <w:num w:numId="4">
    <w:abstractNumId w:val="28"/>
  </w:num>
  <w:num w:numId="5">
    <w:abstractNumId w:val="30"/>
  </w:num>
  <w:num w:numId="6">
    <w:abstractNumId w:val="31"/>
  </w:num>
  <w:num w:numId="7">
    <w:abstractNumId w:val="8"/>
  </w:num>
  <w:num w:numId="8">
    <w:abstractNumId w:val="35"/>
  </w:num>
  <w:num w:numId="9">
    <w:abstractNumId w:val="26"/>
  </w:num>
  <w:num w:numId="10">
    <w:abstractNumId w:val="36"/>
  </w:num>
  <w:num w:numId="11">
    <w:abstractNumId w:val="21"/>
  </w:num>
  <w:num w:numId="12">
    <w:abstractNumId w:val="33"/>
  </w:num>
  <w:num w:numId="13">
    <w:abstractNumId w:val="15"/>
  </w:num>
  <w:num w:numId="14">
    <w:abstractNumId w:val="10"/>
  </w:num>
  <w:num w:numId="15">
    <w:abstractNumId w:val="32"/>
  </w:num>
  <w:num w:numId="16">
    <w:abstractNumId w:val="13"/>
  </w:num>
  <w:num w:numId="17">
    <w:abstractNumId w:val="0"/>
  </w:num>
  <w:num w:numId="18">
    <w:abstractNumId w:val="6"/>
  </w:num>
  <w:num w:numId="19">
    <w:abstractNumId w:val="18"/>
  </w:num>
  <w:num w:numId="20">
    <w:abstractNumId w:val="24"/>
  </w:num>
  <w:num w:numId="21">
    <w:abstractNumId w:val="16"/>
  </w:num>
  <w:num w:numId="22">
    <w:abstractNumId w:val="22"/>
  </w:num>
  <w:num w:numId="23">
    <w:abstractNumId w:val="25"/>
  </w:num>
  <w:num w:numId="24">
    <w:abstractNumId w:val="23"/>
  </w:num>
  <w:num w:numId="25">
    <w:abstractNumId w:val="29"/>
  </w:num>
  <w:num w:numId="26">
    <w:abstractNumId w:val="5"/>
  </w:num>
  <w:num w:numId="27">
    <w:abstractNumId w:val="12"/>
  </w:num>
  <w:num w:numId="28">
    <w:abstractNumId w:val="1"/>
  </w:num>
  <w:num w:numId="29">
    <w:abstractNumId w:val="3"/>
  </w:num>
  <w:num w:numId="30">
    <w:abstractNumId w:val="19"/>
  </w:num>
  <w:num w:numId="31">
    <w:abstractNumId w:val="2"/>
  </w:num>
  <w:num w:numId="32">
    <w:abstractNumId w:val="34"/>
  </w:num>
  <w:num w:numId="33">
    <w:abstractNumId w:val="11"/>
  </w:num>
  <w:num w:numId="34">
    <w:abstractNumId w:val="14"/>
  </w:num>
  <w:num w:numId="35">
    <w:abstractNumId w:val="9"/>
  </w:num>
  <w:num w:numId="36">
    <w:abstractNumId w:val="20"/>
  </w:num>
  <w:num w:numId="37">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oNotHyphenateCaps/>
  <w:drawingGridHorizontalSpacing w:val="12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A0ABC"/>
    <w:rsid w:val="0000062E"/>
    <w:rsid w:val="00000FD6"/>
    <w:rsid w:val="000012E6"/>
    <w:rsid w:val="0000174A"/>
    <w:rsid w:val="0000197A"/>
    <w:rsid w:val="00002A82"/>
    <w:rsid w:val="00002E75"/>
    <w:rsid w:val="000032BD"/>
    <w:rsid w:val="00003E5D"/>
    <w:rsid w:val="0000420B"/>
    <w:rsid w:val="0000602C"/>
    <w:rsid w:val="000066F2"/>
    <w:rsid w:val="00006EC7"/>
    <w:rsid w:val="00007BD5"/>
    <w:rsid w:val="00007EA7"/>
    <w:rsid w:val="000101E9"/>
    <w:rsid w:val="00010828"/>
    <w:rsid w:val="00011787"/>
    <w:rsid w:val="00011A86"/>
    <w:rsid w:val="00011CA9"/>
    <w:rsid w:val="00012101"/>
    <w:rsid w:val="000123E8"/>
    <w:rsid w:val="000131EF"/>
    <w:rsid w:val="00013D19"/>
    <w:rsid w:val="0001471C"/>
    <w:rsid w:val="00014F79"/>
    <w:rsid w:val="000167AC"/>
    <w:rsid w:val="00021E7C"/>
    <w:rsid w:val="00022465"/>
    <w:rsid w:val="00023706"/>
    <w:rsid w:val="000243EF"/>
    <w:rsid w:val="0002457B"/>
    <w:rsid w:val="0002490A"/>
    <w:rsid w:val="000261ED"/>
    <w:rsid w:val="000264FA"/>
    <w:rsid w:val="00026966"/>
    <w:rsid w:val="00026DFA"/>
    <w:rsid w:val="00030EAA"/>
    <w:rsid w:val="0003110C"/>
    <w:rsid w:val="00031855"/>
    <w:rsid w:val="00031895"/>
    <w:rsid w:val="00031D27"/>
    <w:rsid w:val="00032038"/>
    <w:rsid w:val="00032154"/>
    <w:rsid w:val="000322E1"/>
    <w:rsid w:val="00032E46"/>
    <w:rsid w:val="00032E8A"/>
    <w:rsid w:val="00032F13"/>
    <w:rsid w:val="000336AF"/>
    <w:rsid w:val="0003697B"/>
    <w:rsid w:val="000372B5"/>
    <w:rsid w:val="000374FD"/>
    <w:rsid w:val="00040AFE"/>
    <w:rsid w:val="00040D44"/>
    <w:rsid w:val="00041279"/>
    <w:rsid w:val="0004239D"/>
    <w:rsid w:val="00043108"/>
    <w:rsid w:val="00043F53"/>
    <w:rsid w:val="000444A3"/>
    <w:rsid w:val="00044F5F"/>
    <w:rsid w:val="00044F68"/>
    <w:rsid w:val="000461FC"/>
    <w:rsid w:val="0004676B"/>
    <w:rsid w:val="000468D3"/>
    <w:rsid w:val="000477BD"/>
    <w:rsid w:val="00051AF9"/>
    <w:rsid w:val="00052419"/>
    <w:rsid w:val="00052B62"/>
    <w:rsid w:val="00054F79"/>
    <w:rsid w:val="00054FF1"/>
    <w:rsid w:val="0005529C"/>
    <w:rsid w:val="00055309"/>
    <w:rsid w:val="0006029F"/>
    <w:rsid w:val="000603AC"/>
    <w:rsid w:val="00060CEC"/>
    <w:rsid w:val="0006242D"/>
    <w:rsid w:val="00062FB5"/>
    <w:rsid w:val="00063402"/>
    <w:rsid w:val="000634BF"/>
    <w:rsid w:val="0006405A"/>
    <w:rsid w:val="00064235"/>
    <w:rsid w:val="00064BBA"/>
    <w:rsid w:val="000655C3"/>
    <w:rsid w:val="00066AA1"/>
    <w:rsid w:val="0006744B"/>
    <w:rsid w:val="00067890"/>
    <w:rsid w:val="00067ED5"/>
    <w:rsid w:val="000714C8"/>
    <w:rsid w:val="000724B8"/>
    <w:rsid w:val="00072AE3"/>
    <w:rsid w:val="00073180"/>
    <w:rsid w:val="00073D02"/>
    <w:rsid w:val="000751B4"/>
    <w:rsid w:val="000752DF"/>
    <w:rsid w:val="00075651"/>
    <w:rsid w:val="00075AF3"/>
    <w:rsid w:val="00075EE2"/>
    <w:rsid w:val="00077022"/>
    <w:rsid w:val="0007735C"/>
    <w:rsid w:val="00080C50"/>
    <w:rsid w:val="000813AC"/>
    <w:rsid w:val="0008148A"/>
    <w:rsid w:val="00081682"/>
    <w:rsid w:val="00083BC3"/>
    <w:rsid w:val="00083D36"/>
    <w:rsid w:val="00084094"/>
    <w:rsid w:val="0008420C"/>
    <w:rsid w:val="00084AEE"/>
    <w:rsid w:val="00084EE8"/>
    <w:rsid w:val="0008550D"/>
    <w:rsid w:val="0008601D"/>
    <w:rsid w:val="0008686D"/>
    <w:rsid w:val="00086CE7"/>
    <w:rsid w:val="00091E31"/>
    <w:rsid w:val="00093219"/>
    <w:rsid w:val="00094642"/>
    <w:rsid w:val="00094AA3"/>
    <w:rsid w:val="00095885"/>
    <w:rsid w:val="00095895"/>
    <w:rsid w:val="00096077"/>
    <w:rsid w:val="0009630E"/>
    <w:rsid w:val="000975A6"/>
    <w:rsid w:val="00097764"/>
    <w:rsid w:val="000A04E0"/>
    <w:rsid w:val="000A0744"/>
    <w:rsid w:val="000A0BAA"/>
    <w:rsid w:val="000A0FF4"/>
    <w:rsid w:val="000A12AC"/>
    <w:rsid w:val="000A1D45"/>
    <w:rsid w:val="000A25B9"/>
    <w:rsid w:val="000A34AF"/>
    <w:rsid w:val="000A3A7D"/>
    <w:rsid w:val="000A3B92"/>
    <w:rsid w:val="000A5648"/>
    <w:rsid w:val="000A5EE6"/>
    <w:rsid w:val="000A66B0"/>
    <w:rsid w:val="000A6E95"/>
    <w:rsid w:val="000A73C9"/>
    <w:rsid w:val="000A7884"/>
    <w:rsid w:val="000A7A99"/>
    <w:rsid w:val="000B017D"/>
    <w:rsid w:val="000B0548"/>
    <w:rsid w:val="000B069E"/>
    <w:rsid w:val="000B0C31"/>
    <w:rsid w:val="000B0F61"/>
    <w:rsid w:val="000B13D4"/>
    <w:rsid w:val="000B15B9"/>
    <w:rsid w:val="000B196B"/>
    <w:rsid w:val="000B1EA7"/>
    <w:rsid w:val="000B2022"/>
    <w:rsid w:val="000B2234"/>
    <w:rsid w:val="000B2F0A"/>
    <w:rsid w:val="000B3CA0"/>
    <w:rsid w:val="000B466E"/>
    <w:rsid w:val="000B6533"/>
    <w:rsid w:val="000B744C"/>
    <w:rsid w:val="000B767E"/>
    <w:rsid w:val="000B7891"/>
    <w:rsid w:val="000C01C9"/>
    <w:rsid w:val="000C2209"/>
    <w:rsid w:val="000C34D1"/>
    <w:rsid w:val="000C3D95"/>
    <w:rsid w:val="000C40AA"/>
    <w:rsid w:val="000C591C"/>
    <w:rsid w:val="000C6B47"/>
    <w:rsid w:val="000D0526"/>
    <w:rsid w:val="000D0560"/>
    <w:rsid w:val="000D0CC3"/>
    <w:rsid w:val="000D19BE"/>
    <w:rsid w:val="000D270D"/>
    <w:rsid w:val="000D3490"/>
    <w:rsid w:val="000D4E36"/>
    <w:rsid w:val="000D5FFE"/>
    <w:rsid w:val="000D7BBB"/>
    <w:rsid w:val="000E05BA"/>
    <w:rsid w:val="000E1457"/>
    <w:rsid w:val="000E241B"/>
    <w:rsid w:val="000E2CBE"/>
    <w:rsid w:val="000E3419"/>
    <w:rsid w:val="000E3CCA"/>
    <w:rsid w:val="000E4625"/>
    <w:rsid w:val="000E53EE"/>
    <w:rsid w:val="000E581A"/>
    <w:rsid w:val="000E5D41"/>
    <w:rsid w:val="000E68E1"/>
    <w:rsid w:val="000E6B20"/>
    <w:rsid w:val="000E73E9"/>
    <w:rsid w:val="000E7C12"/>
    <w:rsid w:val="000F0443"/>
    <w:rsid w:val="000F0C85"/>
    <w:rsid w:val="000F0C97"/>
    <w:rsid w:val="000F0F7A"/>
    <w:rsid w:val="000F1537"/>
    <w:rsid w:val="000F2541"/>
    <w:rsid w:val="000F28D5"/>
    <w:rsid w:val="000F2E66"/>
    <w:rsid w:val="000F4BDE"/>
    <w:rsid w:val="000F53CC"/>
    <w:rsid w:val="000F6CF7"/>
    <w:rsid w:val="000F7642"/>
    <w:rsid w:val="00101775"/>
    <w:rsid w:val="00101CD5"/>
    <w:rsid w:val="00101FFE"/>
    <w:rsid w:val="00103B55"/>
    <w:rsid w:val="001051FE"/>
    <w:rsid w:val="00105456"/>
    <w:rsid w:val="00105C11"/>
    <w:rsid w:val="0010603C"/>
    <w:rsid w:val="00106762"/>
    <w:rsid w:val="00106D51"/>
    <w:rsid w:val="0010709A"/>
    <w:rsid w:val="00107810"/>
    <w:rsid w:val="00110AA1"/>
    <w:rsid w:val="00111BF7"/>
    <w:rsid w:val="00111E93"/>
    <w:rsid w:val="00111EA3"/>
    <w:rsid w:val="00113A51"/>
    <w:rsid w:val="001167E3"/>
    <w:rsid w:val="001171AE"/>
    <w:rsid w:val="00117DD8"/>
    <w:rsid w:val="00117ECD"/>
    <w:rsid w:val="00120E31"/>
    <w:rsid w:val="0012112B"/>
    <w:rsid w:val="0012232A"/>
    <w:rsid w:val="00122B46"/>
    <w:rsid w:val="00123C6F"/>
    <w:rsid w:val="00123E82"/>
    <w:rsid w:val="00124CA8"/>
    <w:rsid w:val="00125132"/>
    <w:rsid w:val="00125E1A"/>
    <w:rsid w:val="001262CE"/>
    <w:rsid w:val="001268B9"/>
    <w:rsid w:val="00130851"/>
    <w:rsid w:val="0013085F"/>
    <w:rsid w:val="001315E5"/>
    <w:rsid w:val="00131704"/>
    <w:rsid w:val="001320BD"/>
    <w:rsid w:val="001332A4"/>
    <w:rsid w:val="00133697"/>
    <w:rsid w:val="00133832"/>
    <w:rsid w:val="00133A20"/>
    <w:rsid w:val="00133F51"/>
    <w:rsid w:val="00134534"/>
    <w:rsid w:val="0013471E"/>
    <w:rsid w:val="0013611D"/>
    <w:rsid w:val="00136631"/>
    <w:rsid w:val="001379D7"/>
    <w:rsid w:val="00141ABD"/>
    <w:rsid w:val="00141C2D"/>
    <w:rsid w:val="00141C42"/>
    <w:rsid w:val="00141DB4"/>
    <w:rsid w:val="001426F5"/>
    <w:rsid w:val="00144158"/>
    <w:rsid w:val="00144A2A"/>
    <w:rsid w:val="00145616"/>
    <w:rsid w:val="001462E4"/>
    <w:rsid w:val="00146FDE"/>
    <w:rsid w:val="0015082B"/>
    <w:rsid w:val="00151CC9"/>
    <w:rsid w:val="00152647"/>
    <w:rsid w:val="00152CEB"/>
    <w:rsid w:val="001542B7"/>
    <w:rsid w:val="001562E7"/>
    <w:rsid w:val="00160763"/>
    <w:rsid w:val="00160A91"/>
    <w:rsid w:val="00160C99"/>
    <w:rsid w:val="001611A9"/>
    <w:rsid w:val="00161CF5"/>
    <w:rsid w:val="00161E8B"/>
    <w:rsid w:val="001628BA"/>
    <w:rsid w:val="0016322F"/>
    <w:rsid w:val="00163422"/>
    <w:rsid w:val="00163533"/>
    <w:rsid w:val="0016368D"/>
    <w:rsid w:val="00164457"/>
    <w:rsid w:val="001644E4"/>
    <w:rsid w:val="001646FF"/>
    <w:rsid w:val="00164CA1"/>
    <w:rsid w:val="00166105"/>
    <w:rsid w:val="00166389"/>
    <w:rsid w:val="00166F04"/>
    <w:rsid w:val="001673AD"/>
    <w:rsid w:val="00167AB2"/>
    <w:rsid w:val="00170154"/>
    <w:rsid w:val="0017029C"/>
    <w:rsid w:val="00170D7E"/>
    <w:rsid w:val="00172325"/>
    <w:rsid w:val="001724A8"/>
    <w:rsid w:val="001726FF"/>
    <w:rsid w:val="0017331E"/>
    <w:rsid w:val="00173727"/>
    <w:rsid w:val="0017424B"/>
    <w:rsid w:val="001745DC"/>
    <w:rsid w:val="00175504"/>
    <w:rsid w:val="001756EC"/>
    <w:rsid w:val="0017682C"/>
    <w:rsid w:val="00176FAC"/>
    <w:rsid w:val="0017765C"/>
    <w:rsid w:val="00177B49"/>
    <w:rsid w:val="00177B7C"/>
    <w:rsid w:val="00177CC7"/>
    <w:rsid w:val="001800F7"/>
    <w:rsid w:val="00182207"/>
    <w:rsid w:val="00182309"/>
    <w:rsid w:val="00182A3A"/>
    <w:rsid w:val="00183AD9"/>
    <w:rsid w:val="00183BDA"/>
    <w:rsid w:val="0018484F"/>
    <w:rsid w:val="00184A40"/>
    <w:rsid w:val="0018514D"/>
    <w:rsid w:val="00187588"/>
    <w:rsid w:val="00187801"/>
    <w:rsid w:val="00187A71"/>
    <w:rsid w:val="00190C0F"/>
    <w:rsid w:val="00191201"/>
    <w:rsid w:val="00191EE9"/>
    <w:rsid w:val="0019260C"/>
    <w:rsid w:val="001926B5"/>
    <w:rsid w:val="00193B58"/>
    <w:rsid w:val="00194DE9"/>
    <w:rsid w:val="00194EA1"/>
    <w:rsid w:val="00194EFB"/>
    <w:rsid w:val="001955DB"/>
    <w:rsid w:val="00195974"/>
    <w:rsid w:val="00196000"/>
    <w:rsid w:val="001963ED"/>
    <w:rsid w:val="00196AA4"/>
    <w:rsid w:val="00196B22"/>
    <w:rsid w:val="00196C71"/>
    <w:rsid w:val="0019716D"/>
    <w:rsid w:val="0019716E"/>
    <w:rsid w:val="001A0934"/>
    <w:rsid w:val="001A0B91"/>
    <w:rsid w:val="001A1154"/>
    <w:rsid w:val="001A15CD"/>
    <w:rsid w:val="001A1680"/>
    <w:rsid w:val="001A1FEC"/>
    <w:rsid w:val="001A32B8"/>
    <w:rsid w:val="001A351E"/>
    <w:rsid w:val="001A37EC"/>
    <w:rsid w:val="001A45F2"/>
    <w:rsid w:val="001A4F65"/>
    <w:rsid w:val="001A55DB"/>
    <w:rsid w:val="001A599B"/>
    <w:rsid w:val="001A622C"/>
    <w:rsid w:val="001A7315"/>
    <w:rsid w:val="001A7A05"/>
    <w:rsid w:val="001B01B8"/>
    <w:rsid w:val="001B360E"/>
    <w:rsid w:val="001B4BCE"/>
    <w:rsid w:val="001B4D26"/>
    <w:rsid w:val="001B6ED8"/>
    <w:rsid w:val="001B7646"/>
    <w:rsid w:val="001B7977"/>
    <w:rsid w:val="001B7F6C"/>
    <w:rsid w:val="001C04EC"/>
    <w:rsid w:val="001C1193"/>
    <w:rsid w:val="001C1740"/>
    <w:rsid w:val="001C1BB2"/>
    <w:rsid w:val="001C1BDC"/>
    <w:rsid w:val="001C2330"/>
    <w:rsid w:val="001C2C37"/>
    <w:rsid w:val="001C3930"/>
    <w:rsid w:val="001C3FE7"/>
    <w:rsid w:val="001C447F"/>
    <w:rsid w:val="001C4E72"/>
    <w:rsid w:val="001C5D80"/>
    <w:rsid w:val="001C65F3"/>
    <w:rsid w:val="001C7F48"/>
    <w:rsid w:val="001D0965"/>
    <w:rsid w:val="001D1176"/>
    <w:rsid w:val="001D15EB"/>
    <w:rsid w:val="001D185C"/>
    <w:rsid w:val="001D3159"/>
    <w:rsid w:val="001D3F28"/>
    <w:rsid w:val="001D6424"/>
    <w:rsid w:val="001D7F1B"/>
    <w:rsid w:val="001E00F0"/>
    <w:rsid w:val="001E1528"/>
    <w:rsid w:val="001E1787"/>
    <w:rsid w:val="001E1888"/>
    <w:rsid w:val="001E1B12"/>
    <w:rsid w:val="001E1B66"/>
    <w:rsid w:val="001E2511"/>
    <w:rsid w:val="001E3460"/>
    <w:rsid w:val="001E46B9"/>
    <w:rsid w:val="001E46C4"/>
    <w:rsid w:val="001E4921"/>
    <w:rsid w:val="001E50B1"/>
    <w:rsid w:val="001E579E"/>
    <w:rsid w:val="001E5B12"/>
    <w:rsid w:val="001E79E7"/>
    <w:rsid w:val="001E7A42"/>
    <w:rsid w:val="001E7EEE"/>
    <w:rsid w:val="001F05A1"/>
    <w:rsid w:val="001F15B2"/>
    <w:rsid w:val="001F1C49"/>
    <w:rsid w:val="001F1D4E"/>
    <w:rsid w:val="001F21EB"/>
    <w:rsid w:val="001F2B57"/>
    <w:rsid w:val="001F319F"/>
    <w:rsid w:val="001F344F"/>
    <w:rsid w:val="001F381C"/>
    <w:rsid w:val="001F5AB7"/>
    <w:rsid w:val="001F6A92"/>
    <w:rsid w:val="001F7255"/>
    <w:rsid w:val="001F7758"/>
    <w:rsid w:val="0020268B"/>
    <w:rsid w:val="00203433"/>
    <w:rsid w:val="002034F3"/>
    <w:rsid w:val="0020384B"/>
    <w:rsid w:val="00203BDC"/>
    <w:rsid w:val="00204965"/>
    <w:rsid w:val="00204BE8"/>
    <w:rsid w:val="00205CC1"/>
    <w:rsid w:val="0020607E"/>
    <w:rsid w:val="002068EF"/>
    <w:rsid w:val="00206E7A"/>
    <w:rsid w:val="002109FC"/>
    <w:rsid w:val="00211079"/>
    <w:rsid w:val="002116FA"/>
    <w:rsid w:val="00212105"/>
    <w:rsid w:val="00214F53"/>
    <w:rsid w:val="00215A00"/>
    <w:rsid w:val="0021649B"/>
    <w:rsid w:val="00216623"/>
    <w:rsid w:val="0021748B"/>
    <w:rsid w:val="002175D3"/>
    <w:rsid w:val="00217ABC"/>
    <w:rsid w:val="0022043A"/>
    <w:rsid w:val="0022067C"/>
    <w:rsid w:val="00220D01"/>
    <w:rsid w:val="00222860"/>
    <w:rsid w:val="00224219"/>
    <w:rsid w:val="00224AB3"/>
    <w:rsid w:val="00224C74"/>
    <w:rsid w:val="00224EFE"/>
    <w:rsid w:val="00224F56"/>
    <w:rsid w:val="0022530C"/>
    <w:rsid w:val="00225E62"/>
    <w:rsid w:val="0022606F"/>
    <w:rsid w:val="00226AD9"/>
    <w:rsid w:val="002277BB"/>
    <w:rsid w:val="00227E9F"/>
    <w:rsid w:val="0023078A"/>
    <w:rsid w:val="002312BA"/>
    <w:rsid w:val="00231521"/>
    <w:rsid w:val="0023164E"/>
    <w:rsid w:val="002319EC"/>
    <w:rsid w:val="002325FE"/>
    <w:rsid w:val="00232954"/>
    <w:rsid w:val="00232BDB"/>
    <w:rsid w:val="00234377"/>
    <w:rsid w:val="00234C9C"/>
    <w:rsid w:val="0023500F"/>
    <w:rsid w:val="002351AB"/>
    <w:rsid w:val="0023528E"/>
    <w:rsid w:val="00235505"/>
    <w:rsid w:val="00237273"/>
    <w:rsid w:val="002374AD"/>
    <w:rsid w:val="00240F45"/>
    <w:rsid w:val="00241E79"/>
    <w:rsid w:val="002424D4"/>
    <w:rsid w:val="002427AB"/>
    <w:rsid w:val="00242F58"/>
    <w:rsid w:val="00243261"/>
    <w:rsid w:val="002432EF"/>
    <w:rsid w:val="0024342B"/>
    <w:rsid w:val="002464BE"/>
    <w:rsid w:val="0024665E"/>
    <w:rsid w:val="002468F6"/>
    <w:rsid w:val="00247146"/>
    <w:rsid w:val="00247366"/>
    <w:rsid w:val="0024751E"/>
    <w:rsid w:val="00250A77"/>
    <w:rsid w:val="00250E95"/>
    <w:rsid w:val="0025127E"/>
    <w:rsid w:val="00251896"/>
    <w:rsid w:val="00251C3C"/>
    <w:rsid w:val="0025201B"/>
    <w:rsid w:val="002537DA"/>
    <w:rsid w:val="00254372"/>
    <w:rsid w:val="00254501"/>
    <w:rsid w:val="002549A2"/>
    <w:rsid w:val="002549A9"/>
    <w:rsid w:val="002567E7"/>
    <w:rsid w:val="00256D13"/>
    <w:rsid w:val="00256F76"/>
    <w:rsid w:val="002574AA"/>
    <w:rsid w:val="0026096F"/>
    <w:rsid w:val="00261253"/>
    <w:rsid w:val="00261254"/>
    <w:rsid w:val="002612EC"/>
    <w:rsid w:val="0026158B"/>
    <w:rsid w:val="00262063"/>
    <w:rsid w:val="00262256"/>
    <w:rsid w:val="002625DE"/>
    <w:rsid w:val="00262747"/>
    <w:rsid w:val="00263130"/>
    <w:rsid w:val="0026408F"/>
    <w:rsid w:val="002655D4"/>
    <w:rsid w:val="00265745"/>
    <w:rsid w:val="002674D0"/>
    <w:rsid w:val="00267C56"/>
    <w:rsid w:val="002700DF"/>
    <w:rsid w:val="00271C2D"/>
    <w:rsid w:val="002737EC"/>
    <w:rsid w:val="002744FA"/>
    <w:rsid w:val="002747D8"/>
    <w:rsid w:val="0027538C"/>
    <w:rsid w:val="0027541F"/>
    <w:rsid w:val="00275466"/>
    <w:rsid w:val="00276187"/>
    <w:rsid w:val="00276356"/>
    <w:rsid w:val="002766DF"/>
    <w:rsid w:val="002766F3"/>
    <w:rsid w:val="00277B49"/>
    <w:rsid w:val="00277D0C"/>
    <w:rsid w:val="002803F5"/>
    <w:rsid w:val="002807C7"/>
    <w:rsid w:val="002819C2"/>
    <w:rsid w:val="00281BCA"/>
    <w:rsid w:val="00281CE9"/>
    <w:rsid w:val="00281FC7"/>
    <w:rsid w:val="00282D47"/>
    <w:rsid w:val="00282D75"/>
    <w:rsid w:val="00282FB1"/>
    <w:rsid w:val="002853DB"/>
    <w:rsid w:val="00285F70"/>
    <w:rsid w:val="00286507"/>
    <w:rsid w:val="00290000"/>
    <w:rsid w:val="00290391"/>
    <w:rsid w:val="00290394"/>
    <w:rsid w:val="00290BCD"/>
    <w:rsid w:val="00292D7E"/>
    <w:rsid w:val="00293163"/>
    <w:rsid w:val="00294831"/>
    <w:rsid w:val="00294B63"/>
    <w:rsid w:val="00294B8C"/>
    <w:rsid w:val="00294CFD"/>
    <w:rsid w:val="0029564D"/>
    <w:rsid w:val="0029575E"/>
    <w:rsid w:val="00295C90"/>
    <w:rsid w:val="00296281"/>
    <w:rsid w:val="00296351"/>
    <w:rsid w:val="0029648F"/>
    <w:rsid w:val="00296DE7"/>
    <w:rsid w:val="00297426"/>
    <w:rsid w:val="002978E6"/>
    <w:rsid w:val="002A0A08"/>
    <w:rsid w:val="002A0B70"/>
    <w:rsid w:val="002A0D60"/>
    <w:rsid w:val="002A15EF"/>
    <w:rsid w:val="002A2B44"/>
    <w:rsid w:val="002A31AD"/>
    <w:rsid w:val="002A3B9F"/>
    <w:rsid w:val="002A4434"/>
    <w:rsid w:val="002A48F0"/>
    <w:rsid w:val="002A4E39"/>
    <w:rsid w:val="002A50B1"/>
    <w:rsid w:val="002A5F67"/>
    <w:rsid w:val="002A63ED"/>
    <w:rsid w:val="002A71BF"/>
    <w:rsid w:val="002B0955"/>
    <w:rsid w:val="002B0C27"/>
    <w:rsid w:val="002B1108"/>
    <w:rsid w:val="002B1B1F"/>
    <w:rsid w:val="002B2786"/>
    <w:rsid w:val="002B2EBE"/>
    <w:rsid w:val="002B4A1C"/>
    <w:rsid w:val="002B4CFF"/>
    <w:rsid w:val="002B5E92"/>
    <w:rsid w:val="002B5F3C"/>
    <w:rsid w:val="002B6056"/>
    <w:rsid w:val="002B690F"/>
    <w:rsid w:val="002B7B91"/>
    <w:rsid w:val="002C0073"/>
    <w:rsid w:val="002C1120"/>
    <w:rsid w:val="002C12B9"/>
    <w:rsid w:val="002C13AF"/>
    <w:rsid w:val="002C16B4"/>
    <w:rsid w:val="002C2365"/>
    <w:rsid w:val="002C2F80"/>
    <w:rsid w:val="002C3B37"/>
    <w:rsid w:val="002C3C26"/>
    <w:rsid w:val="002C3CB9"/>
    <w:rsid w:val="002C4F9C"/>
    <w:rsid w:val="002C79D8"/>
    <w:rsid w:val="002D15D5"/>
    <w:rsid w:val="002D16B2"/>
    <w:rsid w:val="002D1D2C"/>
    <w:rsid w:val="002D241C"/>
    <w:rsid w:val="002D3B78"/>
    <w:rsid w:val="002D40BF"/>
    <w:rsid w:val="002D413C"/>
    <w:rsid w:val="002D45D6"/>
    <w:rsid w:val="002D5BFD"/>
    <w:rsid w:val="002D5FE6"/>
    <w:rsid w:val="002D6C60"/>
    <w:rsid w:val="002E0672"/>
    <w:rsid w:val="002E2734"/>
    <w:rsid w:val="002E2839"/>
    <w:rsid w:val="002E55A6"/>
    <w:rsid w:val="002E6344"/>
    <w:rsid w:val="002F0402"/>
    <w:rsid w:val="002F0BEB"/>
    <w:rsid w:val="002F20FB"/>
    <w:rsid w:val="002F21DD"/>
    <w:rsid w:val="002F2433"/>
    <w:rsid w:val="002F2914"/>
    <w:rsid w:val="002F3397"/>
    <w:rsid w:val="002F33DC"/>
    <w:rsid w:val="002F3529"/>
    <w:rsid w:val="002F3D45"/>
    <w:rsid w:val="002F3E20"/>
    <w:rsid w:val="002F42F1"/>
    <w:rsid w:val="002F5613"/>
    <w:rsid w:val="002F58FB"/>
    <w:rsid w:val="002F68C2"/>
    <w:rsid w:val="002F6FDA"/>
    <w:rsid w:val="002F7A09"/>
    <w:rsid w:val="00300FEB"/>
    <w:rsid w:val="003022A6"/>
    <w:rsid w:val="003026BF"/>
    <w:rsid w:val="003036F4"/>
    <w:rsid w:val="003039DA"/>
    <w:rsid w:val="00303BC6"/>
    <w:rsid w:val="00304005"/>
    <w:rsid w:val="00304837"/>
    <w:rsid w:val="00304DCD"/>
    <w:rsid w:val="003051E3"/>
    <w:rsid w:val="003068A0"/>
    <w:rsid w:val="003068F9"/>
    <w:rsid w:val="0030704F"/>
    <w:rsid w:val="00307B1E"/>
    <w:rsid w:val="00313766"/>
    <w:rsid w:val="00313BD3"/>
    <w:rsid w:val="0031477F"/>
    <w:rsid w:val="00316AD6"/>
    <w:rsid w:val="003171DC"/>
    <w:rsid w:val="0031738A"/>
    <w:rsid w:val="003173AD"/>
    <w:rsid w:val="00317760"/>
    <w:rsid w:val="0032000F"/>
    <w:rsid w:val="00320A73"/>
    <w:rsid w:val="00321B86"/>
    <w:rsid w:val="00322661"/>
    <w:rsid w:val="003236FE"/>
    <w:rsid w:val="00323E0C"/>
    <w:rsid w:val="00324242"/>
    <w:rsid w:val="00325236"/>
    <w:rsid w:val="003260E7"/>
    <w:rsid w:val="00327993"/>
    <w:rsid w:val="00327A54"/>
    <w:rsid w:val="0033040C"/>
    <w:rsid w:val="00330AB2"/>
    <w:rsid w:val="00330B53"/>
    <w:rsid w:val="00330F40"/>
    <w:rsid w:val="003314B4"/>
    <w:rsid w:val="00333A4E"/>
    <w:rsid w:val="00334215"/>
    <w:rsid w:val="003350C4"/>
    <w:rsid w:val="00335353"/>
    <w:rsid w:val="00340978"/>
    <w:rsid w:val="00340C3D"/>
    <w:rsid w:val="003432D1"/>
    <w:rsid w:val="003444FA"/>
    <w:rsid w:val="00344A63"/>
    <w:rsid w:val="0034617A"/>
    <w:rsid w:val="003463C0"/>
    <w:rsid w:val="00347AAA"/>
    <w:rsid w:val="00350A91"/>
    <w:rsid w:val="00350CE1"/>
    <w:rsid w:val="00350D7D"/>
    <w:rsid w:val="003517FF"/>
    <w:rsid w:val="00352265"/>
    <w:rsid w:val="00352E4F"/>
    <w:rsid w:val="0035305B"/>
    <w:rsid w:val="0035307C"/>
    <w:rsid w:val="00354AF5"/>
    <w:rsid w:val="00354BBE"/>
    <w:rsid w:val="00354EA5"/>
    <w:rsid w:val="00355890"/>
    <w:rsid w:val="003565B5"/>
    <w:rsid w:val="00360053"/>
    <w:rsid w:val="003636A8"/>
    <w:rsid w:val="003643F8"/>
    <w:rsid w:val="00364531"/>
    <w:rsid w:val="00364699"/>
    <w:rsid w:val="00364AA6"/>
    <w:rsid w:val="00364EEC"/>
    <w:rsid w:val="00365484"/>
    <w:rsid w:val="00365B2A"/>
    <w:rsid w:val="00366015"/>
    <w:rsid w:val="00366847"/>
    <w:rsid w:val="00366D19"/>
    <w:rsid w:val="00370C19"/>
    <w:rsid w:val="003712E7"/>
    <w:rsid w:val="0037135A"/>
    <w:rsid w:val="00371F63"/>
    <w:rsid w:val="0037310F"/>
    <w:rsid w:val="00374139"/>
    <w:rsid w:val="0037482E"/>
    <w:rsid w:val="00374E2C"/>
    <w:rsid w:val="0037542E"/>
    <w:rsid w:val="00375770"/>
    <w:rsid w:val="00375893"/>
    <w:rsid w:val="00376124"/>
    <w:rsid w:val="00376430"/>
    <w:rsid w:val="003767B2"/>
    <w:rsid w:val="00376A98"/>
    <w:rsid w:val="003779B2"/>
    <w:rsid w:val="00377B6E"/>
    <w:rsid w:val="00377F70"/>
    <w:rsid w:val="003801F7"/>
    <w:rsid w:val="003805FA"/>
    <w:rsid w:val="00380E57"/>
    <w:rsid w:val="00381489"/>
    <w:rsid w:val="00381A8E"/>
    <w:rsid w:val="00382AA3"/>
    <w:rsid w:val="0038307D"/>
    <w:rsid w:val="00383715"/>
    <w:rsid w:val="00384300"/>
    <w:rsid w:val="00384CF2"/>
    <w:rsid w:val="00384EBD"/>
    <w:rsid w:val="00386923"/>
    <w:rsid w:val="00386C51"/>
    <w:rsid w:val="00387324"/>
    <w:rsid w:val="00387867"/>
    <w:rsid w:val="003878CC"/>
    <w:rsid w:val="003900A0"/>
    <w:rsid w:val="00390244"/>
    <w:rsid w:val="0039126F"/>
    <w:rsid w:val="003929F4"/>
    <w:rsid w:val="00393101"/>
    <w:rsid w:val="00393477"/>
    <w:rsid w:val="003939A2"/>
    <w:rsid w:val="00394AA6"/>
    <w:rsid w:val="00395C10"/>
    <w:rsid w:val="0039658A"/>
    <w:rsid w:val="00396B0F"/>
    <w:rsid w:val="00397457"/>
    <w:rsid w:val="003A13ED"/>
    <w:rsid w:val="003A2848"/>
    <w:rsid w:val="003A3AD2"/>
    <w:rsid w:val="003A3C5E"/>
    <w:rsid w:val="003A3E42"/>
    <w:rsid w:val="003A3E98"/>
    <w:rsid w:val="003A4363"/>
    <w:rsid w:val="003A4692"/>
    <w:rsid w:val="003A4FFC"/>
    <w:rsid w:val="003A564D"/>
    <w:rsid w:val="003A5BFD"/>
    <w:rsid w:val="003A5D58"/>
    <w:rsid w:val="003A68E6"/>
    <w:rsid w:val="003A6CC7"/>
    <w:rsid w:val="003A6F2A"/>
    <w:rsid w:val="003A71CD"/>
    <w:rsid w:val="003A7F7A"/>
    <w:rsid w:val="003B03FF"/>
    <w:rsid w:val="003B10B6"/>
    <w:rsid w:val="003B1B58"/>
    <w:rsid w:val="003B1E14"/>
    <w:rsid w:val="003B2227"/>
    <w:rsid w:val="003B23A5"/>
    <w:rsid w:val="003B3190"/>
    <w:rsid w:val="003B33E4"/>
    <w:rsid w:val="003B3500"/>
    <w:rsid w:val="003B3C92"/>
    <w:rsid w:val="003B4307"/>
    <w:rsid w:val="003B4AC8"/>
    <w:rsid w:val="003B4DC9"/>
    <w:rsid w:val="003B580D"/>
    <w:rsid w:val="003B6CD1"/>
    <w:rsid w:val="003B6E49"/>
    <w:rsid w:val="003B6F8C"/>
    <w:rsid w:val="003B7ACC"/>
    <w:rsid w:val="003B7FFE"/>
    <w:rsid w:val="003C096F"/>
    <w:rsid w:val="003C19F5"/>
    <w:rsid w:val="003C1D9C"/>
    <w:rsid w:val="003C37FE"/>
    <w:rsid w:val="003C3AF9"/>
    <w:rsid w:val="003C3DDC"/>
    <w:rsid w:val="003C4732"/>
    <w:rsid w:val="003C54B2"/>
    <w:rsid w:val="003C5C8C"/>
    <w:rsid w:val="003C6976"/>
    <w:rsid w:val="003C75C0"/>
    <w:rsid w:val="003D0BA3"/>
    <w:rsid w:val="003D1CE3"/>
    <w:rsid w:val="003D2723"/>
    <w:rsid w:val="003D325B"/>
    <w:rsid w:val="003D3E75"/>
    <w:rsid w:val="003D4D14"/>
    <w:rsid w:val="003D6014"/>
    <w:rsid w:val="003D661E"/>
    <w:rsid w:val="003D755B"/>
    <w:rsid w:val="003E028D"/>
    <w:rsid w:val="003E0369"/>
    <w:rsid w:val="003E0B37"/>
    <w:rsid w:val="003E0D0E"/>
    <w:rsid w:val="003E0D15"/>
    <w:rsid w:val="003E121B"/>
    <w:rsid w:val="003E175C"/>
    <w:rsid w:val="003E3451"/>
    <w:rsid w:val="003E3573"/>
    <w:rsid w:val="003E3C10"/>
    <w:rsid w:val="003E43E3"/>
    <w:rsid w:val="003E44CA"/>
    <w:rsid w:val="003E46AB"/>
    <w:rsid w:val="003E5C63"/>
    <w:rsid w:val="003E61D1"/>
    <w:rsid w:val="003E747F"/>
    <w:rsid w:val="003F043D"/>
    <w:rsid w:val="003F24AC"/>
    <w:rsid w:val="003F26AE"/>
    <w:rsid w:val="003F3CEC"/>
    <w:rsid w:val="003F4A37"/>
    <w:rsid w:val="003F4F11"/>
    <w:rsid w:val="003F51BE"/>
    <w:rsid w:val="003F527D"/>
    <w:rsid w:val="003F5819"/>
    <w:rsid w:val="003F5901"/>
    <w:rsid w:val="003F64C5"/>
    <w:rsid w:val="003F6B52"/>
    <w:rsid w:val="003F70B4"/>
    <w:rsid w:val="003F747F"/>
    <w:rsid w:val="00400DAD"/>
    <w:rsid w:val="00401404"/>
    <w:rsid w:val="004025E4"/>
    <w:rsid w:val="00403BF5"/>
    <w:rsid w:val="00404290"/>
    <w:rsid w:val="00405425"/>
    <w:rsid w:val="0040611F"/>
    <w:rsid w:val="00406801"/>
    <w:rsid w:val="004070A7"/>
    <w:rsid w:val="00407BF0"/>
    <w:rsid w:val="004106B3"/>
    <w:rsid w:val="00411475"/>
    <w:rsid w:val="004127CA"/>
    <w:rsid w:val="00413378"/>
    <w:rsid w:val="004133B7"/>
    <w:rsid w:val="00413770"/>
    <w:rsid w:val="00413DCA"/>
    <w:rsid w:val="00414204"/>
    <w:rsid w:val="00415203"/>
    <w:rsid w:val="004155FC"/>
    <w:rsid w:val="004164C2"/>
    <w:rsid w:val="0041739B"/>
    <w:rsid w:val="00417EEA"/>
    <w:rsid w:val="00421563"/>
    <w:rsid w:val="00421835"/>
    <w:rsid w:val="00421947"/>
    <w:rsid w:val="00422247"/>
    <w:rsid w:val="004229BF"/>
    <w:rsid w:val="00422B39"/>
    <w:rsid w:val="00422D11"/>
    <w:rsid w:val="004249A3"/>
    <w:rsid w:val="00424BA4"/>
    <w:rsid w:val="004255B4"/>
    <w:rsid w:val="004255E9"/>
    <w:rsid w:val="0042567D"/>
    <w:rsid w:val="004263F4"/>
    <w:rsid w:val="00430780"/>
    <w:rsid w:val="00430989"/>
    <w:rsid w:val="004317F0"/>
    <w:rsid w:val="00431AE0"/>
    <w:rsid w:val="00431FCF"/>
    <w:rsid w:val="00432217"/>
    <w:rsid w:val="00433335"/>
    <w:rsid w:val="004342E7"/>
    <w:rsid w:val="0043430B"/>
    <w:rsid w:val="004359EF"/>
    <w:rsid w:val="00436AFD"/>
    <w:rsid w:val="00436F22"/>
    <w:rsid w:val="00437999"/>
    <w:rsid w:val="00437A0C"/>
    <w:rsid w:val="00437F6E"/>
    <w:rsid w:val="00440D22"/>
    <w:rsid w:val="00441163"/>
    <w:rsid w:val="00441527"/>
    <w:rsid w:val="004421BC"/>
    <w:rsid w:val="00442660"/>
    <w:rsid w:val="004427E1"/>
    <w:rsid w:val="00442D65"/>
    <w:rsid w:val="004433AB"/>
    <w:rsid w:val="00445D4B"/>
    <w:rsid w:val="00445D96"/>
    <w:rsid w:val="00445DA1"/>
    <w:rsid w:val="004466F5"/>
    <w:rsid w:val="00446872"/>
    <w:rsid w:val="00450D54"/>
    <w:rsid w:val="004517B6"/>
    <w:rsid w:val="00451A48"/>
    <w:rsid w:val="00452BB6"/>
    <w:rsid w:val="00452D08"/>
    <w:rsid w:val="0045390C"/>
    <w:rsid w:val="004544C2"/>
    <w:rsid w:val="00454A5F"/>
    <w:rsid w:val="004553F7"/>
    <w:rsid w:val="004555C6"/>
    <w:rsid w:val="00456D6B"/>
    <w:rsid w:val="00460288"/>
    <w:rsid w:val="004604B3"/>
    <w:rsid w:val="004609C0"/>
    <w:rsid w:val="0046122D"/>
    <w:rsid w:val="00461373"/>
    <w:rsid w:val="00461CB0"/>
    <w:rsid w:val="00461FE9"/>
    <w:rsid w:val="00462282"/>
    <w:rsid w:val="0046268B"/>
    <w:rsid w:val="00462C63"/>
    <w:rsid w:val="00462FA7"/>
    <w:rsid w:val="004639EC"/>
    <w:rsid w:val="00463CE6"/>
    <w:rsid w:val="00463EDA"/>
    <w:rsid w:val="0046463B"/>
    <w:rsid w:val="004677B2"/>
    <w:rsid w:val="00470185"/>
    <w:rsid w:val="00470D4F"/>
    <w:rsid w:val="004735FA"/>
    <w:rsid w:val="0047395A"/>
    <w:rsid w:val="00475DA6"/>
    <w:rsid w:val="00475EF1"/>
    <w:rsid w:val="00475FF8"/>
    <w:rsid w:val="004763A3"/>
    <w:rsid w:val="00477E37"/>
    <w:rsid w:val="004800B1"/>
    <w:rsid w:val="00480AB4"/>
    <w:rsid w:val="004813FA"/>
    <w:rsid w:val="0048238A"/>
    <w:rsid w:val="00482BBE"/>
    <w:rsid w:val="0048331E"/>
    <w:rsid w:val="00487564"/>
    <w:rsid w:val="004878D5"/>
    <w:rsid w:val="00490411"/>
    <w:rsid w:val="0049042A"/>
    <w:rsid w:val="0049057C"/>
    <w:rsid w:val="00490892"/>
    <w:rsid w:val="004911BB"/>
    <w:rsid w:val="004923E2"/>
    <w:rsid w:val="004926D4"/>
    <w:rsid w:val="004927D3"/>
    <w:rsid w:val="00492ED2"/>
    <w:rsid w:val="004945AA"/>
    <w:rsid w:val="0049476F"/>
    <w:rsid w:val="004957AB"/>
    <w:rsid w:val="00497430"/>
    <w:rsid w:val="004A06CB"/>
    <w:rsid w:val="004A0D50"/>
    <w:rsid w:val="004A1BCC"/>
    <w:rsid w:val="004A1CB1"/>
    <w:rsid w:val="004A40CC"/>
    <w:rsid w:val="004A422D"/>
    <w:rsid w:val="004A447F"/>
    <w:rsid w:val="004A4498"/>
    <w:rsid w:val="004A47E8"/>
    <w:rsid w:val="004A529A"/>
    <w:rsid w:val="004A5A69"/>
    <w:rsid w:val="004A5C72"/>
    <w:rsid w:val="004A5DB3"/>
    <w:rsid w:val="004A78F4"/>
    <w:rsid w:val="004B17BD"/>
    <w:rsid w:val="004B1E59"/>
    <w:rsid w:val="004B397D"/>
    <w:rsid w:val="004B3F4F"/>
    <w:rsid w:val="004B47A1"/>
    <w:rsid w:val="004B59EF"/>
    <w:rsid w:val="004B6733"/>
    <w:rsid w:val="004B71E8"/>
    <w:rsid w:val="004C104C"/>
    <w:rsid w:val="004C294B"/>
    <w:rsid w:val="004C3008"/>
    <w:rsid w:val="004C69A9"/>
    <w:rsid w:val="004C74B5"/>
    <w:rsid w:val="004D0415"/>
    <w:rsid w:val="004D1A04"/>
    <w:rsid w:val="004D37F1"/>
    <w:rsid w:val="004D6010"/>
    <w:rsid w:val="004D651C"/>
    <w:rsid w:val="004D6BE9"/>
    <w:rsid w:val="004D6CE1"/>
    <w:rsid w:val="004D7495"/>
    <w:rsid w:val="004D7B19"/>
    <w:rsid w:val="004E042A"/>
    <w:rsid w:val="004E07EE"/>
    <w:rsid w:val="004E08AB"/>
    <w:rsid w:val="004E15C4"/>
    <w:rsid w:val="004E1714"/>
    <w:rsid w:val="004E1933"/>
    <w:rsid w:val="004E36DB"/>
    <w:rsid w:val="004E39C2"/>
    <w:rsid w:val="004F03FE"/>
    <w:rsid w:val="004F13E5"/>
    <w:rsid w:val="004F17C8"/>
    <w:rsid w:val="004F1AED"/>
    <w:rsid w:val="004F30F1"/>
    <w:rsid w:val="004F32B7"/>
    <w:rsid w:val="004F39B7"/>
    <w:rsid w:val="004F4813"/>
    <w:rsid w:val="004F4C35"/>
    <w:rsid w:val="004F5040"/>
    <w:rsid w:val="004F5182"/>
    <w:rsid w:val="004F5277"/>
    <w:rsid w:val="004F5335"/>
    <w:rsid w:val="004F6BA8"/>
    <w:rsid w:val="004F70D7"/>
    <w:rsid w:val="004F7E7E"/>
    <w:rsid w:val="00500625"/>
    <w:rsid w:val="00501002"/>
    <w:rsid w:val="00501645"/>
    <w:rsid w:val="00501852"/>
    <w:rsid w:val="005023AA"/>
    <w:rsid w:val="0050262E"/>
    <w:rsid w:val="0050278D"/>
    <w:rsid w:val="00503E92"/>
    <w:rsid w:val="00504247"/>
    <w:rsid w:val="005042CB"/>
    <w:rsid w:val="00505565"/>
    <w:rsid w:val="005058E3"/>
    <w:rsid w:val="00505955"/>
    <w:rsid w:val="00507004"/>
    <w:rsid w:val="005070F5"/>
    <w:rsid w:val="005079E5"/>
    <w:rsid w:val="00507EED"/>
    <w:rsid w:val="00507F10"/>
    <w:rsid w:val="00510095"/>
    <w:rsid w:val="0051027E"/>
    <w:rsid w:val="00510570"/>
    <w:rsid w:val="005105C2"/>
    <w:rsid w:val="00511774"/>
    <w:rsid w:val="00511B0C"/>
    <w:rsid w:val="00512556"/>
    <w:rsid w:val="00513864"/>
    <w:rsid w:val="00513AAE"/>
    <w:rsid w:val="00513D64"/>
    <w:rsid w:val="00513E33"/>
    <w:rsid w:val="00513FDB"/>
    <w:rsid w:val="0051401E"/>
    <w:rsid w:val="00514DD5"/>
    <w:rsid w:val="005163E0"/>
    <w:rsid w:val="005170D0"/>
    <w:rsid w:val="0051710D"/>
    <w:rsid w:val="0052001D"/>
    <w:rsid w:val="00520BC5"/>
    <w:rsid w:val="00520EA2"/>
    <w:rsid w:val="00521E28"/>
    <w:rsid w:val="00524D83"/>
    <w:rsid w:val="005269A0"/>
    <w:rsid w:val="00527B0E"/>
    <w:rsid w:val="00530B1A"/>
    <w:rsid w:val="00530C2B"/>
    <w:rsid w:val="00531538"/>
    <w:rsid w:val="005317BA"/>
    <w:rsid w:val="0053287F"/>
    <w:rsid w:val="00532BE6"/>
    <w:rsid w:val="00533BB6"/>
    <w:rsid w:val="0053419C"/>
    <w:rsid w:val="00535317"/>
    <w:rsid w:val="00535905"/>
    <w:rsid w:val="005361EF"/>
    <w:rsid w:val="0053753B"/>
    <w:rsid w:val="00537697"/>
    <w:rsid w:val="0053798A"/>
    <w:rsid w:val="00537B3C"/>
    <w:rsid w:val="005407F6"/>
    <w:rsid w:val="0054105E"/>
    <w:rsid w:val="005415FB"/>
    <w:rsid w:val="005418D4"/>
    <w:rsid w:val="00542193"/>
    <w:rsid w:val="005438BE"/>
    <w:rsid w:val="00543C26"/>
    <w:rsid w:val="00544AC9"/>
    <w:rsid w:val="00545FB1"/>
    <w:rsid w:val="0054614B"/>
    <w:rsid w:val="005468E4"/>
    <w:rsid w:val="00546BCE"/>
    <w:rsid w:val="00547560"/>
    <w:rsid w:val="0054782D"/>
    <w:rsid w:val="00547BA7"/>
    <w:rsid w:val="0055023D"/>
    <w:rsid w:val="005513CE"/>
    <w:rsid w:val="00552519"/>
    <w:rsid w:val="00552544"/>
    <w:rsid w:val="00553859"/>
    <w:rsid w:val="00553998"/>
    <w:rsid w:val="00553D0A"/>
    <w:rsid w:val="0055449C"/>
    <w:rsid w:val="005544EE"/>
    <w:rsid w:val="005553BC"/>
    <w:rsid w:val="00555A46"/>
    <w:rsid w:val="00557CF0"/>
    <w:rsid w:val="005604D1"/>
    <w:rsid w:val="00561222"/>
    <w:rsid w:val="00562161"/>
    <w:rsid w:val="00562294"/>
    <w:rsid w:val="0056251C"/>
    <w:rsid w:val="00562726"/>
    <w:rsid w:val="00563275"/>
    <w:rsid w:val="005641C0"/>
    <w:rsid w:val="00564A62"/>
    <w:rsid w:val="0056507D"/>
    <w:rsid w:val="005657EA"/>
    <w:rsid w:val="005664FC"/>
    <w:rsid w:val="00566B1E"/>
    <w:rsid w:val="00566DBB"/>
    <w:rsid w:val="0056745C"/>
    <w:rsid w:val="00570457"/>
    <w:rsid w:val="005704C5"/>
    <w:rsid w:val="0057058D"/>
    <w:rsid w:val="00570C92"/>
    <w:rsid w:val="00570EF4"/>
    <w:rsid w:val="005710B7"/>
    <w:rsid w:val="005725A5"/>
    <w:rsid w:val="0057271E"/>
    <w:rsid w:val="00572C5A"/>
    <w:rsid w:val="005744E5"/>
    <w:rsid w:val="00574752"/>
    <w:rsid w:val="00574DAA"/>
    <w:rsid w:val="00575829"/>
    <w:rsid w:val="00576401"/>
    <w:rsid w:val="00577458"/>
    <w:rsid w:val="00580BEB"/>
    <w:rsid w:val="0058201E"/>
    <w:rsid w:val="005845D6"/>
    <w:rsid w:val="005849B0"/>
    <w:rsid w:val="0058504E"/>
    <w:rsid w:val="00585377"/>
    <w:rsid w:val="005861C3"/>
    <w:rsid w:val="00586A4B"/>
    <w:rsid w:val="00586B0C"/>
    <w:rsid w:val="00586B88"/>
    <w:rsid w:val="00586D6F"/>
    <w:rsid w:val="0058721A"/>
    <w:rsid w:val="00587625"/>
    <w:rsid w:val="005876C0"/>
    <w:rsid w:val="005900CB"/>
    <w:rsid w:val="00591C3E"/>
    <w:rsid w:val="00591DCD"/>
    <w:rsid w:val="00591E39"/>
    <w:rsid w:val="00592A37"/>
    <w:rsid w:val="00592F20"/>
    <w:rsid w:val="00593F9C"/>
    <w:rsid w:val="005947E9"/>
    <w:rsid w:val="005952FB"/>
    <w:rsid w:val="00595438"/>
    <w:rsid w:val="00595696"/>
    <w:rsid w:val="005957F2"/>
    <w:rsid w:val="00595DE5"/>
    <w:rsid w:val="005964AC"/>
    <w:rsid w:val="00596919"/>
    <w:rsid w:val="00596BFF"/>
    <w:rsid w:val="00597351"/>
    <w:rsid w:val="00597EA4"/>
    <w:rsid w:val="005A0349"/>
    <w:rsid w:val="005A0A18"/>
    <w:rsid w:val="005A100E"/>
    <w:rsid w:val="005A1663"/>
    <w:rsid w:val="005A1FB5"/>
    <w:rsid w:val="005A2EFA"/>
    <w:rsid w:val="005A3F53"/>
    <w:rsid w:val="005A43D9"/>
    <w:rsid w:val="005A45D7"/>
    <w:rsid w:val="005A4958"/>
    <w:rsid w:val="005A4E70"/>
    <w:rsid w:val="005A5BB1"/>
    <w:rsid w:val="005A66FC"/>
    <w:rsid w:val="005A6978"/>
    <w:rsid w:val="005A6F7B"/>
    <w:rsid w:val="005A73C2"/>
    <w:rsid w:val="005B0D0D"/>
    <w:rsid w:val="005B1A27"/>
    <w:rsid w:val="005B204D"/>
    <w:rsid w:val="005B2836"/>
    <w:rsid w:val="005B2A60"/>
    <w:rsid w:val="005B2BFE"/>
    <w:rsid w:val="005B4577"/>
    <w:rsid w:val="005B4DAB"/>
    <w:rsid w:val="005B6097"/>
    <w:rsid w:val="005B6A9B"/>
    <w:rsid w:val="005B7111"/>
    <w:rsid w:val="005C02A4"/>
    <w:rsid w:val="005C0B57"/>
    <w:rsid w:val="005C10BF"/>
    <w:rsid w:val="005C1294"/>
    <w:rsid w:val="005C29E4"/>
    <w:rsid w:val="005C425B"/>
    <w:rsid w:val="005C5FF3"/>
    <w:rsid w:val="005C6B4B"/>
    <w:rsid w:val="005D0149"/>
    <w:rsid w:val="005D01B0"/>
    <w:rsid w:val="005D07A4"/>
    <w:rsid w:val="005D0A22"/>
    <w:rsid w:val="005D0BA1"/>
    <w:rsid w:val="005D1E9B"/>
    <w:rsid w:val="005D2E86"/>
    <w:rsid w:val="005D4FC1"/>
    <w:rsid w:val="005D570C"/>
    <w:rsid w:val="005D65F6"/>
    <w:rsid w:val="005D6E98"/>
    <w:rsid w:val="005D7E07"/>
    <w:rsid w:val="005E0036"/>
    <w:rsid w:val="005E0567"/>
    <w:rsid w:val="005E06E0"/>
    <w:rsid w:val="005E11BF"/>
    <w:rsid w:val="005E3C1E"/>
    <w:rsid w:val="005E4901"/>
    <w:rsid w:val="005E4B7F"/>
    <w:rsid w:val="005E4BC0"/>
    <w:rsid w:val="005E6374"/>
    <w:rsid w:val="005E762D"/>
    <w:rsid w:val="005E7C2D"/>
    <w:rsid w:val="005F0F28"/>
    <w:rsid w:val="005F0F62"/>
    <w:rsid w:val="005F1AA5"/>
    <w:rsid w:val="005F1ABE"/>
    <w:rsid w:val="005F1B4F"/>
    <w:rsid w:val="005F2E27"/>
    <w:rsid w:val="005F45A8"/>
    <w:rsid w:val="005F470B"/>
    <w:rsid w:val="005F4831"/>
    <w:rsid w:val="005F4C36"/>
    <w:rsid w:val="005F519C"/>
    <w:rsid w:val="005F54A7"/>
    <w:rsid w:val="005F5F05"/>
    <w:rsid w:val="005F6385"/>
    <w:rsid w:val="005F7300"/>
    <w:rsid w:val="005F768F"/>
    <w:rsid w:val="005F7F6D"/>
    <w:rsid w:val="0060030B"/>
    <w:rsid w:val="0060114F"/>
    <w:rsid w:val="00601882"/>
    <w:rsid w:val="00601E29"/>
    <w:rsid w:val="006026AB"/>
    <w:rsid w:val="0060281D"/>
    <w:rsid w:val="006031B9"/>
    <w:rsid w:val="00607240"/>
    <w:rsid w:val="006076BB"/>
    <w:rsid w:val="00607828"/>
    <w:rsid w:val="00610449"/>
    <w:rsid w:val="00610783"/>
    <w:rsid w:val="00610EE3"/>
    <w:rsid w:val="00611A74"/>
    <w:rsid w:val="00612096"/>
    <w:rsid w:val="006122B8"/>
    <w:rsid w:val="006129B4"/>
    <w:rsid w:val="00612D70"/>
    <w:rsid w:val="00613452"/>
    <w:rsid w:val="006134D0"/>
    <w:rsid w:val="00614176"/>
    <w:rsid w:val="00614446"/>
    <w:rsid w:val="00614AD8"/>
    <w:rsid w:val="00614AE8"/>
    <w:rsid w:val="00615310"/>
    <w:rsid w:val="006156A5"/>
    <w:rsid w:val="00616A59"/>
    <w:rsid w:val="0061712B"/>
    <w:rsid w:val="00617174"/>
    <w:rsid w:val="006175CF"/>
    <w:rsid w:val="00620295"/>
    <w:rsid w:val="0062043F"/>
    <w:rsid w:val="00620591"/>
    <w:rsid w:val="00621848"/>
    <w:rsid w:val="006224CA"/>
    <w:rsid w:val="00622D64"/>
    <w:rsid w:val="00623D69"/>
    <w:rsid w:val="00624B94"/>
    <w:rsid w:val="00624F16"/>
    <w:rsid w:val="00624F87"/>
    <w:rsid w:val="00625388"/>
    <w:rsid w:val="00625BC2"/>
    <w:rsid w:val="00626EC8"/>
    <w:rsid w:val="0062726B"/>
    <w:rsid w:val="00627402"/>
    <w:rsid w:val="00627F25"/>
    <w:rsid w:val="0063001D"/>
    <w:rsid w:val="0063028C"/>
    <w:rsid w:val="0063072D"/>
    <w:rsid w:val="00631FEC"/>
    <w:rsid w:val="00632230"/>
    <w:rsid w:val="00632464"/>
    <w:rsid w:val="00633356"/>
    <w:rsid w:val="00634615"/>
    <w:rsid w:val="00635175"/>
    <w:rsid w:val="006351C2"/>
    <w:rsid w:val="00635236"/>
    <w:rsid w:val="00635874"/>
    <w:rsid w:val="00635A53"/>
    <w:rsid w:val="00636354"/>
    <w:rsid w:val="006401AD"/>
    <w:rsid w:val="00640D43"/>
    <w:rsid w:val="006417CF"/>
    <w:rsid w:val="00642873"/>
    <w:rsid w:val="00643189"/>
    <w:rsid w:val="00643875"/>
    <w:rsid w:val="006444C2"/>
    <w:rsid w:val="0064493B"/>
    <w:rsid w:val="00644DB8"/>
    <w:rsid w:val="006453B4"/>
    <w:rsid w:val="0064550B"/>
    <w:rsid w:val="00645851"/>
    <w:rsid w:val="006458C9"/>
    <w:rsid w:val="006459BD"/>
    <w:rsid w:val="006462F1"/>
    <w:rsid w:val="00646889"/>
    <w:rsid w:val="00647A7A"/>
    <w:rsid w:val="00647C75"/>
    <w:rsid w:val="00647E12"/>
    <w:rsid w:val="00647FDB"/>
    <w:rsid w:val="006506BE"/>
    <w:rsid w:val="006508E9"/>
    <w:rsid w:val="00650A6E"/>
    <w:rsid w:val="0065170D"/>
    <w:rsid w:val="006520D8"/>
    <w:rsid w:val="006523E2"/>
    <w:rsid w:val="006535BA"/>
    <w:rsid w:val="00653779"/>
    <w:rsid w:val="006570E9"/>
    <w:rsid w:val="00660585"/>
    <w:rsid w:val="00660727"/>
    <w:rsid w:val="0066110B"/>
    <w:rsid w:val="00661C31"/>
    <w:rsid w:val="00661E40"/>
    <w:rsid w:val="00662344"/>
    <w:rsid w:val="006624C8"/>
    <w:rsid w:val="00663787"/>
    <w:rsid w:val="0066390C"/>
    <w:rsid w:val="00663E55"/>
    <w:rsid w:val="006647A1"/>
    <w:rsid w:val="00664EF6"/>
    <w:rsid w:val="006651F2"/>
    <w:rsid w:val="006654BF"/>
    <w:rsid w:val="00665AE3"/>
    <w:rsid w:val="00670F91"/>
    <w:rsid w:val="006717BB"/>
    <w:rsid w:val="00672095"/>
    <w:rsid w:val="00673EE8"/>
    <w:rsid w:val="006746B0"/>
    <w:rsid w:val="00674B3A"/>
    <w:rsid w:val="00675011"/>
    <w:rsid w:val="006754C8"/>
    <w:rsid w:val="00675874"/>
    <w:rsid w:val="00676957"/>
    <w:rsid w:val="00677CC7"/>
    <w:rsid w:val="00677D23"/>
    <w:rsid w:val="006805E7"/>
    <w:rsid w:val="00680A1B"/>
    <w:rsid w:val="00680CA5"/>
    <w:rsid w:val="006811C3"/>
    <w:rsid w:val="00681594"/>
    <w:rsid w:val="0068257B"/>
    <w:rsid w:val="00682EA3"/>
    <w:rsid w:val="00683432"/>
    <w:rsid w:val="006836BD"/>
    <w:rsid w:val="00683E70"/>
    <w:rsid w:val="0068509E"/>
    <w:rsid w:val="006859C6"/>
    <w:rsid w:val="0068621C"/>
    <w:rsid w:val="006866DE"/>
    <w:rsid w:val="00686703"/>
    <w:rsid w:val="00687720"/>
    <w:rsid w:val="00687840"/>
    <w:rsid w:val="00691A6B"/>
    <w:rsid w:val="00693AFC"/>
    <w:rsid w:val="0069424B"/>
    <w:rsid w:val="00694AD7"/>
    <w:rsid w:val="0069549E"/>
    <w:rsid w:val="00695AE4"/>
    <w:rsid w:val="0069720D"/>
    <w:rsid w:val="006977AE"/>
    <w:rsid w:val="006A0F94"/>
    <w:rsid w:val="006A1596"/>
    <w:rsid w:val="006A1CBC"/>
    <w:rsid w:val="006A3387"/>
    <w:rsid w:val="006A58FE"/>
    <w:rsid w:val="006A6172"/>
    <w:rsid w:val="006A67DD"/>
    <w:rsid w:val="006A6FDC"/>
    <w:rsid w:val="006A764A"/>
    <w:rsid w:val="006B0E18"/>
    <w:rsid w:val="006B1646"/>
    <w:rsid w:val="006B2189"/>
    <w:rsid w:val="006B3BD8"/>
    <w:rsid w:val="006B4F1A"/>
    <w:rsid w:val="006B50C9"/>
    <w:rsid w:val="006B5538"/>
    <w:rsid w:val="006B5A0B"/>
    <w:rsid w:val="006B6929"/>
    <w:rsid w:val="006B6DA4"/>
    <w:rsid w:val="006B7A02"/>
    <w:rsid w:val="006B7A28"/>
    <w:rsid w:val="006B7F13"/>
    <w:rsid w:val="006C044C"/>
    <w:rsid w:val="006C0C3B"/>
    <w:rsid w:val="006C1418"/>
    <w:rsid w:val="006C1591"/>
    <w:rsid w:val="006C1844"/>
    <w:rsid w:val="006C1FE6"/>
    <w:rsid w:val="006C309D"/>
    <w:rsid w:val="006C3193"/>
    <w:rsid w:val="006C3ACD"/>
    <w:rsid w:val="006C4784"/>
    <w:rsid w:val="006C4BF7"/>
    <w:rsid w:val="006C5432"/>
    <w:rsid w:val="006C6962"/>
    <w:rsid w:val="006C6AE9"/>
    <w:rsid w:val="006C6BBE"/>
    <w:rsid w:val="006C6FB5"/>
    <w:rsid w:val="006C706A"/>
    <w:rsid w:val="006C7824"/>
    <w:rsid w:val="006D033C"/>
    <w:rsid w:val="006D0D3E"/>
    <w:rsid w:val="006D2D48"/>
    <w:rsid w:val="006D2FCC"/>
    <w:rsid w:val="006D4DDD"/>
    <w:rsid w:val="006D5305"/>
    <w:rsid w:val="006D611C"/>
    <w:rsid w:val="006D6941"/>
    <w:rsid w:val="006D7576"/>
    <w:rsid w:val="006E033B"/>
    <w:rsid w:val="006E14EF"/>
    <w:rsid w:val="006E1777"/>
    <w:rsid w:val="006E18DD"/>
    <w:rsid w:val="006E2622"/>
    <w:rsid w:val="006E2D36"/>
    <w:rsid w:val="006E3D7C"/>
    <w:rsid w:val="006E4E9F"/>
    <w:rsid w:val="006E5A3C"/>
    <w:rsid w:val="006E67A0"/>
    <w:rsid w:val="006E6E7F"/>
    <w:rsid w:val="006E7150"/>
    <w:rsid w:val="006E7C05"/>
    <w:rsid w:val="006F0448"/>
    <w:rsid w:val="006F0640"/>
    <w:rsid w:val="006F1F76"/>
    <w:rsid w:val="006F3A30"/>
    <w:rsid w:val="006F48FD"/>
    <w:rsid w:val="006F501D"/>
    <w:rsid w:val="006F7998"/>
    <w:rsid w:val="00700496"/>
    <w:rsid w:val="007014DB"/>
    <w:rsid w:val="007018EB"/>
    <w:rsid w:val="007028EE"/>
    <w:rsid w:val="00702BB2"/>
    <w:rsid w:val="00702BE6"/>
    <w:rsid w:val="0070311C"/>
    <w:rsid w:val="007036E2"/>
    <w:rsid w:val="007039A8"/>
    <w:rsid w:val="00703DDF"/>
    <w:rsid w:val="00705913"/>
    <w:rsid w:val="00705977"/>
    <w:rsid w:val="007059B0"/>
    <w:rsid w:val="00706363"/>
    <w:rsid w:val="00706FE2"/>
    <w:rsid w:val="007078E1"/>
    <w:rsid w:val="00710EAD"/>
    <w:rsid w:val="00712846"/>
    <w:rsid w:val="00713503"/>
    <w:rsid w:val="0071377B"/>
    <w:rsid w:val="00713C23"/>
    <w:rsid w:val="0071455F"/>
    <w:rsid w:val="00714726"/>
    <w:rsid w:val="00714995"/>
    <w:rsid w:val="00714E0A"/>
    <w:rsid w:val="007152A3"/>
    <w:rsid w:val="00717B71"/>
    <w:rsid w:val="00720E7F"/>
    <w:rsid w:val="00721634"/>
    <w:rsid w:val="00721ACF"/>
    <w:rsid w:val="00721B7D"/>
    <w:rsid w:val="00722A61"/>
    <w:rsid w:val="0072421A"/>
    <w:rsid w:val="00724D69"/>
    <w:rsid w:val="007262DB"/>
    <w:rsid w:val="00727FFB"/>
    <w:rsid w:val="007312C6"/>
    <w:rsid w:val="00732894"/>
    <w:rsid w:val="00732BDF"/>
    <w:rsid w:val="00733203"/>
    <w:rsid w:val="007336F4"/>
    <w:rsid w:val="0073386F"/>
    <w:rsid w:val="0073401A"/>
    <w:rsid w:val="0073404F"/>
    <w:rsid w:val="00734DED"/>
    <w:rsid w:val="007351A3"/>
    <w:rsid w:val="00736130"/>
    <w:rsid w:val="0073640B"/>
    <w:rsid w:val="00736DF1"/>
    <w:rsid w:val="00737155"/>
    <w:rsid w:val="00737F4D"/>
    <w:rsid w:val="00740AC0"/>
    <w:rsid w:val="007415F7"/>
    <w:rsid w:val="00741ACA"/>
    <w:rsid w:val="00742477"/>
    <w:rsid w:val="00742942"/>
    <w:rsid w:val="00743105"/>
    <w:rsid w:val="00745209"/>
    <w:rsid w:val="0074658D"/>
    <w:rsid w:val="007502EA"/>
    <w:rsid w:val="00750F9D"/>
    <w:rsid w:val="007514DB"/>
    <w:rsid w:val="007516C1"/>
    <w:rsid w:val="00751890"/>
    <w:rsid w:val="00753474"/>
    <w:rsid w:val="00753574"/>
    <w:rsid w:val="00754776"/>
    <w:rsid w:val="007556D0"/>
    <w:rsid w:val="00755946"/>
    <w:rsid w:val="00757589"/>
    <w:rsid w:val="00757C34"/>
    <w:rsid w:val="00760F33"/>
    <w:rsid w:val="00761293"/>
    <w:rsid w:val="0076136C"/>
    <w:rsid w:val="007614DE"/>
    <w:rsid w:val="007621A3"/>
    <w:rsid w:val="007621D6"/>
    <w:rsid w:val="00762239"/>
    <w:rsid w:val="0076256A"/>
    <w:rsid w:val="0076261C"/>
    <w:rsid w:val="007636EA"/>
    <w:rsid w:val="007640F2"/>
    <w:rsid w:val="007648AE"/>
    <w:rsid w:val="00765897"/>
    <w:rsid w:val="00765E71"/>
    <w:rsid w:val="00766473"/>
    <w:rsid w:val="0076658A"/>
    <w:rsid w:val="007675D7"/>
    <w:rsid w:val="00767A7B"/>
    <w:rsid w:val="007700EB"/>
    <w:rsid w:val="0077026D"/>
    <w:rsid w:val="00770F74"/>
    <w:rsid w:val="00771534"/>
    <w:rsid w:val="0077217B"/>
    <w:rsid w:val="007734C3"/>
    <w:rsid w:val="0077455C"/>
    <w:rsid w:val="00774B96"/>
    <w:rsid w:val="00775116"/>
    <w:rsid w:val="00775ABF"/>
    <w:rsid w:val="0077766A"/>
    <w:rsid w:val="00777C5E"/>
    <w:rsid w:val="00777FBF"/>
    <w:rsid w:val="0078050B"/>
    <w:rsid w:val="007806A4"/>
    <w:rsid w:val="007806EA"/>
    <w:rsid w:val="007823E3"/>
    <w:rsid w:val="007832BC"/>
    <w:rsid w:val="00783478"/>
    <w:rsid w:val="00783D14"/>
    <w:rsid w:val="0078444C"/>
    <w:rsid w:val="0078691C"/>
    <w:rsid w:val="00786F84"/>
    <w:rsid w:val="0078777A"/>
    <w:rsid w:val="00787AFA"/>
    <w:rsid w:val="00787D81"/>
    <w:rsid w:val="007903DE"/>
    <w:rsid w:val="007906AF"/>
    <w:rsid w:val="007917FC"/>
    <w:rsid w:val="00791F34"/>
    <w:rsid w:val="007923BD"/>
    <w:rsid w:val="0079289C"/>
    <w:rsid w:val="00792BB9"/>
    <w:rsid w:val="00793024"/>
    <w:rsid w:val="00793A87"/>
    <w:rsid w:val="007946B3"/>
    <w:rsid w:val="00794F58"/>
    <w:rsid w:val="00797302"/>
    <w:rsid w:val="007A0A9C"/>
    <w:rsid w:val="007A1FED"/>
    <w:rsid w:val="007A2A26"/>
    <w:rsid w:val="007A7151"/>
    <w:rsid w:val="007A7554"/>
    <w:rsid w:val="007B04CA"/>
    <w:rsid w:val="007B05E8"/>
    <w:rsid w:val="007B0807"/>
    <w:rsid w:val="007B0BE2"/>
    <w:rsid w:val="007B102D"/>
    <w:rsid w:val="007B1189"/>
    <w:rsid w:val="007B18B8"/>
    <w:rsid w:val="007B1C2A"/>
    <w:rsid w:val="007B1FF6"/>
    <w:rsid w:val="007B308E"/>
    <w:rsid w:val="007B30EA"/>
    <w:rsid w:val="007B30FD"/>
    <w:rsid w:val="007B3953"/>
    <w:rsid w:val="007B3FD2"/>
    <w:rsid w:val="007B3FDA"/>
    <w:rsid w:val="007B40AC"/>
    <w:rsid w:val="007B4439"/>
    <w:rsid w:val="007B4ACD"/>
    <w:rsid w:val="007B5005"/>
    <w:rsid w:val="007B6F07"/>
    <w:rsid w:val="007B7188"/>
    <w:rsid w:val="007B79D9"/>
    <w:rsid w:val="007B7EE0"/>
    <w:rsid w:val="007C005C"/>
    <w:rsid w:val="007C08BB"/>
    <w:rsid w:val="007C158A"/>
    <w:rsid w:val="007C202E"/>
    <w:rsid w:val="007C20D4"/>
    <w:rsid w:val="007C32C3"/>
    <w:rsid w:val="007C451C"/>
    <w:rsid w:val="007C4A43"/>
    <w:rsid w:val="007C5256"/>
    <w:rsid w:val="007C6DFE"/>
    <w:rsid w:val="007C6EAA"/>
    <w:rsid w:val="007D09FC"/>
    <w:rsid w:val="007D1F8A"/>
    <w:rsid w:val="007D28FB"/>
    <w:rsid w:val="007D4D5C"/>
    <w:rsid w:val="007D54E1"/>
    <w:rsid w:val="007D5DC4"/>
    <w:rsid w:val="007D5F3F"/>
    <w:rsid w:val="007D61E4"/>
    <w:rsid w:val="007D6FBD"/>
    <w:rsid w:val="007D707C"/>
    <w:rsid w:val="007D7B7F"/>
    <w:rsid w:val="007E1EC6"/>
    <w:rsid w:val="007E2024"/>
    <w:rsid w:val="007E2740"/>
    <w:rsid w:val="007E305C"/>
    <w:rsid w:val="007E391E"/>
    <w:rsid w:val="007E443C"/>
    <w:rsid w:val="007E44E9"/>
    <w:rsid w:val="007E4542"/>
    <w:rsid w:val="007E4E03"/>
    <w:rsid w:val="007E5768"/>
    <w:rsid w:val="007E73C4"/>
    <w:rsid w:val="007E741B"/>
    <w:rsid w:val="007E748F"/>
    <w:rsid w:val="007E7A09"/>
    <w:rsid w:val="007F1413"/>
    <w:rsid w:val="007F1430"/>
    <w:rsid w:val="007F1CDE"/>
    <w:rsid w:val="007F3008"/>
    <w:rsid w:val="007F3273"/>
    <w:rsid w:val="007F3503"/>
    <w:rsid w:val="007F3D80"/>
    <w:rsid w:val="007F499F"/>
    <w:rsid w:val="007F49BB"/>
    <w:rsid w:val="007F53D1"/>
    <w:rsid w:val="007F6341"/>
    <w:rsid w:val="007F6545"/>
    <w:rsid w:val="007F6C66"/>
    <w:rsid w:val="007F6CD7"/>
    <w:rsid w:val="007F7F52"/>
    <w:rsid w:val="0080003B"/>
    <w:rsid w:val="008018C9"/>
    <w:rsid w:val="008029DC"/>
    <w:rsid w:val="00802DBC"/>
    <w:rsid w:val="008052C2"/>
    <w:rsid w:val="00805E0B"/>
    <w:rsid w:val="00810247"/>
    <w:rsid w:val="0081082B"/>
    <w:rsid w:val="00810C40"/>
    <w:rsid w:val="00811A60"/>
    <w:rsid w:val="00812D2B"/>
    <w:rsid w:val="00812E4C"/>
    <w:rsid w:val="00814E63"/>
    <w:rsid w:val="008158D9"/>
    <w:rsid w:val="00816CEB"/>
    <w:rsid w:val="00816EC9"/>
    <w:rsid w:val="008172CF"/>
    <w:rsid w:val="008174E4"/>
    <w:rsid w:val="008203D2"/>
    <w:rsid w:val="008212B3"/>
    <w:rsid w:val="0082172C"/>
    <w:rsid w:val="00822224"/>
    <w:rsid w:val="00822868"/>
    <w:rsid w:val="00823308"/>
    <w:rsid w:val="008237AD"/>
    <w:rsid w:val="00824676"/>
    <w:rsid w:val="008248E6"/>
    <w:rsid w:val="00824E0B"/>
    <w:rsid w:val="00824EB3"/>
    <w:rsid w:val="008253B5"/>
    <w:rsid w:val="0082594C"/>
    <w:rsid w:val="00827C4F"/>
    <w:rsid w:val="00827EC6"/>
    <w:rsid w:val="00827F35"/>
    <w:rsid w:val="0083031A"/>
    <w:rsid w:val="00830920"/>
    <w:rsid w:val="008316B5"/>
    <w:rsid w:val="00831A37"/>
    <w:rsid w:val="00832370"/>
    <w:rsid w:val="0083248C"/>
    <w:rsid w:val="00832D97"/>
    <w:rsid w:val="008332E7"/>
    <w:rsid w:val="00834FBA"/>
    <w:rsid w:val="00835B2D"/>
    <w:rsid w:val="00836005"/>
    <w:rsid w:val="00836EE1"/>
    <w:rsid w:val="00837791"/>
    <w:rsid w:val="008378C3"/>
    <w:rsid w:val="00840150"/>
    <w:rsid w:val="00842C3E"/>
    <w:rsid w:val="00842D2D"/>
    <w:rsid w:val="00842D7E"/>
    <w:rsid w:val="00843015"/>
    <w:rsid w:val="008448FE"/>
    <w:rsid w:val="00844C2B"/>
    <w:rsid w:val="00844C77"/>
    <w:rsid w:val="00846715"/>
    <w:rsid w:val="00847BCD"/>
    <w:rsid w:val="00847D02"/>
    <w:rsid w:val="00847D86"/>
    <w:rsid w:val="00847F80"/>
    <w:rsid w:val="00851131"/>
    <w:rsid w:val="00851613"/>
    <w:rsid w:val="008541CD"/>
    <w:rsid w:val="00854269"/>
    <w:rsid w:val="00854432"/>
    <w:rsid w:val="00854EDB"/>
    <w:rsid w:val="00854FD0"/>
    <w:rsid w:val="0085752F"/>
    <w:rsid w:val="00857A4F"/>
    <w:rsid w:val="00857F7B"/>
    <w:rsid w:val="00862059"/>
    <w:rsid w:val="00864037"/>
    <w:rsid w:val="008649F4"/>
    <w:rsid w:val="00866BA0"/>
    <w:rsid w:val="00867509"/>
    <w:rsid w:val="00867A6B"/>
    <w:rsid w:val="00870A04"/>
    <w:rsid w:val="00870B50"/>
    <w:rsid w:val="00871F60"/>
    <w:rsid w:val="0087400B"/>
    <w:rsid w:val="008746EA"/>
    <w:rsid w:val="00875B27"/>
    <w:rsid w:val="008778FF"/>
    <w:rsid w:val="008803F7"/>
    <w:rsid w:val="008807C1"/>
    <w:rsid w:val="008809F2"/>
    <w:rsid w:val="00881B32"/>
    <w:rsid w:val="00881EF1"/>
    <w:rsid w:val="00884CD3"/>
    <w:rsid w:val="008850D1"/>
    <w:rsid w:val="008856E6"/>
    <w:rsid w:val="00885C54"/>
    <w:rsid w:val="00885E56"/>
    <w:rsid w:val="0088661F"/>
    <w:rsid w:val="00887398"/>
    <w:rsid w:val="00890E5D"/>
    <w:rsid w:val="0089135E"/>
    <w:rsid w:val="008918BA"/>
    <w:rsid w:val="00892786"/>
    <w:rsid w:val="00893A07"/>
    <w:rsid w:val="0089589C"/>
    <w:rsid w:val="008958E3"/>
    <w:rsid w:val="00895949"/>
    <w:rsid w:val="00895EF0"/>
    <w:rsid w:val="008967F2"/>
    <w:rsid w:val="00896AF0"/>
    <w:rsid w:val="008A027B"/>
    <w:rsid w:val="008A0A7E"/>
    <w:rsid w:val="008A0C20"/>
    <w:rsid w:val="008A1F2F"/>
    <w:rsid w:val="008A223D"/>
    <w:rsid w:val="008A25F1"/>
    <w:rsid w:val="008A2FFE"/>
    <w:rsid w:val="008A3A8C"/>
    <w:rsid w:val="008A53DC"/>
    <w:rsid w:val="008A614B"/>
    <w:rsid w:val="008A659A"/>
    <w:rsid w:val="008A69FD"/>
    <w:rsid w:val="008A6C8D"/>
    <w:rsid w:val="008A6CC5"/>
    <w:rsid w:val="008A706C"/>
    <w:rsid w:val="008A7590"/>
    <w:rsid w:val="008B098D"/>
    <w:rsid w:val="008B13E8"/>
    <w:rsid w:val="008B2092"/>
    <w:rsid w:val="008B2114"/>
    <w:rsid w:val="008B22D4"/>
    <w:rsid w:val="008B31AC"/>
    <w:rsid w:val="008B3283"/>
    <w:rsid w:val="008B415C"/>
    <w:rsid w:val="008B47B9"/>
    <w:rsid w:val="008B4D14"/>
    <w:rsid w:val="008B611F"/>
    <w:rsid w:val="008B62EC"/>
    <w:rsid w:val="008B6EA2"/>
    <w:rsid w:val="008B73C4"/>
    <w:rsid w:val="008B776E"/>
    <w:rsid w:val="008B7A4C"/>
    <w:rsid w:val="008B7F7F"/>
    <w:rsid w:val="008C0F31"/>
    <w:rsid w:val="008C4E14"/>
    <w:rsid w:val="008C56EB"/>
    <w:rsid w:val="008C5D3D"/>
    <w:rsid w:val="008C5D4F"/>
    <w:rsid w:val="008C5E56"/>
    <w:rsid w:val="008C6456"/>
    <w:rsid w:val="008C65A0"/>
    <w:rsid w:val="008C6779"/>
    <w:rsid w:val="008C6DF6"/>
    <w:rsid w:val="008C75C3"/>
    <w:rsid w:val="008C7B45"/>
    <w:rsid w:val="008D1C6B"/>
    <w:rsid w:val="008D2312"/>
    <w:rsid w:val="008D238D"/>
    <w:rsid w:val="008D2C0D"/>
    <w:rsid w:val="008D31FA"/>
    <w:rsid w:val="008D4576"/>
    <w:rsid w:val="008D4E8C"/>
    <w:rsid w:val="008D51D6"/>
    <w:rsid w:val="008D5912"/>
    <w:rsid w:val="008D5DA9"/>
    <w:rsid w:val="008D657C"/>
    <w:rsid w:val="008D69B7"/>
    <w:rsid w:val="008D6C4D"/>
    <w:rsid w:val="008D79CB"/>
    <w:rsid w:val="008D7A40"/>
    <w:rsid w:val="008E0834"/>
    <w:rsid w:val="008E094F"/>
    <w:rsid w:val="008E1E14"/>
    <w:rsid w:val="008E21B7"/>
    <w:rsid w:val="008E21F7"/>
    <w:rsid w:val="008E2AA6"/>
    <w:rsid w:val="008E3726"/>
    <w:rsid w:val="008E4334"/>
    <w:rsid w:val="008E4B66"/>
    <w:rsid w:val="008E4E74"/>
    <w:rsid w:val="008E54CB"/>
    <w:rsid w:val="008E57B6"/>
    <w:rsid w:val="008E59D6"/>
    <w:rsid w:val="008E5AC8"/>
    <w:rsid w:val="008E5CF6"/>
    <w:rsid w:val="008F082B"/>
    <w:rsid w:val="008F0CE6"/>
    <w:rsid w:val="008F1E55"/>
    <w:rsid w:val="008F2309"/>
    <w:rsid w:val="008F3047"/>
    <w:rsid w:val="008F34A7"/>
    <w:rsid w:val="008F4142"/>
    <w:rsid w:val="008F5A3B"/>
    <w:rsid w:val="008F64F5"/>
    <w:rsid w:val="008F6644"/>
    <w:rsid w:val="008F692C"/>
    <w:rsid w:val="008F6FFD"/>
    <w:rsid w:val="009001CE"/>
    <w:rsid w:val="00900A7C"/>
    <w:rsid w:val="00902323"/>
    <w:rsid w:val="009025E6"/>
    <w:rsid w:val="00902BAE"/>
    <w:rsid w:val="009033E2"/>
    <w:rsid w:val="00903D66"/>
    <w:rsid w:val="00903F94"/>
    <w:rsid w:val="009042AD"/>
    <w:rsid w:val="00904511"/>
    <w:rsid w:val="00904CCC"/>
    <w:rsid w:val="00904D3A"/>
    <w:rsid w:val="0090563A"/>
    <w:rsid w:val="00906487"/>
    <w:rsid w:val="009100AF"/>
    <w:rsid w:val="00910976"/>
    <w:rsid w:val="00911EA2"/>
    <w:rsid w:val="009122DE"/>
    <w:rsid w:val="009125CE"/>
    <w:rsid w:val="0091298F"/>
    <w:rsid w:val="00912B42"/>
    <w:rsid w:val="00912D26"/>
    <w:rsid w:val="0091316B"/>
    <w:rsid w:val="00913260"/>
    <w:rsid w:val="0091403F"/>
    <w:rsid w:val="00914FF8"/>
    <w:rsid w:val="009150C4"/>
    <w:rsid w:val="00915AC3"/>
    <w:rsid w:val="009168AE"/>
    <w:rsid w:val="00916FEF"/>
    <w:rsid w:val="009178AE"/>
    <w:rsid w:val="00917B86"/>
    <w:rsid w:val="00917D79"/>
    <w:rsid w:val="009203DB"/>
    <w:rsid w:val="00920574"/>
    <w:rsid w:val="00920859"/>
    <w:rsid w:val="00920B5F"/>
    <w:rsid w:val="00920C9A"/>
    <w:rsid w:val="00920F71"/>
    <w:rsid w:val="009210D3"/>
    <w:rsid w:val="009211D7"/>
    <w:rsid w:val="0092162A"/>
    <w:rsid w:val="009217CD"/>
    <w:rsid w:val="009223DF"/>
    <w:rsid w:val="009229F7"/>
    <w:rsid w:val="009241C7"/>
    <w:rsid w:val="00924332"/>
    <w:rsid w:val="009243F4"/>
    <w:rsid w:val="00924F3F"/>
    <w:rsid w:val="00925896"/>
    <w:rsid w:val="00925A50"/>
    <w:rsid w:val="0092674F"/>
    <w:rsid w:val="00927C6F"/>
    <w:rsid w:val="0093105A"/>
    <w:rsid w:val="009317C0"/>
    <w:rsid w:val="00932A22"/>
    <w:rsid w:val="00933A80"/>
    <w:rsid w:val="0093548F"/>
    <w:rsid w:val="00935FFE"/>
    <w:rsid w:val="009362F5"/>
    <w:rsid w:val="00936BE8"/>
    <w:rsid w:val="0093767B"/>
    <w:rsid w:val="00940D47"/>
    <w:rsid w:val="00940F66"/>
    <w:rsid w:val="009417D2"/>
    <w:rsid w:val="00942F0D"/>
    <w:rsid w:val="00945126"/>
    <w:rsid w:val="00945F6A"/>
    <w:rsid w:val="00946417"/>
    <w:rsid w:val="009468CF"/>
    <w:rsid w:val="00946CC0"/>
    <w:rsid w:val="00947AD3"/>
    <w:rsid w:val="0095058B"/>
    <w:rsid w:val="00951227"/>
    <w:rsid w:val="009513C6"/>
    <w:rsid w:val="00951CCC"/>
    <w:rsid w:val="00952153"/>
    <w:rsid w:val="0095388F"/>
    <w:rsid w:val="00953EE2"/>
    <w:rsid w:val="009553A3"/>
    <w:rsid w:val="0095590E"/>
    <w:rsid w:val="00960228"/>
    <w:rsid w:val="0096192A"/>
    <w:rsid w:val="00961DD7"/>
    <w:rsid w:val="00961E7C"/>
    <w:rsid w:val="009620C5"/>
    <w:rsid w:val="0096314A"/>
    <w:rsid w:val="00963671"/>
    <w:rsid w:val="00963A8E"/>
    <w:rsid w:val="00964E2E"/>
    <w:rsid w:val="00965BFC"/>
    <w:rsid w:val="00966182"/>
    <w:rsid w:val="009668FD"/>
    <w:rsid w:val="009706A2"/>
    <w:rsid w:val="0097108B"/>
    <w:rsid w:val="00971947"/>
    <w:rsid w:val="00972232"/>
    <w:rsid w:val="009722D8"/>
    <w:rsid w:val="009728A8"/>
    <w:rsid w:val="00972A64"/>
    <w:rsid w:val="00973216"/>
    <w:rsid w:val="00973B17"/>
    <w:rsid w:val="00974EA1"/>
    <w:rsid w:val="00975087"/>
    <w:rsid w:val="00976A8F"/>
    <w:rsid w:val="00977470"/>
    <w:rsid w:val="00977865"/>
    <w:rsid w:val="00980F4B"/>
    <w:rsid w:val="00980F62"/>
    <w:rsid w:val="009816B1"/>
    <w:rsid w:val="009819AB"/>
    <w:rsid w:val="009819B7"/>
    <w:rsid w:val="00982EBD"/>
    <w:rsid w:val="00983881"/>
    <w:rsid w:val="00983D77"/>
    <w:rsid w:val="00986576"/>
    <w:rsid w:val="00986CF6"/>
    <w:rsid w:val="0098742A"/>
    <w:rsid w:val="00987550"/>
    <w:rsid w:val="00990F30"/>
    <w:rsid w:val="00991683"/>
    <w:rsid w:val="00992631"/>
    <w:rsid w:val="0099364E"/>
    <w:rsid w:val="009939BA"/>
    <w:rsid w:val="00994344"/>
    <w:rsid w:val="0099489E"/>
    <w:rsid w:val="009948FC"/>
    <w:rsid w:val="00994AF3"/>
    <w:rsid w:val="00994C8B"/>
    <w:rsid w:val="009959C3"/>
    <w:rsid w:val="00995BC7"/>
    <w:rsid w:val="009960D8"/>
    <w:rsid w:val="00996264"/>
    <w:rsid w:val="0099632F"/>
    <w:rsid w:val="00997815"/>
    <w:rsid w:val="00997C76"/>
    <w:rsid w:val="009A0425"/>
    <w:rsid w:val="009A1325"/>
    <w:rsid w:val="009A19F4"/>
    <w:rsid w:val="009A21A2"/>
    <w:rsid w:val="009A377E"/>
    <w:rsid w:val="009A468F"/>
    <w:rsid w:val="009A4A1F"/>
    <w:rsid w:val="009A4B38"/>
    <w:rsid w:val="009A5B8D"/>
    <w:rsid w:val="009A67F2"/>
    <w:rsid w:val="009A6A33"/>
    <w:rsid w:val="009A74A5"/>
    <w:rsid w:val="009B1447"/>
    <w:rsid w:val="009B1840"/>
    <w:rsid w:val="009B1ECF"/>
    <w:rsid w:val="009B22EE"/>
    <w:rsid w:val="009B24E9"/>
    <w:rsid w:val="009B2507"/>
    <w:rsid w:val="009B2723"/>
    <w:rsid w:val="009B40C6"/>
    <w:rsid w:val="009B4876"/>
    <w:rsid w:val="009B4C64"/>
    <w:rsid w:val="009B6594"/>
    <w:rsid w:val="009B6777"/>
    <w:rsid w:val="009B7DDD"/>
    <w:rsid w:val="009C0547"/>
    <w:rsid w:val="009C2098"/>
    <w:rsid w:val="009C218B"/>
    <w:rsid w:val="009C3AC8"/>
    <w:rsid w:val="009C4BD1"/>
    <w:rsid w:val="009C575F"/>
    <w:rsid w:val="009C5A11"/>
    <w:rsid w:val="009C67A8"/>
    <w:rsid w:val="009C7056"/>
    <w:rsid w:val="009D04E7"/>
    <w:rsid w:val="009D1508"/>
    <w:rsid w:val="009D1874"/>
    <w:rsid w:val="009D19F3"/>
    <w:rsid w:val="009D2700"/>
    <w:rsid w:val="009D2C59"/>
    <w:rsid w:val="009D2D69"/>
    <w:rsid w:val="009D4A27"/>
    <w:rsid w:val="009D540C"/>
    <w:rsid w:val="009D58BA"/>
    <w:rsid w:val="009D5B0D"/>
    <w:rsid w:val="009D5CA3"/>
    <w:rsid w:val="009D6E2D"/>
    <w:rsid w:val="009D6F06"/>
    <w:rsid w:val="009D7DBD"/>
    <w:rsid w:val="009E005F"/>
    <w:rsid w:val="009E14B7"/>
    <w:rsid w:val="009E1DD5"/>
    <w:rsid w:val="009E25EB"/>
    <w:rsid w:val="009E42C7"/>
    <w:rsid w:val="009E45AD"/>
    <w:rsid w:val="009E6DE5"/>
    <w:rsid w:val="009E6EF6"/>
    <w:rsid w:val="009F042F"/>
    <w:rsid w:val="009F10C9"/>
    <w:rsid w:val="009F1994"/>
    <w:rsid w:val="009F2787"/>
    <w:rsid w:val="009F349F"/>
    <w:rsid w:val="009F5299"/>
    <w:rsid w:val="009F5399"/>
    <w:rsid w:val="009F604B"/>
    <w:rsid w:val="009F6B0F"/>
    <w:rsid w:val="009F7DBB"/>
    <w:rsid w:val="00A00141"/>
    <w:rsid w:val="00A00B17"/>
    <w:rsid w:val="00A014F3"/>
    <w:rsid w:val="00A026CD"/>
    <w:rsid w:val="00A03702"/>
    <w:rsid w:val="00A037AE"/>
    <w:rsid w:val="00A03820"/>
    <w:rsid w:val="00A03889"/>
    <w:rsid w:val="00A03FD3"/>
    <w:rsid w:val="00A04769"/>
    <w:rsid w:val="00A04DF5"/>
    <w:rsid w:val="00A058E3"/>
    <w:rsid w:val="00A0594C"/>
    <w:rsid w:val="00A05E93"/>
    <w:rsid w:val="00A07286"/>
    <w:rsid w:val="00A077B0"/>
    <w:rsid w:val="00A07837"/>
    <w:rsid w:val="00A108DB"/>
    <w:rsid w:val="00A1090A"/>
    <w:rsid w:val="00A1145D"/>
    <w:rsid w:val="00A12D4B"/>
    <w:rsid w:val="00A14867"/>
    <w:rsid w:val="00A14D70"/>
    <w:rsid w:val="00A1683F"/>
    <w:rsid w:val="00A20DF5"/>
    <w:rsid w:val="00A2234E"/>
    <w:rsid w:val="00A2260A"/>
    <w:rsid w:val="00A229C3"/>
    <w:rsid w:val="00A22D7B"/>
    <w:rsid w:val="00A23440"/>
    <w:rsid w:val="00A2371F"/>
    <w:rsid w:val="00A24ABD"/>
    <w:rsid w:val="00A257FC"/>
    <w:rsid w:val="00A26D70"/>
    <w:rsid w:val="00A270E0"/>
    <w:rsid w:val="00A30F4D"/>
    <w:rsid w:val="00A3108A"/>
    <w:rsid w:val="00A31D3C"/>
    <w:rsid w:val="00A3300C"/>
    <w:rsid w:val="00A33CF9"/>
    <w:rsid w:val="00A35F93"/>
    <w:rsid w:val="00A3628F"/>
    <w:rsid w:val="00A3757B"/>
    <w:rsid w:val="00A378E5"/>
    <w:rsid w:val="00A37CAD"/>
    <w:rsid w:val="00A4037D"/>
    <w:rsid w:val="00A40BAD"/>
    <w:rsid w:val="00A40CA8"/>
    <w:rsid w:val="00A40D01"/>
    <w:rsid w:val="00A413A1"/>
    <w:rsid w:val="00A42A44"/>
    <w:rsid w:val="00A44525"/>
    <w:rsid w:val="00A45217"/>
    <w:rsid w:val="00A458D7"/>
    <w:rsid w:val="00A45BD3"/>
    <w:rsid w:val="00A4635D"/>
    <w:rsid w:val="00A50335"/>
    <w:rsid w:val="00A50901"/>
    <w:rsid w:val="00A50EA2"/>
    <w:rsid w:val="00A51CF3"/>
    <w:rsid w:val="00A52CA2"/>
    <w:rsid w:val="00A536D6"/>
    <w:rsid w:val="00A54BB4"/>
    <w:rsid w:val="00A54FCD"/>
    <w:rsid w:val="00A5545E"/>
    <w:rsid w:val="00A55F95"/>
    <w:rsid w:val="00A560B1"/>
    <w:rsid w:val="00A56BF9"/>
    <w:rsid w:val="00A56CDF"/>
    <w:rsid w:val="00A57178"/>
    <w:rsid w:val="00A574F4"/>
    <w:rsid w:val="00A61667"/>
    <w:rsid w:val="00A6172A"/>
    <w:rsid w:val="00A61D8F"/>
    <w:rsid w:val="00A6261D"/>
    <w:rsid w:val="00A62A6D"/>
    <w:rsid w:val="00A638B2"/>
    <w:rsid w:val="00A63973"/>
    <w:rsid w:val="00A6477C"/>
    <w:rsid w:val="00A65A2F"/>
    <w:rsid w:val="00A66535"/>
    <w:rsid w:val="00A66583"/>
    <w:rsid w:val="00A66945"/>
    <w:rsid w:val="00A67637"/>
    <w:rsid w:val="00A67CC4"/>
    <w:rsid w:val="00A67ECA"/>
    <w:rsid w:val="00A70666"/>
    <w:rsid w:val="00A70DFF"/>
    <w:rsid w:val="00A71975"/>
    <w:rsid w:val="00A72D72"/>
    <w:rsid w:val="00A738DB"/>
    <w:rsid w:val="00A73DF1"/>
    <w:rsid w:val="00A74447"/>
    <w:rsid w:val="00A746BA"/>
    <w:rsid w:val="00A7471A"/>
    <w:rsid w:val="00A7505A"/>
    <w:rsid w:val="00A80C90"/>
    <w:rsid w:val="00A80E3B"/>
    <w:rsid w:val="00A83B6B"/>
    <w:rsid w:val="00A842AF"/>
    <w:rsid w:val="00A844DB"/>
    <w:rsid w:val="00A848EB"/>
    <w:rsid w:val="00A84A8A"/>
    <w:rsid w:val="00A854E4"/>
    <w:rsid w:val="00A85699"/>
    <w:rsid w:val="00A85D11"/>
    <w:rsid w:val="00A86414"/>
    <w:rsid w:val="00A904D6"/>
    <w:rsid w:val="00A9060E"/>
    <w:rsid w:val="00A919B1"/>
    <w:rsid w:val="00A9347A"/>
    <w:rsid w:val="00A93A52"/>
    <w:rsid w:val="00A94FD2"/>
    <w:rsid w:val="00A9582F"/>
    <w:rsid w:val="00A95B7A"/>
    <w:rsid w:val="00A967EF"/>
    <w:rsid w:val="00A97F86"/>
    <w:rsid w:val="00AA035B"/>
    <w:rsid w:val="00AA10F0"/>
    <w:rsid w:val="00AA16CB"/>
    <w:rsid w:val="00AA1828"/>
    <w:rsid w:val="00AA2478"/>
    <w:rsid w:val="00AA24B4"/>
    <w:rsid w:val="00AA2EA3"/>
    <w:rsid w:val="00AA3645"/>
    <w:rsid w:val="00AA3994"/>
    <w:rsid w:val="00AA5DA0"/>
    <w:rsid w:val="00AA6B10"/>
    <w:rsid w:val="00AA6E02"/>
    <w:rsid w:val="00AA76B5"/>
    <w:rsid w:val="00AB0024"/>
    <w:rsid w:val="00AB0D1A"/>
    <w:rsid w:val="00AB0DA4"/>
    <w:rsid w:val="00AB20A8"/>
    <w:rsid w:val="00AB2B43"/>
    <w:rsid w:val="00AB2FF4"/>
    <w:rsid w:val="00AB3063"/>
    <w:rsid w:val="00AB3879"/>
    <w:rsid w:val="00AB52D4"/>
    <w:rsid w:val="00AB5770"/>
    <w:rsid w:val="00AB58D6"/>
    <w:rsid w:val="00AB6262"/>
    <w:rsid w:val="00AB6997"/>
    <w:rsid w:val="00AB76F4"/>
    <w:rsid w:val="00AB799A"/>
    <w:rsid w:val="00AC0C87"/>
    <w:rsid w:val="00AC3584"/>
    <w:rsid w:val="00AC3AD9"/>
    <w:rsid w:val="00AC4350"/>
    <w:rsid w:val="00AC4EE2"/>
    <w:rsid w:val="00AC66A6"/>
    <w:rsid w:val="00AC6C9F"/>
    <w:rsid w:val="00AC71A1"/>
    <w:rsid w:val="00AD0221"/>
    <w:rsid w:val="00AD091C"/>
    <w:rsid w:val="00AD13E8"/>
    <w:rsid w:val="00AD172E"/>
    <w:rsid w:val="00AD1EA8"/>
    <w:rsid w:val="00AD21B4"/>
    <w:rsid w:val="00AD274B"/>
    <w:rsid w:val="00AD3CF8"/>
    <w:rsid w:val="00AD4607"/>
    <w:rsid w:val="00AD4831"/>
    <w:rsid w:val="00AD523E"/>
    <w:rsid w:val="00AD5C0D"/>
    <w:rsid w:val="00AD606A"/>
    <w:rsid w:val="00AD68ED"/>
    <w:rsid w:val="00AE0CFF"/>
    <w:rsid w:val="00AE195F"/>
    <w:rsid w:val="00AE1AE4"/>
    <w:rsid w:val="00AE21B3"/>
    <w:rsid w:val="00AE2981"/>
    <w:rsid w:val="00AE29E9"/>
    <w:rsid w:val="00AE2C2F"/>
    <w:rsid w:val="00AE2CA7"/>
    <w:rsid w:val="00AE4551"/>
    <w:rsid w:val="00AE47E1"/>
    <w:rsid w:val="00AE5249"/>
    <w:rsid w:val="00AE5253"/>
    <w:rsid w:val="00AE6495"/>
    <w:rsid w:val="00AE68CC"/>
    <w:rsid w:val="00AE6C6A"/>
    <w:rsid w:val="00AE6D9A"/>
    <w:rsid w:val="00AE74A6"/>
    <w:rsid w:val="00AE75EE"/>
    <w:rsid w:val="00AF0B06"/>
    <w:rsid w:val="00AF1565"/>
    <w:rsid w:val="00AF19DF"/>
    <w:rsid w:val="00AF3676"/>
    <w:rsid w:val="00AF3F3F"/>
    <w:rsid w:val="00AF55D7"/>
    <w:rsid w:val="00AF6C8A"/>
    <w:rsid w:val="00AF6E46"/>
    <w:rsid w:val="00AF6ED5"/>
    <w:rsid w:val="00B00041"/>
    <w:rsid w:val="00B0094C"/>
    <w:rsid w:val="00B01865"/>
    <w:rsid w:val="00B01FCA"/>
    <w:rsid w:val="00B02194"/>
    <w:rsid w:val="00B022BF"/>
    <w:rsid w:val="00B025D7"/>
    <w:rsid w:val="00B034D7"/>
    <w:rsid w:val="00B0374C"/>
    <w:rsid w:val="00B03BA1"/>
    <w:rsid w:val="00B03CCF"/>
    <w:rsid w:val="00B03D70"/>
    <w:rsid w:val="00B03F73"/>
    <w:rsid w:val="00B065B6"/>
    <w:rsid w:val="00B07233"/>
    <w:rsid w:val="00B078CF"/>
    <w:rsid w:val="00B105B3"/>
    <w:rsid w:val="00B11092"/>
    <w:rsid w:val="00B11A50"/>
    <w:rsid w:val="00B11FEE"/>
    <w:rsid w:val="00B1230B"/>
    <w:rsid w:val="00B13210"/>
    <w:rsid w:val="00B13F92"/>
    <w:rsid w:val="00B14B1C"/>
    <w:rsid w:val="00B14E3E"/>
    <w:rsid w:val="00B14E40"/>
    <w:rsid w:val="00B1617F"/>
    <w:rsid w:val="00B161F1"/>
    <w:rsid w:val="00B16232"/>
    <w:rsid w:val="00B16452"/>
    <w:rsid w:val="00B16D19"/>
    <w:rsid w:val="00B17976"/>
    <w:rsid w:val="00B201B4"/>
    <w:rsid w:val="00B20923"/>
    <w:rsid w:val="00B213C3"/>
    <w:rsid w:val="00B214CE"/>
    <w:rsid w:val="00B21C85"/>
    <w:rsid w:val="00B2215B"/>
    <w:rsid w:val="00B225AF"/>
    <w:rsid w:val="00B22854"/>
    <w:rsid w:val="00B22DC8"/>
    <w:rsid w:val="00B22F8C"/>
    <w:rsid w:val="00B232A9"/>
    <w:rsid w:val="00B242BA"/>
    <w:rsid w:val="00B2464E"/>
    <w:rsid w:val="00B248D9"/>
    <w:rsid w:val="00B2567A"/>
    <w:rsid w:val="00B257A9"/>
    <w:rsid w:val="00B2674F"/>
    <w:rsid w:val="00B272FC"/>
    <w:rsid w:val="00B305A9"/>
    <w:rsid w:val="00B306DC"/>
    <w:rsid w:val="00B30B7D"/>
    <w:rsid w:val="00B30F2B"/>
    <w:rsid w:val="00B31023"/>
    <w:rsid w:val="00B313C5"/>
    <w:rsid w:val="00B32231"/>
    <w:rsid w:val="00B32414"/>
    <w:rsid w:val="00B332A4"/>
    <w:rsid w:val="00B33505"/>
    <w:rsid w:val="00B3388A"/>
    <w:rsid w:val="00B33B95"/>
    <w:rsid w:val="00B344C4"/>
    <w:rsid w:val="00B35E12"/>
    <w:rsid w:val="00B3678D"/>
    <w:rsid w:val="00B36F31"/>
    <w:rsid w:val="00B37451"/>
    <w:rsid w:val="00B37A9B"/>
    <w:rsid w:val="00B37B89"/>
    <w:rsid w:val="00B40537"/>
    <w:rsid w:val="00B40FEE"/>
    <w:rsid w:val="00B420BC"/>
    <w:rsid w:val="00B43790"/>
    <w:rsid w:val="00B43B17"/>
    <w:rsid w:val="00B43C07"/>
    <w:rsid w:val="00B44055"/>
    <w:rsid w:val="00B44090"/>
    <w:rsid w:val="00B4444E"/>
    <w:rsid w:val="00B44C3B"/>
    <w:rsid w:val="00B4612D"/>
    <w:rsid w:val="00B472BF"/>
    <w:rsid w:val="00B4797F"/>
    <w:rsid w:val="00B47AD8"/>
    <w:rsid w:val="00B47B2B"/>
    <w:rsid w:val="00B50339"/>
    <w:rsid w:val="00B503BE"/>
    <w:rsid w:val="00B50A6C"/>
    <w:rsid w:val="00B50AA2"/>
    <w:rsid w:val="00B5103B"/>
    <w:rsid w:val="00B5249A"/>
    <w:rsid w:val="00B53B6A"/>
    <w:rsid w:val="00B557C3"/>
    <w:rsid w:val="00B55CF0"/>
    <w:rsid w:val="00B55DD0"/>
    <w:rsid w:val="00B561D3"/>
    <w:rsid w:val="00B561E5"/>
    <w:rsid w:val="00B56EC8"/>
    <w:rsid w:val="00B56F54"/>
    <w:rsid w:val="00B571A7"/>
    <w:rsid w:val="00B57236"/>
    <w:rsid w:val="00B61596"/>
    <w:rsid w:val="00B639AD"/>
    <w:rsid w:val="00B640D6"/>
    <w:rsid w:val="00B65E58"/>
    <w:rsid w:val="00B65EB6"/>
    <w:rsid w:val="00B660FE"/>
    <w:rsid w:val="00B66A2C"/>
    <w:rsid w:val="00B66B69"/>
    <w:rsid w:val="00B66E37"/>
    <w:rsid w:val="00B67564"/>
    <w:rsid w:val="00B70A9E"/>
    <w:rsid w:val="00B70B30"/>
    <w:rsid w:val="00B70D15"/>
    <w:rsid w:val="00B717ED"/>
    <w:rsid w:val="00B72A0F"/>
    <w:rsid w:val="00B72DA8"/>
    <w:rsid w:val="00B7395D"/>
    <w:rsid w:val="00B73DCC"/>
    <w:rsid w:val="00B741D8"/>
    <w:rsid w:val="00B74BAA"/>
    <w:rsid w:val="00B752F9"/>
    <w:rsid w:val="00B755D9"/>
    <w:rsid w:val="00B76217"/>
    <w:rsid w:val="00B778AF"/>
    <w:rsid w:val="00B77C7D"/>
    <w:rsid w:val="00B802BA"/>
    <w:rsid w:val="00B8101B"/>
    <w:rsid w:val="00B82DA8"/>
    <w:rsid w:val="00B837A0"/>
    <w:rsid w:val="00B83DE0"/>
    <w:rsid w:val="00B84731"/>
    <w:rsid w:val="00B85677"/>
    <w:rsid w:val="00B85BE5"/>
    <w:rsid w:val="00B86028"/>
    <w:rsid w:val="00B86417"/>
    <w:rsid w:val="00B86632"/>
    <w:rsid w:val="00B86741"/>
    <w:rsid w:val="00B87282"/>
    <w:rsid w:val="00B87987"/>
    <w:rsid w:val="00B87F2C"/>
    <w:rsid w:val="00B90A42"/>
    <w:rsid w:val="00B90FA7"/>
    <w:rsid w:val="00B9212E"/>
    <w:rsid w:val="00B936EA"/>
    <w:rsid w:val="00B93FBE"/>
    <w:rsid w:val="00B95657"/>
    <w:rsid w:val="00B95765"/>
    <w:rsid w:val="00B965E0"/>
    <w:rsid w:val="00B96618"/>
    <w:rsid w:val="00B97C03"/>
    <w:rsid w:val="00BA130E"/>
    <w:rsid w:val="00BA152D"/>
    <w:rsid w:val="00BA1678"/>
    <w:rsid w:val="00BA20AC"/>
    <w:rsid w:val="00BA2185"/>
    <w:rsid w:val="00BA3A23"/>
    <w:rsid w:val="00BA3CEC"/>
    <w:rsid w:val="00BA40B5"/>
    <w:rsid w:val="00BA4822"/>
    <w:rsid w:val="00BA49AC"/>
    <w:rsid w:val="00BA61F1"/>
    <w:rsid w:val="00BA6B06"/>
    <w:rsid w:val="00BB08C7"/>
    <w:rsid w:val="00BB0D03"/>
    <w:rsid w:val="00BB1829"/>
    <w:rsid w:val="00BB1A45"/>
    <w:rsid w:val="00BB1E1E"/>
    <w:rsid w:val="00BB2647"/>
    <w:rsid w:val="00BB27DD"/>
    <w:rsid w:val="00BB3116"/>
    <w:rsid w:val="00BB3476"/>
    <w:rsid w:val="00BB4353"/>
    <w:rsid w:val="00BB4527"/>
    <w:rsid w:val="00BB4E9B"/>
    <w:rsid w:val="00BB509A"/>
    <w:rsid w:val="00BB51B8"/>
    <w:rsid w:val="00BB5307"/>
    <w:rsid w:val="00BB5D62"/>
    <w:rsid w:val="00BB6C57"/>
    <w:rsid w:val="00BB7E1E"/>
    <w:rsid w:val="00BB7E6F"/>
    <w:rsid w:val="00BC11FA"/>
    <w:rsid w:val="00BC148C"/>
    <w:rsid w:val="00BC153F"/>
    <w:rsid w:val="00BC1652"/>
    <w:rsid w:val="00BC213E"/>
    <w:rsid w:val="00BC220F"/>
    <w:rsid w:val="00BC29E2"/>
    <w:rsid w:val="00BC3927"/>
    <w:rsid w:val="00BC3EB7"/>
    <w:rsid w:val="00BC54E7"/>
    <w:rsid w:val="00BC60ED"/>
    <w:rsid w:val="00BC633C"/>
    <w:rsid w:val="00BC67D1"/>
    <w:rsid w:val="00BC6B01"/>
    <w:rsid w:val="00BD046A"/>
    <w:rsid w:val="00BD109A"/>
    <w:rsid w:val="00BD12A3"/>
    <w:rsid w:val="00BD133D"/>
    <w:rsid w:val="00BD1EEC"/>
    <w:rsid w:val="00BD2A12"/>
    <w:rsid w:val="00BD2C63"/>
    <w:rsid w:val="00BD348F"/>
    <w:rsid w:val="00BD3B42"/>
    <w:rsid w:val="00BD3C15"/>
    <w:rsid w:val="00BD3DA1"/>
    <w:rsid w:val="00BD4309"/>
    <w:rsid w:val="00BD43BA"/>
    <w:rsid w:val="00BD55D4"/>
    <w:rsid w:val="00BE024E"/>
    <w:rsid w:val="00BE0526"/>
    <w:rsid w:val="00BE08FD"/>
    <w:rsid w:val="00BE0C6F"/>
    <w:rsid w:val="00BE0CF3"/>
    <w:rsid w:val="00BE1625"/>
    <w:rsid w:val="00BE17ED"/>
    <w:rsid w:val="00BE2381"/>
    <w:rsid w:val="00BE36EA"/>
    <w:rsid w:val="00BE4CA2"/>
    <w:rsid w:val="00BF0AAC"/>
    <w:rsid w:val="00BF0C4D"/>
    <w:rsid w:val="00BF1344"/>
    <w:rsid w:val="00BF4089"/>
    <w:rsid w:val="00BF43A5"/>
    <w:rsid w:val="00BF4A3D"/>
    <w:rsid w:val="00BF6885"/>
    <w:rsid w:val="00BF7C8C"/>
    <w:rsid w:val="00BF7F46"/>
    <w:rsid w:val="00C000A3"/>
    <w:rsid w:val="00C001E1"/>
    <w:rsid w:val="00C01B25"/>
    <w:rsid w:val="00C01DA6"/>
    <w:rsid w:val="00C03331"/>
    <w:rsid w:val="00C03F36"/>
    <w:rsid w:val="00C04040"/>
    <w:rsid w:val="00C040FB"/>
    <w:rsid w:val="00C04B96"/>
    <w:rsid w:val="00C068C0"/>
    <w:rsid w:val="00C06D2D"/>
    <w:rsid w:val="00C10A7B"/>
    <w:rsid w:val="00C10CFA"/>
    <w:rsid w:val="00C11853"/>
    <w:rsid w:val="00C128C1"/>
    <w:rsid w:val="00C136EB"/>
    <w:rsid w:val="00C13C6E"/>
    <w:rsid w:val="00C15343"/>
    <w:rsid w:val="00C160D3"/>
    <w:rsid w:val="00C1652A"/>
    <w:rsid w:val="00C168D6"/>
    <w:rsid w:val="00C17DF3"/>
    <w:rsid w:val="00C20F8A"/>
    <w:rsid w:val="00C222CF"/>
    <w:rsid w:val="00C22D47"/>
    <w:rsid w:val="00C237DB"/>
    <w:rsid w:val="00C23BAD"/>
    <w:rsid w:val="00C24BD0"/>
    <w:rsid w:val="00C26312"/>
    <w:rsid w:val="00C26494"/>
    <w:rsid w:val="00C26565"/>
    <w:rsid w:val="00C26CA5"/>
    <w:rsid w:val="00C27694"/>
    <w:rsid w:val="00C278DF"/>
    <w:rsid w:val="00C27C6C"/>
    <w:rsid w:val="00C31E6B"/>
    <w:rsid w:val="00C320A0"/>
    <w:rsid w:val="00C3217B"/>
    <w:rsid w:val="00C33566"/>
    <w:rsid w:val="00C36189"/>
    <w:rsid w:val="00C3656C"/>
    <w:rsid w:val="00C3657B"/>
    <w:rsid w:val="00C37759"/>
    <w:rsid w:val="00C377E2"/>
    <w:rsid w:val="00C404AD"/>
    <w:rsid w:val="00C40501"/>
    <w:rsid w:val="00C41D14"/>
    <w:rsid w:val="00C42617"/>
    <w:rsid w:val="00C426B0"/>
    <w:rsid w:val="00C42E8B"/>
    <w:rsid w:val="00C43554"/>
    <w:rsid w:val="00C44564"/>
    <w:rsid w:val="00C45713"/>
    <w:rsid w:val="00C45886"/>
    <w:rsid w:val="00C458CD"/>
    <w:rsid w:val="00C4599D"/>
    <w:rsid w:val="00C4609A"/>
    <w:rsid w:val="00C4691C"/>
    <w:rsid w:val="00C471E1"/>
    <w:rsid w:val="00C472C2"/>
    <w:rsid w:val="00C476D7"/>
    <w:rsid w:val="00C50ADA"/>
    <w:rsid w:val="00C50C23"/>
    <w:rsid w:val="00C51421"/>
    <w:rsid w:val="00C5153F"/>
    <w:rsid w:val="00C51C53"/>
    <w:rsid w:val="00C51DA7"/>
    <w:rsid w:val="00C52A24"/>
    <w:rsid w:val="00C52F6D"/>
    <w:rsid w:val="00C53306"/>
    <w:rsid w:val="00C54B6D"/>
    <w:rsid w:val="00C54EE5"/>
    <w:rsid w:val="00C55C8C"/>
    <w:rsid w:val="00C56891"/>
    <w:rsid w:val="00C56A4C"/>
    <w:rsid w:val="00C5768D"/>
    <w:rsid w:val="00C6052A"/>
    <w:rsid w:val="00C6055A"/>
    <w:rsid w:val="00C608FC"/>
    <w:rsid w:val="00C609A0"/>
    <w:rsid w:val="00C62794"/>
    <w:rsid w:val="00C62B38"/>
    <w:rsid w:val="00C63430"/>
    <w:rsid w:val="00C639D6"/>
    <w:rsid w:val="00C63D99"/>
    <w:rsid w:val="00C6460F"/>
    <w:rsid w:val="00C65E97"/>
    <w:rsid w:val="00C672DB"/>
    <w:rsid w:val="00C6746E"/>
    <w:rsid w:val="00C677A7"/>
    <w:rsid w:val="00C70191"/>
    <w:rsid w:val="00C71CDC"/>
    <w:rsid w:val="00C71E9A"/>
    <w:rsid w:val="00C72209"/>
    <w:rsid w:val="00C72722"/>
    <w:rsid w:val="00C72F62"/>
    <w:rsid w:val="00C72F84"/>
    <w:rsid w:val="00C7349E"/>
    <w:rsid w:val="00C746D3"/>
    <w:rsid w:val="00C7551C"/>
    <w:rsid w:val="00C769BE"/>
    <w:rsid w:val="00C76CC0"/>
    <w:rsid w:val="00C7778C"/>
    <w:rsid w:val="00C77A04"/>
    <w:rsid w:val="00C8032F"/>
    <w:rsid w:val="00C8085A"/>
    <w:rsid w:val="00C811B6"/>
    <w:rsid w:val="00C81959"/>
    <w:rsid w:val="00C82133"/>
    <w:rsid w:val="00C822C6"/>
    <w:rsid w:val="00C83156"/>
    <w:rsid w:val="00C840D6"/>
    <w:rsid w:val="00C84FAB"/>
    <w:rsid w:val="00C8526F"/>
    <w:rsid w:val="00C852C5"/>
    <w:rsid w:val="00C85D43"/>
    <w:rsid w:val="00C86917"/>
    <w:rsid w:val="00C86AE9"/>
    <w:rsid w:val="00C86B8A"/>
    <w:rsid w:val="00C87314"/>
    <w:rsid w:val="00C87B74"/>
    <w:rsid w:val="00C90D8C"/>
    <w:rsid w:val="00C91908"/>
    <w:rsid w:val="00C92C9C"/>
    <w:rsid w:val="00C93BBE"/>
    <w:rsid w:val="00C93F18"/>
    <w:rsid w:val="00CA0077"/>
    <w:rsid w:val="00CA0CA3"/>
    <w:rsid w:val="00CA1358"/>
    <w:rsid w:val="00CA1805"/>
    <w:rsid w:val="00CA1887"/>
    <w:rsid w:val="00CA4F1D"/>
    <w:rsid w:val="00CA55A4"/>
    <w:rsid w:val="00CA5622"/>
    <w:rsid w:val="00CA56AF"/>
    <w:rsid w:val="00CA57CE"/>
    <w:rsid w:val="00CB13DA"/>
    <w:rsid w:val="00CB1D51"/>
    <w:rsid w:val="00CB1E4E"/>
    <w:rsid w:val="00CB2DE4"/>
    <w:rsid w:val="00CB3D9D"/>
    <w:rsid w:val="00CB42DD"/>
    <w:rsid w:val="00CB4C18"/>
    <w:rsid w:val="00CB525E"/>
    <w:rsid w:val="00CB57A5"/>
    <w:rsid w:val="00CB57BE"/>
    <w:rsid w:val="00CB5BEF"/>
    <w:rsid w:val="00CB6031"/>
    <w:rsid w:val="00CB6B38"/>
    <w:rsid w:val="00CC065F"/>
    <w:rsid w:val="00CC07AB"/>
    <w:rsid w:val="00CC07CF"/>
    <w:rsid w:val="00CC0803"/>
    <w:rsid w:val="00CC0A74"/>
    <w:rsid w:val="00CC0F83"/>
    <w:rsid w:val="00CC1DDB"/>
    <w:rsid w:val="00CC2288"/>
    <w:rsid w:val="00CC2541"/>
    <w:rsid w:val="00CC4AB1"/>
    <w:rsid w:val="00CC6E38"/>
    <w:rsid w:val="00CC78D2"/>
    <w:rsid w:val="00CC7ADF"/>
    <w:rsid w:val="00CD1163"/>
    <w:rsid w:val="00CD315B"/>
    <w:rsid w:val="00CD3757"/>
    <w:rsid w:val="00CD3CBB"/>
    <w:rsid w:val="00CD48D4"/>
    <w:rsid w:val="00CD529D"/>
    <w:rsid w:val="00CD5434"/>
    <w:rsid w:val="00CD6994"/>
    <w:rsid w:val="00CD6A85"/>
    <w:rsid w:val="00CD779D"/>
    <w:rsid w:val="00CE0F2B"/>
    <w:rsid w:val="00CE1F1B"/>
    <w:rsid w:val="00CE2923"/>
    <w:rsid w:val="00CE2BF7"/>
    <w:rsid w:val="00CE2F68"/>
    <w:rsid w:val="00CE3012"/>
    <w:rsid w:val="00CE32DD"/>
    <w:rsid w:val="00CE4C3E"/>
    <w:rsid w:val="00CE511E"/>
    <w:rsid w:val="00CE5163"/>
    <w:rsid w:val="00CE52BD"/>
    <w:rsid w:val="00CE54D9"/>
    <w:rsid w:val="00CE6142"/>
    <w:rsid w:val="00CE6C84"/>
    <w:rsid w:val="00CE766A"/>
    <w:rsid w:val="00CE7805"/>
    <w:rsid w:val="00CE79F5"/>
    <w:rsid w:val="00CF0B87"/>
    <w:rsid w:val="00CF1A84"/>
    <w:rsid w:val="00CF1D4B"/>
    <w:rsid w:val="00CF25EB"/>
    <w:rsid w:val="00CF37C8"/>
    <w:rsid w:val="00CF4B99"/>
    <w:rsid w:val="00CF4C7B"/>
    <w:rsid w:val="00CF5A64"/>
    <w:rsid w:val="00CF78EC"/>
    <w:rsid w:val="00CF7F37"/>
    <w:rsid w:val="00D006C4"/>
    <w:rsid w:val="00D0122B"/>
    <w:rsid w:val="00D012D3"/>
    <w:rsid w:val="00D013EE"/>
    <w:rsid w:val="00D01919"/>
    <w:rsid w:val="00D01C84"/>
    <w:rsid w:val="00D01D3E"/>
    <w:rsid w:val="00D01E11"/>
    <w:rsid w:val="00D037F2"/>
    <w:rsid w:val="00D03BB1"/>
    <w:rsid w:val="00D03F7A"/>
    <w:rsid w:val="00D0452C"/>
    <w:rsid w:val="00D04F41"/>
    <w:rsid w:val="00D054A3"/>
    <w:rsid w:val="00D05D5F"/>
    <w:rsid w:val="00D06220"/>
    <w:rsid w:val="00D06CEA"/>
    <w:rsid w:val="00D07640"/>
    <w:rsid w:val="00D07927"/>
    <w:rsid w:val="00D12136"/>
    <w:rsid w:val="00D131C2"/>
    <w:rsid w:val="00D134CD"/>
    <w:rsid w:val="00D13821"/>
    <w:rsid w:val="00D13869"/>
    <w:rsid w:val="00D143EF"/>
    <w:rsid w:val="00D15273"/>
    <w:rsid w:val="00D154EC"/>
    <w:rsid w:val="00D15FAC"/>
    <w:rsid w:val="00D160EB"/>
    <w:rsid w:val="00D16283"/>
    <w:rsid w:val="00D1666E"/>
    <w:rsid w:val="00D16B51"/>
    <w:rsid w:val="00D16C52"/>
    <w:rsid w:val="00D17C1D"/>
    <w:rsid w:val="00D20661"/>
    <w:rsid w:val="00D21B60"/>
    <w:rsid w:val="00D21F3D"/>
    <w:rsid w:val="00D22330"/>
    <w:rsid w:val="00D226A1"/>
    <w:rsid w:val="00D235F9"/>
    <w:rsid w:val="00D24E6E"/>
    <w:rsid w:val="00D257EE"/>
    <w:rsid w:val="00D25864"/>
    <w:rsid w:val="00D273E3"/>
    <w:rsid w:val="00D315D8"/>
    <w:rsid w:val="00D31FA2"/>
    <w:rsid w:val="00D32BDA"/>
    <w:rsid w:val="00D330B7"/>
    <w:rsid w:val="00D33B5C"/>
    <w:rsid w:val="00D34239"/>
    <w:rsid w:val="00D342D3"/>
    <w:rsid w:val="00D352BD"/>
    <w:rsid w:val="00D366CD"/>
    <w:rsid w:val="00D366EA"/>
    <w:rsid w:val="00D36EE9"/>
    <w:rsid w:val="00D36FB6"/>
    <w:rsid w:val="00D375CA"/>
    <w:rsid w:val="00D3799B"/>
    <w:rsid w:val="00D37F93"/>
    <w:rsid w:val="00D40604"/>
    <w:rsid w:val="00D40DD0"/>
    <w:rsid w:val="00D40EBC"/>
    <w:rsid w:val="00D40F05"/>
    <w:rsid w:val="00D411E2"/>
    <w:rsid w:val="00D41D73"/>
    <w:rsid w:val="00D422E3"/>
    <w:rsid w:val="00D4299C"/>
    <w:rsid w:val="00D430AA"/>
    <w:rsid w:val="00D43477"/>
    <w:rsid w:val="00D44329"/>
    <w:rsid w:val="00D44482"/>
    <w:rsid w:val="00D45A47"/>
    <w:rsid w:val="00D4655C"/>
    <w:rsid w:val="00D46F67"/>
    <w:rsid w:val="00D50431"/>
    <w:rsid w:val="00D50460"/>
    <w:rsid w:val="00D50D85"/>
    <w:rsid w:val="00D52DCD"/>
    <w:rsid w:val="00D52F32"/>
    <w:rsid w:val="00D533AE"/>
    <w:rsid w:val="00D53711"/>
    <w:rsid w:val="00D54BE2"/>
    <w:rsid w:val="00D55638"/>
    <w:rsid w:val="00D556BB"/>
    <w:rsid w:val="00D5637F"/>
    <w:rsid w:val="00D56F37"/>
    <w:rsid w:val="00D5718E"/>
    <w:rsid w:val="00D5738A"/>
    <w:rsid w:val="00D6001C"/>
    <w:rsid w:val="00D60AFC"/>
    <w:rsid w:val="00D61186"/>
    <w:rsid w:val="00D6326C"/>
    <w:rsid w:val="00D632E2"/>
    <w:rsid w:val="00D63466"/>
    <w:rsid w:val="00D63C92"/>
    <w:rsid w:val="00D64361"/>
    <w:rsid w:val="00D6665C"/>
    <w:rsid w:val="00D66DCE"/>
    <w:rsid w:val="00D66F0B"/>
    <w:rsid w:val="00D675C6"/>
    <w:rsid w:val="00D6777E"/>
    <w:rsid w:val="00D67966"/>
    <w:rsid w:val="00D7133F"/>
    <w:rsid w:val="00D725C6"/>
    <w:rsid w:val="00D7388A"/>
    <w:rsid w:val="00D74143"/>
    <w:rsid w:val="00D74562"/>
    <w:rsid w:val="00D7509D"/>
    <w:rsid w:val="00D76C20"/>
    <w:rsid w:val="00D772DE"/>
    <w:rsid w:val="00D8045F"/>
    <w:rsid w:val="00D807BA"/>
    <w:rsid w:val="00D80C28"/>
    <w:rsid w:val="00D82929"/>
    <w:rsid w:val="00D82DB8"/>
    <w:rsid w:val="00D834E2"/>
    <w:rsid w:val="00D838CF"/>
    <w:rsid w:val="00D83919"/>
    <w:rsid w:val="00D83CBA"/>
    <w:rsid w:val="00D84E3B"/>
    <w:rsid w:val="00D851F9"/>
    <w:rsid w:val="00D86840"/>
    <w:rsid w:val="00D86CF9"/>
    <w:rsid w:val="00D872EF"/>
    <w:rsid w:val="00D9063C"/>
    <w:rsid w:val="00D92299"/>
    <w:rsid w:val="00D926AF"/>
    <w:rsid w:val="00D928BC"/>
    <w:rsid w:val="00D92B4A"/>
    <w:rsid w:val="00D92D19"/>
    <w:rsid w:val="00D92E79"/>
    <w:rsid w:val="00D93EA4"/>
    <w:rsid w:val="00D967B5"/>
    <w:rsid w:val="00D97450"/>
    <w:rsid w:val="00DA052B"/>
    <w:rsid w:val="00DA2035"/>
    <w:rsid w:val="00DA2FF6"/>
    <w:rsid w:val="00DA3A64"/>
    <w:rsid w:val="00DA4566"/>
    <w:rsid w:val="00DA462D"/>
    <w:rsid w:val="00DA49CB"/>
    <w:rsid w:val="00DA55CA"/>
    <w:rsid w:val="00DA5CD9"/>
    <w:rsid w:val="00DA5F17"/>
    <w:rsid w:val="00DA5FE4"/>
    <w:rsid w:val="00DA62A6"/>
    <w:rsid w:val="00DA6704"/>
    <w:rsid w:val="00DA6EBB"/>
    <w:rsid w:val="00DA7BD3"/>
    <w:rsid w:val="00DB06EC"/>
    <w:rsid w:val="00DB1722"/>
    <w:rsid w:val="00DB18BF"/>
    <w:rsid w:val="00DB1CF3"/>
    <w:rsid w:val="00DB34B8"/>
    <w:rsid w:val="00DB3B22"/>
    <w:rsid w:val="00DB42E4"/>
    <w:rsid w:val="00DB540B"/>
    <w:rsid w:val="00DB65D7"/>
    <w:rsid w:val="00DB6658"/>
    <w:rsid w:val="00DB73A5"/>
    <w:rsid w:val="00DB7FEF"/>
    <w:rsid w:val="00DC0365"/>
    <w:rsid w:val="00DC0371"/>
    <w:rsid w:val="00DC05E8"/>
    <w:rsid w:val="00DC0683"/>
    <w:rsid w:val="00DC1B38"/>
    <w:rsid w:val="00DC2D11"/>
    <w:rsid w:val="00DC3DB9"/>
    <w:rsid w:val="00DC46BC"/>
    <w:rsid w:val="00DC53ED"/>
    <w:rsid w:val="00DC5912"/>
    <w:rsid w:val="00DC5A70"/>
    <w:rsid w:val="00DC66A8"/>
    <w:rsid w:val="00DC6A4B"/>
    <w:rsid w:val="00DD073F"/>
    <w:rsid w:val="00DD0930"/>
    <w:rsid w:val="00DD0DAE"/>
    <w:rsid w:val="00DD1864"/>
    <w:rsid w:val="00DD1900"/>
    <w:rsid w:val="00DD1EF3"/>
    <w:rsid w:val="00DD3701"/>
    <w:rsid w:val="00DD3CF8"/>
    <w:rsid w:val="00DD520A"/>
    <w:rsid w:val="00DD5334"/>
    <w:rsid w:val="00DD65AE"/>
    <w:rsid w:val="00DD7E8E"/>
    <w:rsid w:val="00DE10C6"/>
    <w:rsid w:val="00DE2B35"/>
    <w:rsid w:val="00DE2E9D"/>
    <w:rsid w:val="00DE51F5"/>
    <w:rsid w:val="00DE6278"/>
    <w:rsid w:val="00DE63CC"/>
    <w:rsid w:val="00DE786F"/>
    <w:rsid w:val="00DF04F9"/>
    <w:rsid w:val="00DF069F"/>
    <w:rsid w:val="00DF10B2"/>
    <w:rsid w:val="00DF1514"/>
    <w:rsid w:val="00DF23C7"/>
    <w:rsid w:val="00DF35CD"/>
    <w:rsid w:val="00DF3AC3"/>
    <w:rsid w:val="00DF476B"/>
    <w:rsid w:val="00DF7530"/>
    <w:rsid w:val="00DF7FC3"/>
    <w:rsid w:val="00E020BE"/>
    <w:rsid w:val="00E0331C"/>
    <w:rsid w:val="00E03DEB"/>
    <w:rsid w:val="00E04E8F"/>
    <w:rsid w:val="00E05078"/>
    <w:rsid w:val="00E05C88"/>
    <w:rsid w:val="00E06D7D"/>
    <w:rsid w:val="00E1012D"/>
    <w:rsid w:val="00E102B6"/>
    <w:rsid w:val="00E10961"/>
    <w:rsid w:val="00E10BBE"/>
    <w:rsid w:val="00E10C19"/>
    <w:rsid w:val="00E114FA"/>
    <w:rsid w:val="00E11670"/>
    <w:rsid w:val="00E120FA"/>
    <w:rsid w:val="00E128F7"/>
    <w:rsid w:val="00E12B1F"/>
    <w:rsid w:val="00E1389B"/>
    <w:rsid w:val="00E144E7"/>
    <w:rsid w:val="00E20639"/>
    <w:rsid w:val="00E21484"/>
    <w:rsid w:val="00E21999"/>
    <w:rsid w:val="00E21C8B"/>
    <w:rsid w:val="00E21E94"/>
    <w:rsid w:val="00E222BA"/>
    <w:rsid w:val="00E2386F"/>
    <w:rsid w:val="00E251F1"/>
    <w:rsid w:val="00E25385"/>
    <w:rsid w:val="00E25EE8"/>
    <w:rsid w:val="00E26817"/>
    <w:rsid w:val="00E274F3"/>
    <w:rsid w:val="00E27F2E"/>
    <w:rsid w:val="00E3118F"/>
    <w:rsid w:val="00E311BA"/>
    <w:rsid w:val="00E3191F"/>
    <w:rsid w:val="00E319D6"/>
    <w:rsid w:val="00E344DC"/>
    <w:rsid w:val="00E353CA"/>
    <w:rsid w:val="00E35434"/>
    <w:rsid w:val="00E3589F"/>
    <w:rsid w:val="00E36577"/>
    <w:rsid w:val="00E37C02"/>
    <w:rsid w:val="00E406F6"/>
    <w:rsid w:val="00E4136B"/>
    <w:rsid w:val="00E41637"/>
    <w:rsid w:val="00E442B8"/>
    <w:rsid w:val="00E44455"/>
    <w:rsid w:val="00E44E43"/>
    <w:rsid w:val="00E459E7"/>
    <w:rsid w:val="00E45C53"/>
    <w:rsid w:val="00E45D7D"/>
    <w:rsid w:val="00E504B0"/>
    <w:rsid w:val="00E51DFA"/>
    <w:rsid w:val="00E52547"/>
    <w:rsid w:val="00E52C0F"/>
    <w:rsid w:val="00E531E3"/>
    <w:rsid w:val="00E534AD"/>
    <w:rsid w:val="00E5361E"/>
    <w:rsid w:val="00E54C2C"/>
    <w:rsid w:val="00E550CB"/>
    <w:rsid w:val="00E55E1C"/>
    <w:rsid w:val="00E567F7"/>
    <w:rsid w:val="00E570AB"/>
    <w:rsid w:val="00E615C6"/>
    <w:rsid w:val="00E621DC"/>
    <w:rsid w:val="00E625F8"/>
    <w:rsid w:val="00E62A2E"/>
    <w:rsid w:val="00E635BC"/>
    <w:rsid w:val="00E63D88"/>
    <w:rsid w:val="00E63E23"/>
    <w:rsid w:val="00E654CA"/>
    <w:rsid w:val="00E6576D"/>
    <w:rsid w:val="00E66AF1"/>
    <w:rsid w:val="00E676C9"/>
    <w:rsid w:val="00E700E1"/>
    <w:rsid w:val="00E70895"/>
    <w:rsid w:val="00E70A86"/>
    <w:rsid w:val="00E71E70"/>
    <w:rsid w:val="00E724F3"/>
    <w:rsid w:val="00E72526"/>
    <w:rsid w:val="00E732EE"/>
    <w:rsid w:val="00E73C7A"/>
    <w:rsid w:val="00E748E1"/>
    <w:rsid w:val="00E76232"/>
    <w:rsid w:val="00E7677D"/>
    <w:rsid w:val="00E80296"/>
    <w:rsid w:val="00E820D6"/>
    <w:rsid w:val="00E83451"/>
    <w:rsid w:val="00E83EDB"/>
    <w:rsid w:val="00E84299"/>
    <w:rsid w:val="00E84941"/>
    <w:rsid w:val="00E84A6D"/>
    <w:rsid w:val="00E84DBC"/>
    <w:rsid w:val="00E852F4"/>
    <w:rsid w:val="00E862A7"/>
    <w:rsid w:val="00E876A4"/>
    <w:rsid w:val="00E90989"/>
    <w:rsid w:val="00E9122D"/>
    <w:rsid w:val="00E912C0"/>
    <w:rsid w:val="00E916D9"/>
    <w:rsid w:val="00E935AE"/>
    <w:rsid w:val="00E93CCE"/>
    <w:rsid w:val="00E94B65"/>
    <w:rsid w:val="00E95619"/>
    <w:rsid w:val="00E960C0"/>
    <w:rsid w:val="00E97000"/>
    <w:rsid w:val="00E970D9"/>
    <w:rsid w:val="00E97EBB"/>
    <w:rsid w:val="00EA0554"/>
    <w:rsid w:val="00EA09C2"/>
    <w:rsid w:val="00EA0ABC"/>
    <w:rsid w:val="00EA0CC3"/>
    <w:rsid w:val="00EA0FFB"/>
    <w:rsid w:val="00EA119F"/>
    <w:rsid w:val="00EA1ACB"/>
    <w:rsid w:val="00EA3601"/>
    <w:rsid w:val="00EA39F1"/>
    <w:rsid w:val="00EA438F"/>
    <w:rsid w:val="00EA6317"/>
    <w:rsid w:val="00EA7ECE"/>
    <w:rsid w:val="00EB0462"/>
    <w:rsid w:val="00EB0532"/>
    <w:rsid w:val="00EB094F"/>
    <w:rsid w:val="00EB0B45"/>
    <w:rsid w:val="00EB1991"/>
    <w:rsid w:val="00EB2F08"/>
    <w:rsid w:val="00EB3109"/>
    <w:rsid w:val="00EB378F"/>
    <w:rsid w:val="00EB3A85"/>
    <w:rsid w:val="00EB3C31"/>
    <w:rsid w:val="00EB3C44"/>
    <w:rsid w:val="00EB4AAE"/>
    <w:rsid w:val="00EB534E"/>
    <w:rsid w:val="00EB5990"/>
    <w:rsid w:val="00EB63A6"/>
    <w:rsid w:val="00EB6D12"/>
    <w:rsid w:val="00EB701D"/>
    <w:rsid w:val="00EB78F8"/>
    <w:rsid w:val="00EC0B2F"/>
    <w:rsid w:val="00EC1A00"/>
    <w:rsid w:val="00EC2097"/>
    <w:rsid w:val="00EC3F7C"/>
    <w:rsid w:val="00EC45A8"/>
    <w:rsid w:val="00EC473A"/>
    <w:rsid w:val="00EC56AD"/>
    <w:rsid w:val="00EC59F9"/>
    <w:rsid w:val="00EC5EA1"/>
    <w:rsid w:val="00EC6932"/>
    <w:rsid w:val="00EC6FD9"/>
    <w:rsid w:val="00EC7DF0"/>
    <w:rsid w:val="00ED0307"/>
    <w:rsid w:val="00ED047E"/>
    <w:rsid w:val="00ED0F17"/>
    <w:rsid w:val="00ED1DC1"/>
    <w:rsid w:val="00ED2724"/>
    <w:rsid w:val="00ED2D17"/>
    <w:rsid w:val="00ED2D8E"/>
    <w:rsid w:val="00ED341C"/>
    <w:rsid w:val="00ED3491"/>
    <w:rsid w:val="00ED4188"/>
    <w:rsid w:val="00ED46DB"/>
    <w:rsid w:val="00ED4883"/>
    <w:rsid w:val="00ED4CEF"/>
    <w:rsid w:val="00ED5154"/>
    <w:rsid w:val="00ED54B4"/>
    <w:rsid w:val="00ED55E3"/>
    <w:rsid w:val="00ED5EC4"/>
    <w:rsid w:val="00ED6823"/>
    <w:rsid w:val="00ED6C7F"/>
    <w:rsid w:val="00ED7EBE"/>
    <w:rsid w:val="00EE174F"/>
    <w:rsid w:val="00EE1D49"/>
    <w:rsid w:val="00EE1DC5"/>
    <w:rsid w:val="00EE241F"/>
    <w:rsid w:val="00EE2EC4"/>
    <w:rsid w:val="00EE331A"/>
    <w:rsid w:val="00EE3CB8"/>
    <w:rsid w:val="00EE4969"/>
    <w:rsid w:val="00EE6205"/>
    <w:rsid w:val="00EE6EFC"/>
    <w:rsid w:val="00EE789E"/>
    <w:rsid w:val="00EF0982"/>
    <w:rsid w:val="00EF0C93"/>
    <w:rsid w:val="00EF122E"/>
    <w:rsid w:val="00EF1A39"/>
    <w:rsid w:val="00EF25EA"/>
    <w:rsid w:val="00EF26A4"/>
    <w:rsid w:val="00EF2FE4"/>
    <w:rsid w:val="00EF34FE"/>
    <w:rsid w:val="00EF3776"/>
    <w:rsid w:val="00EF400E"/>
    <w:rsid w:val="00EF40E7"/>
    <w:rsid w:val="00EF4DFE"/>
    <w:rsid w:val="00EF5E35"/>
    <w:rsid w:val="00EF6174"/>
    <w:rsid w:val="00EF6842"/>
    <w:rsid w:val="00EF6905"/>
    <w:rsid w:val="00EF7EF1"/>
    <w:rsid w:val="00F00063"/>
    <w:rsid w:val="00F005A6"/>
    <w:rsid w:val="00F01E35"/>
    <w:rsid w:val="00F03325"/>
    <w:rsid w:val="00F03DE4"/>
    <w:rsid w:val="00F0468E"/>
    <w:rsid w:val="00F04943"/>
    <w:rsid w:val="00F0634A"/>
    <w:rsid w:val="00F06387"/>
    <w:rsid w:val="00F064C3"/>
    <w:rsid w:val="00F06884"/>
    <w:rsid w:val="00F10201"/>
    <w:rsid w:val="00F1102B"/>
    <w:rsid w:val="00F114C1"/>
    <w:rsid w:val="00F12B2F"/>
    <w:rsid w:val="00F13167"/>
    <w:rsid w:val="00F142A5"/>
    <w:rsid w:val="00F1470D"/>
    <w:rsid w:val="00F15D0A"/>
    <w:rsid w:val="00F1681C"/>
    <w:rsid w:val="00F16FC4"/>
    <w:rsid w:val="00F20107"/>
    <w:rsid w:val="00F214BF"/>
    <w:rsid w:val="00F21980"/>
    <w:rsid w:val="00F21CD7"/>
    <w:rsid w:val="00F226D5"/>
    <w:rsid w:val="00F22DEB"/>
    <w:rsid w:val="00F2480E"/>
    <w:rsid w:val="00F253DB"/>
    <w:rsid w:val="00F2606E"/>
    <w:rsid w:val="00F26D1B"/>
    <w:rsid w:val="00F2757C"/>
    <w:rsid w:val="00F27E4C"/>
    <w:rsid w:val="00F307C8"/>
    <w:rsid w:val="00F311C0"/>
    <w:rsid w:val="00F31AB4"/>
    <w:rsid w:val="00F31DF2"/>
    <w:rsid w:val="00F34949"/>
    <w:rsid w:val="00F34C4E"/>
    <w:rsid w:val="00F35C2A"/>
    <w:rsid w:val="00F40280"/>
    <w:rsid w:val="00F40A9B"/>
    <w:rsid w:val="00F40C91"/>
    <w:rsid w:val="00F41C5E"/>
    <w:rsid w:val="00F44A4E"/>
    <w:rsid w:val="00F4621D"/>
    <w:rsid w:val="00F46352"/>
    <w:rsid w:val="00F50AAB"/>
    <w:rsid w:val="00F51E48"/>
    <w:rsid w:val="00F52240"/>
    <w:rsid w:val="00F52319"/>
    <w:rsid w:val="00F527C0"/>
    <w:rsid w:val="00F5315F"/>
    <w:rsid w:val="00F53219"/>
    <w:rsid w:val="00F53EEC"/>
    <w:rsid w:val="00F54C7A"/>
    <w:rsid w:val="00F55650"/>
    <w:rsid w:val="00F5753E"/>
    <w:rsid w:val="00F60B70"/>
    <w:rsid w:val="00F614E3"/>
    <w:rsid w:val="00F6173D"/>
    <w:rsid w:val="00F6212E"/>
    <w:rsid w:val="00F6468A"/>
    <w:rsid w:val="00F646BF"/>
    <w:rsid w:val="00F64A3A"/>
    <w:rsid w:val="00F64A51"/>
    <w:rsid w:val="00F64B39"/>
    <w:rsid w:val="00F65215"/>
    <w:rsid w:val="00F66664"/>
    <w:rsid w:val="00F66707"/>
    <w:rsid w:val="00F70D04"/>
    <w:rsid w:val="00F712FF"/>
    <w:rsid w:val="00F719C8"/>
    <w:rsid w:val="00F72EF5"/>
    <w:rsid w:val="00F74F2D"/>
    <w:rsid w:val="00F75976"/>
    <w:rsid w:val="00F75D52"/>
    <w:rsid w:val="00F763DE"/>
    <w:rsid w:val="00F76ED6"/>
    <w:rsid w:val="00F77CEA"/>
    <w:rsid w:val="00F811EA"/>
    <w:rsid w:val="00F82AA8"/>
    <w:rsid w:val="00F839EA"/>
    <w:rsid w:val="00F83FAC"/>
    <w:rsid w:val="00F84DFB"/>
    <w:rsid w:val="00F86097"/>
    <w:rsid w:val="00F86CB8"/>
    <w:rsid w:val="00F87426"/>
    <w:rsid w:val="00F90C9A"/>
    <w:rsid w:val="00F91789"/>
    <w:rsid w:val="00F91A41"/>
    <w:rsid w:val="00F91C68"/>
    <w:rsid w:val="00F93706"/>
    <w:rsid w:val="00F9417A"/>
    <w:rsid w:val="00F94AF5"/>
    <w:rsid w:val="00F94F83"/>
    <w:rsid w:val="00F95374"/>
    <w:rsid w:val="00F96D9F"/>
    <w:rsid w:val="00F978DB"/>
    <w:rsid w:val="00FA141D"/>
    <w:rsid w:val="00FA1864"/>
    <w:rsid w:val="00FA21FA"/>
    <w:rsid w:val="00FA35E0"/>
    <w:rsid w:val="00FA3613"/>
    <w:rsid w:val="00FA3915"/>
    <w:rsid w:val="00FA3BE4"/>
    <w:rsid w:val="00FA3E3F"/>
    <w:rsid w:val="00FA3F19"/>
    <w:rsid w:val="00FA40D9"/>
    <w:rsid w:val="00FA6183"/>
    <w:rsid w:val="00FA6215"/>
    <w:rsid w:val="00FA6715"/>
    <w:rsid w:val="00FA6877"/>
    <w:rsid w:val="00FA77F9"/>
    <w:rsid w:val="00FA7EF3"/>
    <w:rsid w:val="00FB09A4"/>
    <w:rsid w:val="00FB0D2D"/>
    <w:rsid w:val="00FB108B"/>
    <w:rsid w:val="00FB15B6"/>
    <w:rsid w:val="00FB163C"/>
    <w:rsid w:val="00FB1826"/>
    <w:rsid w:val="00FB227B"/>
    <w:rsid w:val="00FB33F8"/>
    <w:rsid w:val="00FB6D5F"/>
    <w:rsid w:val="00FB7AE2"/>
    <w:rsid w:val="00FC14DD"/>
    <w:rsid w:val="00FC1F46"/>
    <w:rsid w:val="00FC2958"/>
    <w:rsid w:val="00FC2B79"/>
    <w:rsid w:val="00FC420B"/>
    <w:rsid w:val="00FC6F07"/>
    <w:rsid w:val="00FC7114"/>
    <w:rsid w:val="00FC7564"/>
    <w:rsid w:val="00FD0030"/>
    <w:rsid w:val="00FD083D"/>
    <w:rsid w:val="00FD1166"/>
    <w:rsid w:val="00FD21BE"/>
    <w:rsid w:val="00FD3374"/>
    <w:rsid w:val="00FD46B0"/>
    <w:rsid w:val="00FD58CB"/>
    <w:rsid w:val="00FD595F"/>
    <w:rsid w:val="00FD637B"/>
    <w:rsid w:val="00FD69FC"/>
    <w:rsid w:val="00FD73FE"/>
    <w:rsid w:val="00FE0264"/>
    <w:rsid w:val="00FE0B4B"/>
    <w:rsid w:val="00FE0ECF"/>
    <w:rsid w:val="00FE2971"/>
    <w:rsid w:val="00FE3AD8"/>
    <w:rsid w:val="00FE3EF4"/>
    <w:rsid w:val="00FE4552"/>
    <w:rsid w:val="00FE4554"/>
    <w:rsid w:val="00FE47BC"/>
    <w:rsid w:val="00FE71FA"/>
    <w:rsid w:val="00FE7B23"/>
    <w:rsid w:val="00FE7DC6"/>
    <w:rsid w:val="00FF0F74"/>
    <w:rsid w:val="00FF10DD"/>
    <w:rsid w:val="00FF116A"/>
    <w:rsid w:val="00FF3DF6"/>
    <w:rsid w:val="00FF3F3E"/>
    <w:rsid w:val="00FF4CC2"/>
    <w:rsid w:val="00FF51D1"/>
    <w:rsid w:val="00FF5725"/>
    <w:rsid w:val="00FF6E2D"/>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D07A4"/>
    <w:pPr>
      <w:spacing w:line="360" w:lineRule="auto"/>
      <w:jc w:val="both"/>
    </w:pPr>
    <w:rPr>
      <w:sz w:val="24"/>
      <w:szCs w:val="24"/>
    </w:rPr>
  </w:style>
  <w:style w:type="paragraph" w:styleId="Heading1">
    <w:name w:val="heading 1"/>
    <w:basedOn w:val="Normal"/>
    <w:next w:val="Normal"/>
    <w:link w:val="Heading1Char"/>
    <w:uiPriority w:val="99"/>
    <w:qFormat/>
    <w:rsid w:val="00BA2185"/>
    <w:pPr>
      <w:keepNext/>
      <w:numPr>
        <w:numId w:val="1"/>
      </w:numPr>
      <w:spacing w:before="240" w:after="240"/>
      <w:outlineLvl w:val="0"/>
    </w:pPr>
    <w:rPr>
      <w:rFonts w:cs="Arial"/>
      <w:b/>
      <w:bCs/>
      <w:color w:val="990000"/>
      <w:kern w:val="32"/>
      <w:sz w:val="28"/>
      <w:szCs w:val="28"/>
    </w:rPr>
  </w:style>
  <w:style w:type="paragraph" w:styleId="Heading2">
    <w:name w:val="heading 2"/>
    <w:basedOn w:val="Normal"/>
    <w:next w:val="Normal"/>
    <w:link w:val="Heading2Char"/>
    <w:uiPriority w:val="99"/>
    <w:qFormat/>
    <w:rsid w:val="00FE0ECF"/>
    <w:pPr>
      <w:keepNext/>
      <w:numPr>
        <w:ilvl w:val="1"/>
        <w:numId w:val="1"/>
      </w:numPr>
      <w:spacing w:before="240" w:after="240"/>
      <w:outlineLvl w:val="1"/>
    </w:pPr>
    <w:rPr>
      <w:b/>
      <w:bCs/>
      <w:iCs/>
      <w:color w:val="333399"/>
      <w:sz w:val="28"/>
      <w:szCs w:val="28"/>
    </w:rPr>
  </w:style>
  <w:style w:type="paragraph" w:styleId="Heading3">
    <w:name w:val="heading 3"/>
    <w:basedOn w:val="Normal"/>
    <w:next w:val="Normal"/>
    <w:link w:val="Heading3Char"/>
    <w:uiPriority w:val="99"/>
    <w:qFormat/>
    <w:rsid w:val="00096077"/>
    <w:pPr>
      <w:keepNext/>
      <w:numPr>
        <w:ilvl w:val="2"/>
        <w:numId w:val="1"/>
      </w:numPr>
      <w:tabs>
        <w:tab w:val="left" w:pos="578"/>
      </w:tabs>
      <w:spacing w:before="120" w:after="120"/>
      <w:outlineLvl w:val="2"/>
    </w:pPr>
    <w:rPr>
      <w:b/>
      <w:bCs/>
      <w:sz w:val="26"/>
      <w:szCs w:val="26"/>
    </w:rPr>
  </w:style>
  <w:style w:type="paragraph" w:styleId="Heading4">
    <w:name w:val="heading 4"/>
    <w:basedOn w:val="Normal"/>
    <w:next w:val="Normal"/>
    <w:link w:val="Heading4Char"/>
    <w:uiPriority w:val="99"/>
    <w:qFormat/>
    <w:rsid w:val="006D611C"/>
    <w:pPr>
      <w:keepNext/>
      <w:numPr>
        <w:ilvl w:val="3"/>
        <w:numId w:val="1"/>
      </w:numPr>
      <w:spacing w:before="240" w:after="240"/>
      <w:outlineLvl w:val="3"/>
    </w:pPr>
    <w:rPr>
      <w:b/>
      <w:bCs/>
      <w:sz w:val="26"/>
      <w:szCs w:val="26"/>
    </w:rPr>
  </w:style>
  <w:style w:type="paragraph" w:styleId="Heading5">
    <w:name w:val="heading 5"/>
    <w:basedOn w:val="Normal"/>
    <w:next w:val="Normal"/>
    <w:link w:val="Heading5Char"/>
    <w:uiPriority w:val="99"/>
    <w:qFormat/>
    <w:rsid w:val="00FE0ECF"/>
    <w:pPr>
      <w:numPr>
        <w:ilvl w:val="4"/>
        <w:numId w:val="1"/>
      </w:numPr>
      <w:spacing w:before="240" w:after="60"/>
      <w:outlineLvl w:val="4"/>
    </w:pPr>
    <w:rPr>
      <w:b/>
      <w:bCs/>
      <w:i/>
      <w:iCs/>
      <w:szCs w:val="26"/>
    </w:rPr>
  </w:style>
  <w:style w:type="paragraph" w:styleId="Heading6">
    <w:name w:val="heading 6"/>
    <w:basedOn w:val="Normal"/>
    <w:next w:val="Normal"/>
    <w:link w:val="Heading6Char"/>
    <w:uiPriority w:val="99"/>
    <w:qFormat/>
    <w:rsid w:val="006D611C"/>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9"/>
    <w:qFormat/>
    <w:rsid w:val="006D611C"/>
    <w:pPr>
      <w:numPr>
        <w:ilvl w:val="6"/>
        <w:numId w:val="1"/>
      </w:numPr>
      <w:spacing w:before="240" w:after="60"/>
      <w:outlineLvl w:val="6"/>
    </w:pPr>
  </w:style>
  <w:style w:type="paragraph" w:styleId="Heading8">
    <w:name w:val="heading 8"/>
    <w:basedOn w:val="Normal"/>
    <w:next w:val="Normal"/>
    <w:link w:val="Heading8Char"/>
    <w:uiPriority w:val="99"/>
    <w:qFormat/>
    <w:rsid w:val="006D611C"/>
    <w:pPr>
      <w:numPr>
        <w:ilvl w:val="7"/>
        <w:numId w:val="1"/>
      </w:numPr>
      <w:spacing w:before="240" w:after="60"/>
      <w:outlineLvl w:val="7"/>
    </w:pPr>
    <w:rPr>
      <w:i/>
      <w:iCs/>
    </w:rPr>
  </w:style>
  <w:style w:type="paragraph" w:styleId="Heading9">
    <w:name w:val="heading 9"/>
    <w:basedOn w:val="Normal"/>
    <w:next w:val="Normal"/>
    <w:link w:val="Heading9Char"/>
    <w:uiPriority w:val="99"/>
    <w:qFormat/>
    <w:rsid w:val="006D611C"/>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91789"/>
    <w:rPr>
      <w:rFonts w:cs="Arial"/>
      <w:b/>
      <w:bCs/>
      <w:color w:val="990000"/>
      <w:kern w:val="32"/>
      <w:sz w:val="28"/>
      <w:szCs w:val="28"/>
      <w:lang w:val="en-US" w:eastAsia="en-US" w:bidi="ar-SA"/>
    </w:rPr>
  </w:style>
  <w:style w:type="character" w:customStyle="1" w:styleId="Heading2Char">
    <w:name w:val="Heading 2 Char"/>
    <w:basedOn w:val="DefaultParagraphFont"/>
    <w:link w:val="Heading2"/>
    <w:uiPriority w:val="99"/>
    <w:locked/>
    <w:rsid w:val="00FE0ECF"/>
    <w:rPr>
      <w:rFonts w:cs="Times New Roman"/>
      <w:b/>
      <w:color w:val="333399"/>
      <w:sz w:val="28"/>
      <w:lang w:val="en-US" w:eastAsia="en-US"/>
    </w:rPr>
  </w:style>
  <w:style w:type="character" w:customStyle="1" w:styleId="Heading3Char">
    <w:name w:val="Heading 3 Char"/>
    <w:basedOn w:val="DefaultParagraphFont"/>
    <w:link w:val="Heading3"/>
    <w:uiPriority w:val="99"/>
    <w:locked/>
    <w:rsid w:val="00096077"/>
    <w:rPr>
      <w:rFonts w:cs="Times New Roman"/>
      <w:b/>
      <w:sz w:val="26"/>
      <w:lang w:val="en-US" w:eastAsia="en-US"/>
    </w:rPr>
  </w:style>
  <w:style w:type="character" w:customStyle="1" w:styleId="Heading4Char">
    <w:name w:val="Heading 4 Char"/>
    <w:basedOn w:val="DefaultParagraphFont"/>
    <w:link w:val="Heading4"/>
    <w:uiPriority w:val="99"/>
    <w:locked/>
    <w:rsid w:val="006D611C"/>
    <w:rPr>
      <w:rFonts w:cs="Times New Roman"/>
      <w:b/>
      <w:sz w:val="26"/>
      <w:lang w:val="en-US" w:eastAsia="en-US"/>
    </w:rPr>
  </w:style>
  <w:style w:type="character" w:customStyle="1" w:styleId="Heading5Char">
    <w:name w:val="Heading 5 Char"/>
    <w:basedOn w:val="DefaultParagraphFont"/>
    <w:link w:val="Heading5"/>
    <w:uiPriority w:val="99"/>
    <w:locked/>
    <w:rsid w:val="00FE0ECF"/>
    <w:rPr>
      <w:rFonts w:cs="Times New Roman"/>
      <w:b/>
      <w:i/>
      <w:sz w:val="26"/>
      <w:lang w:val="en-US" w:eastAsia="en-US"/>
    </w:rPr>
  </w:style>
  <w:style w:type="character" w:customStyle="1" w:styleId="Heading6Char">
    <w:name w:val="Heading 6 Char"/>
    <w:basedOn w:val="DefaultParagraphFont"/>
    <w:link w:val="Heading6"/>
    <w:uiPriority w:val="99"/>
    <w:locked/>
    <w:rsid w:val="00F91789"/>
    <w:rPr>
      <w:rFonts w:cs="Times New Roman"/>
      <w:b/>
      <w:bCs/>
      <w:sz w:val="22"/>
      <w:szCs w:val="22"/>
      <w:lang w:val="en-US" w:eastAsia="en-US" w:bidi="ar-SA"/>
    </w:rPr>
  </w:style>
  <w:style w:type="character" w:customStyle="1" w:styleId="Heading7Char">
    <w:name w:val="Heading 7 Char"/>
    <w:basedOn w:val="DefaultParagraphFont"/>
    <w:link w:val="Heading7"/>
    <w:uiPriority w:val="99"/>
    <w:locked/>
    <w:rsid w:val="00F91789"/>
    <w:rPr>
      <w:rFonts w:cs="Times New Roman"/>
      <w:sz w:val="24"/>
      <w:szCs w:val="24"/>
      <w:lang w:val="en-US" w:eastAsia="en-US" w:bidi="ar-SA"/>
    </w:rPr>
  </w:style>
  <w:style w:type="character" w:customStyle="1" w:styleId="Heading8Char">
    <w:name w:val="Heading 8 Char"/>
    <w:basedOn w:val="DefaultParagraphFont"/>
    <w:link w:val="Heading8"/>
    <w:uiPriority w:val="99"/>
    <w:locked/>
    <w:rsid w:val="00F91789"/>
    <w:rPr>
      <w:rFonts w:cs="Times New Roman"/>
      <w:i/>
      <w:iCs/>
      <w:sz w:val="24"/>
      <w:szCs w:val="24"/>
      <w:lang w:val="en-US" w:eastAsia="en-US" w:bidi="ar-SA"/>
    </w:rPr>
  </w:style>
  <w:style w:type="character" w:customStyle="1" w:styleId="Heading9Char">
    <w:name w:val="Heading 9 Char"/>
    <w:basedOn w:val="DefaultParagraphFont"/>
    <w:link w:val="Heading9"/>
    <w:uiPriority w:val="99"/>
    <w:locked/>
    <w:rsid w:val="00F91789"/>
    <w:rPr>
      <w:rFonts w:ascii="Arial" w:hAnsi="Arial" w:cs="Arial"/>
      <w:sz w:val="22"/>
      <w:szCs w:val="22"/>
      <w:lang w:val="en-US" w:eastAsia="en-US" w:bidi="ar-SA"/>
    </w:rPr>
  </w:style>
  <w:style w:type="paragraph" w:customStyle="1" w:styleId="CharCharCharCharCharCharChar">
    <w:name w:val="Char Char Char Char Char Char Char"/>
    <w:basedOn w:val="Normal"/>
    <w:uiPriority w:val="99"/>
    <w:semiHidden/>
    <w:rsid w:val="00EA0ABC"/>
    <w:pPr>
      <w:pageBreakBefore/>
      <w:spacing w:before="100" w:beforeAutospacing="1" w:after="100" w:afterAutospacing="1" w:line="240" w:lineRule="auto"/>
      <w:jc w:val="left"/>
    </w:pPr>
    <w:rPr>
      <w:rFonts w:ascii="Tahoma" w:hAnsi="Tahoma" w:cs="Arial"/>
      <w:sz w:val="20"/>
      <w:szCs w:val="20"/>
    </w:rPr>
  </w:style>
  <w:style w:type="table" w:styleId="TableGrid">
    <w:name w:val="Table Grid"/>
    <w:basedOn w:val="TableNormal"/>
    <w:uiPriority w:val="99"/>
    <w:rsid w:val="00EA0A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EA0ABC"/>
    <w:pPr>
      <w:tabs>
        <w:tab w:val="center" w:pos="4320"/>
        <w:tab w:val="right" w:pos="8640"/>
      </w:tabs>
    </w:pPr>
  </w:style>
  <w:style w:type="character" w:customStyle="1" w:styleId="HeaderChar">
    <w:name w:val="Header Char"/>
    <w:basedOn w:val="DefaultParagraphFont"/>
    <w:link w:val="Header"/>
    <w:uiPriority w:val="99"/>
    <w:locked/>
    <w:rsid w:val="00377F70"/>
    <w:rPr>
      <w:rFonts w:cs="Times New Roman"/>
      <w:sz w:val="24"/>
    </w:rPr>
  </w:style>
  <w:style w:type="paragraph" w:styleId="Footer">
    <w:name w:val="footer"/>
    <w:basedOn w:val="Normal"/>
    <w:link w:val="FooterChar"/>
    <w:uiPriority w:val="99"/>
    <w:rsid w:val="00EA0ABC"/>
    <w:pPr>
      <w:tabs>
        <w:tab w:val="center" w:pos="4320"/>
        <w:tab w:val="right" w:pos="8640"/>
      </w:tabs>
    </w:pPr>
  </w:style>
  <w:style w:type="character" w:customStyle="1" w:styleId="FooterChar">
    <w:name w:val="Footer Char"/>
    <w:basedOn w:val="DefaultParagraphFont"/>
    <w:link w:val="Footer"/>
    <w:uiPriority w:val="99"/>
    <w:locked/>
    <w:rsid w:val="00F91789"/>
    <w:rPr>
      <w:rFonts w:cs="Times New Roman"/>
      <w:sz w:val="24"/>
      <w:szCs w:val="24"/>
    </w:rPr>
  </w:style>
  <w:style w:type="paragraph" w:styleId="TOC1">
    <w:name w:val="toc 1"/>
    <w:basedOn w:val="Normal"/>
    <w:next w:val="Normal"/>
    <w:autoRedefine/>
    <w:uiPriority w:val="99"/>
    <w:semiHidden/>
    <w:rsid w:val="00AB0DA4"/>
    <w:pPr>
      <w:tabs>
        <w:tab w:val="left" w:pos="1440"/>
        <w:tab w:val="right" w:leader="dot" w:pos="8730"/>
      </w:tabs>
      <w:spacing w:before="120"/>
      <w:jc w:val="center"/>
    </w:pPr>
    <w:rPr>
      <w:b/>
      <w:bCs/>
      <w:iCs/>
      <w:noProof/>
      <w:color w:val="990000"/>
      <w:sz w:val="28"/>
      <w:szCs w:val="28"/>
    </w:rPr>
  </w:style>
  <w:style w:type="paragraph" w:styleId="TOC2">
    <w:name w:val="toc 2"/>
    <w:basedOn w:val="Normal"/>
    <w:next w:val="Normal"/>
    <w:autoRedefine/>
    <w:uiPriority w:val="99"/>
    <w:semiHidden/>
    <w:rsid w:val="00A014F3"/>
    <w:pPr>
      <w:tabs>
        <w:tab w:val="left" w:pos="360"/>
        <w:tab w:val="right" w:leader="dot" w:pos="8730"/>
      </w:tabs>
      <w:spacing w:before="120"/>
      <w:jc w:val="left"/>
    </w:pPr>
    <w:rPr>
      <w:b/>
      <w:bCs/>
      <w:noProof/>
      <w:color w:val="000080"/>
      <w:sz w:val="26"/>
      <w:szCs w:val="26"/>
    </w:rPr>
  </w:style>
  <w:style w:type="paragraph" w:styleId="TOC3">
    <w:name w:val="toc 3"/>
    <w:basedOn w:val="Normal"/>
    <w:next w:val="Normal"/>
    <w:autoRedefine/>
    <w:uiPriority w:val="99"/>
    <w:semiHidden/>
    <w:rsid w:val="00AB0DA4"/>
    <w:pPr>
      <w:tabs>
        <w:tab w:val="left" w:pos="900"/>
        <w:tab w:val="right" w:leader="dot" w:pos="8730"/>
      </w:tabs>
      <w:ind w:left="360"/>
      <w:jc w:val="left"/>
    </w:pPr>
    <w:rPr>
      <w:noProof/>
    </w:rPr>
  </w:style>
  <w:style w:type="paragraph" w:styleId="TOC4">
    <w:name w:val="toc 4"/>
    <w:basedOn w:val="Normal"/>
    <w:next w:val="Normal"/>
    <w:autoRedefine/>
    <w:uiPriority w:val="99"/>
    <w:semiHidden/>
    <w:rsid w:val="00B66A2C"/>
    <w:pPr>
      <w:ind w:left="720"/>
      <w:jc w:val="left"/>
    </w:pPr>
  </w:style>
  <w:style w:type="character" w:styleId="Hyperlink">
    <w:name w:val="Hyperlink"/>
    <w:basedOn w:val="DefaultParagraphFont"/>
    <w:uiPriority w:val="99"/>
    <w:rsid w:val="00EA0ABC"/>
    <w:rPr>
      <w:rFonts w:cs="Times New Roman"/>
      <w:color w:val="0000FF"/>
      <w:u w:val="single"/>
    </w:rPr>
  </w:style>
  <w:style w:type="character" w:styleId="PageNumber">
    <w:name w:val="page number"/>
    <w:basedOn w:val="DefaultParagraphFont"/>
    <w:uiPriority w:val="99"/>
    <w:rsid w:val="00542193"/>
    <w:rPr>
      <w:rFonts w:cs="Times New Roman"/>
    </w:rPr>
  </w:style>
  <w:style w:type="paragraph" w:styleId="TOC5">
    <w:name w:val="toc 5"/>
    <w:basedOn w:val="Normal"/>
    <w:next w:val="Normal"/>
    <w:autoRedefine/>
    <w:uiPriority w:val="99"/>
    <w:semiHidden/>
    <w:rsid w:val="00B66A2C"/>
    <w:pPr>
      <w:ind w:left="960"/>
      <w:jc w:val="left"/>
    </w:pPr>
  </w:style>
  <w:style w:type="paragraph" w:styleId="TOC9">
    <w:name w:val="toc 9"/>
    <w:basedOn w:val="Normal"/>
    <w:next w:val="Normal"/>
    <w:autoRedefine/>
    <w:uiPriority w:val="99"/>
    <w:semiHidden/>
    <w:rsid w:val="000E68E1"/>
    <w:pPr>
      <w:ind w:left="1920"/>
      <w:jc w:val="left"/>
    </w:pPr>
    <w:rPr>
      <w:sz w:val="20"/>
      <w:szCs w:val="20"/>
    </w:rPr>
  </w:style>
  <w:style w:type="paragraph" w:styleId="TOC6">
    <w:name w:val="toc 6"/>
    <w:basedOn w:val="Normal"/>
    <w:next w:val="Normal"/>
    <w:autoRedefine/>
    <w:uiPriority w:val="99"/>
    <w:semiHidden/>
    <w:rsid w:val="00FF4CC2"/>
    <w:pPr>
      <w:ind w:left="1200"/>
      <w:jc w:val="left"/>
    </w:pPr>
    <w:rPr>
      <w:sz w:val="20"/>
      <w:szCs w:val="20"/>
    </w:rPr>
  </w:style>
  <w:style w:type="paragraph" w:styleId="TOC7">
    <w:name w:val="toc 7"/>
    <w:basedOn w:val="Normal"/>
    <w:next w:val="Normal"/>
    <w:autoRedefine/>
    <w:uiPriority w:val="99"/>
    <w:semiHidden/>
    <w:rsid w:val="00FF4CC2"/>
    <w:pPr>
      <w:ind w:left="1440"/>
      <w:jc w:val="left"/>
    </w:pPr>
    <w:rPr>
      <w:sz w:val="20"/>
      <w:szCs w:val="20"/>
    </w:rPr>
  </w:style>
  <w:style w:type="paragraph" w:styleId="TOC8">
    <w:name w:val="toc 8"/>
    <w:basedOn w:val="Normal"/>
    <w:next w:val="Normal"/>
    <w:autoRedefine/>
    <w:uiPriority w:val="99"/>
    <w:semiHidden/>
    <w:rsid w:val="00FF4CC2"/>
    <w:pPr>
      <w:ind w:left="1680"/>
      <w:jc w:val="left"/>
    </w:pPr>
    <w:rPr>
      <w:sz w:val="20"/>
      <w:szCs w:val="20"/>
    </w:rPr>
  </w:style>
  <w:style w:type="paragraph" w:styleId="Index5">
    <w:name w:val="index 5"/>
    <w:basedOn w:val="Normal"/>
    <w:next w:val="Normal"/>
    <w:autoRedefine/>
    <w:uiPriority w:val="99"/>
    <w:semiHidden/>
    <w:rsid w:val="00FF4CC2"/>
    <w:pPr>
      <w:ind w:left="1200" w:hanging="240"/>
    </w:pPr>
  </w:style>
  <w:style w:type="paragraph" w:customStyle="1" w:styleId="ChamR-L125">
    <w:name w:val="ChamR-L1.25"/>
    <w:basedOn w:val="Normal"/>
    <w:uiPriority w:val="99"/>
    <w:rsid w:val="00CB4C18"/>
    <w:pPr>
      <w:spacing w:before="80" w:line="288" w:lineRule="auto"/>
    </w:pPr>
    <w:rPr>
      <w:szCs w:val="20"/>
    </w:rPr>
  </w:style>
  <w:style w:type="paragraph" w:customStyle="1" w:styleId="HinhR-CJ">
    <w:name w:val="HinhR-CJ"/>
    <w:basedOn w:val="Normal"/>
    <w:uiPriority w:val="99"/>
    <w:rsid w:val="00055309"/>
    <w:pPr>
      <w:spacing w:before="60" w:after="60" w:line="240" w:lineRule="auto"/>
      <w:jc w:val="center"/>
    </w:pPr>
    <w:rPr>
      <w:szCs w:val="20"/>
    </w:rPr>
  </w:style>
  <w:style w:type="paragraph" w:styleId="Caption">
    <w:name w:val="caption"/>
    <w:basedOn w:val="Normal"/>
    <w:next w:val="Normal"/>
    <w:uiPriority w:val="99"/>
    <w:qFormat/>
    <w:rsid w:val="00CB3D9D"/>
    <w:pPr>
      <w:spacing w:line="240" w:lineRule="auto"/>
      <w:jc w:val="left"/>
    </w:pPr>
    <w:rPr>
      <w:b/>
      <w:bCs/>
      <w:sz w:val="20"/>
      <w:szCs w:val="20"/>
    </w:rPr>
  </w:style>
  <w:style w:type="paragraph" w:customStyle="1" w:styleId="StyleHeading1Left0Firstline0">
    <w:name w:val="Style Heading 1 + Left:  0&quot; First line:  0&quot;"/>
    <w:basedOn w:val="Heading1"/>
    <w:uiPriority w:val="99"/>
    <w:rsid w:val="00D63C92"/>
    <w:pPr>
      <w:tabs>
        <w:tab w:val="num" w:pos="1332"/>
      </w:tabs>
      <w:ind w:left="1332" w:hanging="432"/>
    </w:pPr>
    <w:rPr>
      <w:rFonts w:cs="Times New Roman"/>
      <w:color w:val="CC0000"/>
      <w:szCs w:val="20"/>
    </w:rPr>
  </w:style>
  <w:style w:type="paragraph" w:customStyle="1" w:styleId="CharCharCharCharCharCharChar1">
    <w:name w:val="Char Char Char Char Char Char Char1"/>
    <w:basedOn w:val="Normal"/>
    <w:uiPriority w:val="99"/>
    <w:semiHidden/>
    <w:rsid w:val="00D63C92"/>
    <w:pPr>
      <w:pageBreakBefore/>
      <w:spacing w:before="100" w:beforeAutospacing="1" w:after="100" w:afterAutospacing="1" w:line="240" w:lineRule="auto"/>
      <w:jc w:val="left"/>
    </w:pPr>
    <w:rPr>
      <w:rFonts w:ascii="Tahoma" w:hAnsi="Tahoma" w:cs="Arial"/>
      <w:sz w:val="20"/>
      <w:szCs w:val="20"/>
    </w:rPr>
  </w:style>
  <w:style w:type="paragraph" w:customStyle="1" w:styleId="tvHeading">
    <w:name w:val="tvHeading"/>
    <w:basedOn w:val="Normal"/>
    <w:uiPriority w:val="99"/>
    <w:rsid w:val="002F2433"/>
    <w:pPr>
      <w:keepLines/>
      <w:pageBreakBefore/>
      <w:tabs>
        <w:tab w:val="left" w:pos="2160"/>
        <w:tab w:val="right" w:pos="5040"/>
        <w:tab w:val="left" w:pos="5760"/>
        <w:tab w:val="right" w:pos="8640"/>
      </w:tabs>
      <w:spacing w:before="480" w:after="240"/>
      <w:jc w:val="center"/>
    </w:pPr>
    <w:rPr>
      <w:b/>
      <w:bCs/>
      <w:caps/>
      <w:color w:val="003400"/>
      <w:sz w:val="28"/>
    </w:rPr>
  </w:style>
  <w:style w:type="paragraph" w:customStyle="1" w:styleId="tvTable-row1">
    <w:name w:val="tvTable-row1"/>
    <w:basedOn w:val="Normal"/>
    <w:uiPriority w:val="99"/>
    <w:rsid w:val="002F2433"/>
    <w:pPr>
      <w:keepLines/>
      <w:spacing w:before="120" w:after="120"/>
      <w:jc w:val="center"/>
    </w:pPr>
    <w:rPr>
      <w:b/>
      <w:bCs/>
      <w:color w:val="6E2500"/>
    </w:rPr>
  </w:style>
  <w:style w:type="paragraph" w:customStyle="1" w:styleId="tvTable">
    <w:name w:val="tvTable"/>
    <w:basedOn w:val="Normal"/>
    <w:uiPriority w:val="99"/>
    <w:rsid w:val="002F2433"/>
    <w:pPr>
      <w:spacing w:before="120" w:after="120"/>
      <w:jc w:val="left"/>
    </w:pPr>
    <w:rPr>
      <w:sz w:val="22"/>
    </w:rPr>
  </w:style>
  <w:style w:type="paragraph" w:customStyle="1" w:styleId="tvisBody">
    <w:name w:val="tvisBody"/>
    <w:basedOn w:val="Normal"/>
    <w:next w:val="BodyText"/>
    <w:uiPriority w:val="99"/>
    <w:rsid w:val="00A638B2"/>
    <w:pPr>
      <w:numPr>
        <w:numId w:val="2"/>
      </w:numPr>
      <w:spacing w:before="120" w:after="120"/>
      <w:jc w:val="left"/>
    </w:pPr>
    <w:rPr>
      <w:b/>
      <w:bCs/>
      <w:i/>
      <w:iCs/>
    </w:rPr>
  </w:style>
  <w:style w:type="paragraph" w:customStyle="1" w:styleId="tvisHeader2">
    <w:name w:val="tvisHeader2"/>
    <w:basedOn w:val="tvisBody"/>
    <w:autoRedefine/>
    <w:uiPriority w:val="99"/>
    <w:rsid w:val="00A638B2"/>
    <w:pPr>
      <w:numPr>
        <w:numId w:val="0"/>
      </w:numPr>
      <w:spacing w:before="0" w:after="0"/>
    </w:pPr>
    <w:rPr>
      <w:i w:val="0"/>
      <w:iCs w:val="0"/>
    </w:rPr>
  </w:style>
  <w:style w:type="paragraph" w:styleId="NormalWeb">
    <w:name w:val="Normal (Web)"/>
    <w:basedOn w:val="Normal"/>
    <w:uiPriority w:val="99"/>
    <w:rsid w:val="00A638B2"/>
    <w:pPr>
      <w:spacing w:before="100" w:beforeAutospacing="1" w:after="100" w:afterAutospacing="1"/>
      <w:jc w:val="left"/>
    </w:pPr>
  </w:style>
  <w:style w:type="character" w:styleId="Strong">
    <w:name w:val="Strong"/>
    <w:basedOn w:val="DefaultParagraphFont"/>
    <w:uiPriority w:val="99"/>
    <w:qFormat/>
    <w:rsid w:val="00A638B2"/>
    <w:rPr>
      <w:rFonts w:cs="Times New Roman"/>
      <w:b/>
    </w:rPr>
  </w:style>
  <w:style w:type="paragraph" w:styleId="BodyText">
    <w:name w:val="Body Text"/>
    <w:basedOn w:val="Normal"/>
    <w:link w:val="BodyTextChar"/>
    <w:uiPriority w:val="99"/>
    <w:rsid w:val="00A638B2"/>
    <w:pPr>
      <w:spacing w:after="120"/>
    </w:pPr>
  </w:style>
  <w:style w:type="character" w:customStyle="1" w:styleId="BodyTextChar">
    <w:name w:val="Body Text Char"/>
    <w:basedOn w:val="DefaultParagraphFont"/>
    <w:link w:val="BodyText"/>
    <w:uiPriority w:val="99"/>
    <w:locked/>
    <w:rsid w:val="00F91789"/>
    <w:rPr>
      <w:rFonts w:cs="Times New Roman"/>
      <w:sz w:val="24"/>
      <w:szCs w:val="24"/>
    </w:rPr>
  </w:style>
  <w:style w:type="paragraph" w:customStyle="1" w:styleId="GachH-L125">
    <w:name w:val="GachH-L1.25"/>
    <w:basedOn w:val="Normal"/>
    <w:uiPriority w:val="99"/>
    <w:rsid w:val="00A26D70"/>
    <w:pPr>
      <w:numPr>
        <w:numId w:val="3"/>
      </w:numPr>
      <w:spacing w:before="80" w:line="288" w:lineRule="auto"/>
    </w:pPr>
    <w:rPr>
      <w:szCs w:val="20"/>
    </w:rPr>
  </w:style>
  <w:style w:type="paragraph" w:customStyle="1" w:styleId="tvNote">
    <w:name w:val="tvNote"/>
    <w:basedOn w:val="Header"/>
    <w:uiPriority w:val="99"/>
    <w:rsid w:val="002351AB"/>
    <w:pPr>
      <w:tabs>
        <w:tab w:val="clear" w:pos="4320"/>
        <w:tab w:val="clear" w:pos="8640"/>
        <w:tab w:val="num" w:pos="1374"/>
      </w:tabs>
      <w:spacing w:before="120"/>
      <w:ind w:left="1374" w:hanging="294"/>
    </w:pPr>
  </w:style>
  <w:style w:type="paragraph" w:customStyle="1" w:styleId="ChamR-L25">
    <w:name w:val="ChamR-L2.5"/>
    <w:basedOn w:val="Normal"/>
    <w:uiPriority w:val="99"/>
    <w:rsid w:val="003878CC"/>
    <w:pPr>
      <w:numPr>
        <w:numId w:val="4"/>
      </w:numPr>
      <w:spacing w:before="80" w:line="288" w:lineRule="auto"/>
    </w:pPr>
    <w:rPr>
      <w:szCs w:val="20"/>
    </w:rPr>
  </w:style>
  <w:style w:type="paragraph" w:customStyle="1" w:styleId="StyleHeading5Bold">
    <w:name w:val="Style Heading 5 + Bold"/>
    <w:basedOn w:val="Heading5"/>
    <w:link w:val="StyleHeading5BoldChar"/>
    <w:uiPriority w:val="99"/>
    <w:rsid w:val="005B6097"/>
    <w:rPr>
      <w:b w:val="0"/>
    </w:rPr>
  </w:style>
  <w:style w:type="character" w:customStyle="1" w:styleId="StyleHeading5BoldChar">
    <w:name w:val="Style Heading 5 + Bold Char"/>
    <w:basedOn w:val="Heading5Char"/>
    <w:link w:val="StyleHeading5Bold"/>
    <w:uiPriority w:val="99"/>
    <w:locked/>
    <w:rsid w:val="005B6097"/>
    <w:rPr>
      <w:bCs/>
      <w:iCs/>
      <w:szCs w:val="26"/>
      <w:lang w:bidi="ar-SA"/>
    </w:rPr>
  </w:style>
  <w:style w:type="paragraph" w:styleId="TableofFigures">
    <w:name w:val="table of figures"/>
    <w:basedOn w:val="Normal"/>
    <w:next w:val="Normal"/>
    <w:uiPriority w:val="99"/>
    <w:semiHidden/>
    <w:rsid w:val="00CE2F68"/>
  </w:style>
  <w:style w:type="character" w:styleId="FollowedHyperlink">
    <w:name w:val="FollowedHyperlink"/>
    <w:basedOn w:val="DefaultParagraphFont"/>
    <w:uiPriority w:val="99"/>
    <w:rsid w:val="00073180"/>
    <w:rPr>
      <w:rFonts w:cs="Times New Roman"/>
      <w:color w:val="800080"/>
      <w:u w:val="single"/>
    </w:rPr>
  </w:style>
  <w:style w:type="paragraph" w:customStyle="1" w:styleId="Bang">
    <w:name w:val="Bang"/>
    <w:basedOn w:val="Normal"/>
    <w:uiPriority w:val="99"/>
    <w:rsid w:val="00EB3A85"/>
    <w:pPr>
      <w:widowControl w:val="0"/>
      <w:spacing w:before="60" w:after="60" w:line="240" w:lineRule="auto"/>
    </w:pPr>
    <w:rPr>
      <w:rFonts w:ascii=".VnArial" w:hAnsi=".VnArial"/>
      <w:sz w:val="18"/>
      <w:szCs w:val="20"/>
    </w:rPr>
  </w:style>
  <w:style w:type="paragraph" w:styleId="BalloonText">
    <w:name w:val="Balloon Text"/>
    <w:basedOn w:val="Normal"/>
    <w:link w:val="BalloonTextChar"/>
    <w:uiPriority w:val="99"/>
    <w:semiHidden/>
    <w:rsid w:val="007E2740"/>
    <w:pPr>
      <w:spacing w:line="240" w:lineRule="auto"/>
    </w:pPr>
    <w:rPr>
      <w:rFonts w:ascii="Tahoma" w:hAnsi="Tahoma"/>
      <w:sz w:val="16"/>
      <w:szCs w:val="16"/>
    </w:rPr>
  </w:style>
  <w:style w:type="character" w:customStyle="1" w:styleId="BalloonTextChar">
    <w:name w:val="Balloon Text Char"/>
    <w:basedOn w:val="DefaultParagraphFont"/>
    <w:link w:val="BalloonText"/>
    <w:uiPriority w:val="99"/>
    <w:locked/>
    <w:rsid w:val="007E2740"/>
    <w:rPr>
      <w:rFonts w:ascii="Tahoma" w:hAnsi="Tahoma" w:cs="Times New Roman"/>
      <w:sz w:val="16"/>
    </w:rPr>
  </w:style>
  <w:style w:type="paragraph" w:customStyle="1" w:styleId="BodyText1">
    <w:name w:val="Body Text1"/>
    <w:basedOn w:val="NormalIndent"/>
    <w:link w:val="BodytextChar0"/>
    <w:uiPriority w:val="99"/>
    <w:rsid w:val="00D134CD"/>
    <w:pPr>
      <w:widowControl w:val="0"/>
      <w:tabs>
        <w:tab w:val="left" w:pos="1224"/>
      </w:tabs>
      <w:spacing w:before="40" w:line="300" w:lineRule="atLeast"/>
      <w:ind w:left="432" w:right="14"/>
    </w:pPr>
    <w:rPr>
      <w:sz w:val="23"/>
      <w:szCs w:val="20"/>
    </w:rPr>
  </w:style>
  <w:style w:type="character" w:customStyle="1" w:styleId="BodytextChar0">
    <w:name w:val="Body text Char"/>
    <w:link w:val="BodyText1"/>
    <w:uiPriority w:val="99"/>
    <w:locked/>
    <w:rsid w:val="00D134CD"/>
    <w:rPr>
      <w:snapToGrid w:val="0"/>
      <w:sz w:val="23"/>
    </w:rPr>
  </w:style>
  <w:style w:type="paragraph" w:styleId="NormalIndent">
    <w:name w:val="Normal Indent"/>
    <w:basedOn w:val="Normal"/>
    <w:uiPriority w:val="99"/>
    <w:rsid w:val="00D134CD"/>
    <w:pPr>
      <w:ind w:left="720"/>
    </w:pPr>
  </w:style>
  <w:style w:type="character" w:styleId="CommentReference">
    <w:name w:val="annotation reference"/>
    <w:basedOn w:val="DefaultParagraphFont"/>
    <w:uiPriority w:val="99"/>
    <w:semiHidden/>
    <w:rsid w:val="003022A6"/>
    <w:rPr>
      <w:rFonts w:cs="Times New Roman"/>
      <w:sz w:val="16"/>
    </w:rPr>
  </w:style>
  <w:style w:type="paragraph" w:styleId="CommentText">
    <w:name w:val="annotation text"/>
    <w:basedOn w:val="Normal"/>
    <w:link w:val="CommentTextChar"/>
    <w:uiPriority w:val="99"/>
    <w:semiHidden/>
    <w:rsid w:val="003022A6"/>
    <w:rPr>
      <w:sz w:val="20"/>
      <w:szCs w:val="20"/>
    </w:rPr>
  </w:style>
  <w:style w:type="character" w:customStyle="1" w:styleId="CommentTextChar">
    <w:name w:val="Comment Text Char"/>
    <w:basedOn w:val="DefaultParagraphFont"/>
    <w:link w:val="CommentText"/>
    <w:uiPriority w:val="99"/>
    <w:semiHidden/>
    <w:locked/>
    <w:rsid w:val="00D80C28"/>
    <w:rPr>
      <w:rFonts w:cs="Times New Roman"/>
    </w:rPr>
  </w:style>
  <w:style w:type="paragraph" w:styleId="CommentSubject">
    <w:name w:val="annotation subject"/>
    <w:basedOn w:val="CommentText"/>
    <w:next w:val="CommentText"/>
    <w:link w:val="CommentSubjectChar"/>
    <w:uiPriority w:val="99"/>
    <w:semiHidden/>
    <w:rsid w:val="003022A6"/>
    <w:rPr>
      <w:b/>
      <w:bCs/>
    </w:rPr>
  </w:style>
  <w:style w:type="character" w:customStyle="1" w:styleId="CommentSubjectChar">
    <w:name w:val="Comment Subject Char"/>
    <w:basedOn w:val="CommentTextChar"/>
    <w:link w:val="CommentSubject"/>
    <w:uiPriority w:val="99"/>
    <w:semiHidden/>
    <w:locked/>
    <w:rPr>
      <w:b/>
      <w:bCs/>
      <w:sz w:val="20"/>
      <w:szCs w:val="20"/>
    </w:rPr>
  </w:style>
  <w:style w:type="paragraph" w:styleId="ListParagraph">
    <w:name w:val="List Paragraph"/>
    <w:basedOn w:val="Normal"/>
    <w:uiPriority w:val="99"/>
    <w:qFormat/>
    <w:rsid w:val="00EF3776"/>
    <w:pPr>
      <w:ind w:left="720"/>
    </w:pPr>
  </w:style>
  <w:style w:type="character" w:customStyle="1" w:styleId="apple-style-span">
    <w:name w:val="apple-style-span"/>
    <w:basedOn w:val="DefaultParagraphFont"/>
    <w:uiPriority w:val="99"/>
    <w:rsid w:val="00A03702"/>
    <w:rPr>
      <w:rFonts w:cs="Times New Roman"/>
    </w:rPr>
  </w:style>
  <w:style w:type="character" w:customStyle="1" w:styleId="apple-converted-space">
    <w:name w:val="apple-converted-space"/>
    <w:basedOn w:val="DefaultParagraphFont"/>
    <w:uiPriority w:val="99"/>
    <w:rsid w:val="00A03702"/>
    <w:rPr>
      <w:rFonts w:cs="Times New Roman"/>
    </w:rPr>
  </w:style>
  <w:style w:type="paragraph" w:styleId="DocumentMap">
    <w:name w:val="Document Map"/>
    <w:basedOn w:val="Normal"/>
    <w:link w:val="DocumentMapChar"/>
    <w:uiPriority w:val="99"/>
    <w:semiHidden/>
    <w:rsid w:val="00F93706"/>
    <w:rPr>
      <w:rFonts w:ascii="Tahoma" w:hAnsi="Tahoma"/>
      <w:sz w:val="16"/>
      <w:szCs w:val="16"/>
    </w:rPr>
  </w:style>
  <w:style w:type="character" w:customStyle="1" w:styleId="DocumentMapChar">
    <w:name w:val="Document Map Char"/>
    <w:basedOn w:val="DefaultParagraphFont"/>
    <w:link w:val="DocumentMap"/>
    <w:uiPriority w:val="99"/>
    <w:locked/>
    <w:rsid w:val="00F93706"/>
    <w:rPr>
      <w:rFonts w:ascii="Tahoma" w:hAnsi="Tahoma" w:cs="Times New Roman"/>
      <w:sz w:val="16"/>
    </w:rPr>
  </w:style>
  <w:style w:type="character" w:styleId="LineNumber">
    <w:name w:val="line number"/>
    <w:basedOn w:val="DefaultParagraphFont"/>
    <w:uiPriority w:val="99"/>
    <w:rsid w:val="003A5BFD"/>
    <w:rPr>
      <w:rFonts w:cs="Times New Roman"/>
    </w:rPr>
  </w:style>
  <w:style w:type="character" w:customStyle="1" w:styleId="shorten">
    <w:name w:val="shorten"/>
    <w:basedOn w:val="DefaultParagraphFont"/>
    <w:uiPriority w:val="99"/>
    <w:rsid w:val="00F91789"/>
    <w:rPr>
      <w:rFonts w:cs="Times New Roman"/>
    </w:rPr>
  </w:style>
  <w:style w:type="character" w:customStyle="1" w:styleId="file">
    <w:name w:val="file"/>
    <w:basedOn w:val="DefaultParagraphFont"/>
    <w:uiPriority w:val="99"/>
    <w:rsid w:val="00F91789"/>
    <w:rPr>
      <w:rFonts w:cs="Times New Roman"/>
    </w:rPr>
  </w:style>
  <w:style w:type="paragraph" w:styleId="TOCHeading">
    <w:name w:val="TOC Heading"/>
    <w:basedOn w:val="Heading1"/>
    <w:next w:val="Normal"/>
    <w:uiPriority w:val="99"/>
    <w:qFormat/>
    <w:rsid w:val="001F344F"/>
    <w:pPr>
      <w:keepLines/>
      <w:numPr>
        <w:numId w:val="0"/>
      </w:numPr>
      <w:spacing w:before="480" w:after="0" w:line="276" w:lineRule="auto"/>
      <w:jc w:val="left"/>
      <w:outlineLvl w:val="9"/>
    </w:pPr>
    <w:rPr>
      <w:rFonts w:ascii="Cambria" w:hAnsi="Cambria" w:cs="Times New Roman"/>
      <w:color w:val="365F91"/>
      <w:kern w:val="0"/>
    </w:rPr>
  </w:style>
</w:styles>
</file>

<file path=word/webSettings.xml><?xml version="1.0" encoding="utf-8"?>
<w:webSettings xmlns:r="http://schemas.openxmlformats.org/officeDocument/2006/relationships" xmlns:w="http://schemas.openxmlformats.org/wordprocessingml/2006/main">
  <w:divs>
    <w:div w:id="229313984">
      <w:marLeft w:val="0"/>
      <w:marRight w:val="0"/>
      <w:marTop w:val="0"/>
      <w:marBottom w:val="0"/>
      <w:divBdr>
        <w:top w:val="none" w:sz="0" w:space="0" w:color="auto"/>
        <w:left w:val="none" w:sz="0" w:space="0" w:color="auto"/>
        <w:bottom w:val="none" w:sz="0" w:space="0" w:color="auto"/>
        <w:right w:val="none" w:sz="0" w:space="0" w:color="auto"/>
      </w:divBdr>
    </w:div>
    <w:div w:id="229313985">
      <w:marLeft w:val="0"/>
      <w:marRight w:val="0"/>
      <w:marTop w:val="0"/>
      <w:marBottom w:val="0"/>
      <w:divBdr>
        <w:top w:val="none" w:sz="0" w:space="0" w:color="auto"/>
        <w:left w:val="none" w:sz="0" w:space="0" w:color="auto"/>
        <w:bottom w:val="none" w:sz="0" w:space="0" w:color="auto"/>
        <w:right w:val="none" w:sz="0" w:space="0" w:color="auto"/>
      </w:divBdr>
    </w:div>
    <w:div w:id="229313986">
      <w:marLeft w:val="0"/>
      <w:marRight w:val="0"/>
      <w:marTop w:val="0"/>
      <w:marBottom w:val="0"/>
      <w:divBdr>
        <w:top w:val="none" w:sz="0" w:space="0" w:color="auto"/>
        <w:left w:val="none" w:sz="0" w:space="0" w:color="auto"/>
        <w:bottom w:val="none" w:sz="0" w:space="0" w:color="auto"/>
        <w:right w:val="none" w:sz="0" w:space="0" w:color="auto"/>
      </w:divBdr>
    </w:div>
    <w:div w:id="229313987">
      <w:marLeft w:val="0"/>
      <w:marRight w:val="0"/>
      <w:marTop w:val="0"/>
      <w:marBottom w:val="0"/>
      <w:divBdr>
        <w:top w:val="none" w:sz="0" w:space="0" w:color="auto"/>
        <w:left w:val="none" w:sz="0" w:space="0" w:color="auto"/>
        <w:bottom w:val="none" w:sz="0" w:space="0" w:color="auto"/>
        <w:right w:val="none" w:sz="0" w:space="0" w:color="auto"/>
      </w:divBdr>
    </w:div>
    <w:div w:id="229313988">
      <w:marLeft w:val="0"/>
      <w:marRight w:val="0"/>
      <w:marTop w:val="0"/>
      <w:marBottom w:val="0"/>
      <w:divBdr>
        <w:top w:val="none" w:sz="0" w:space="0" w:color="auto"/>
        <w:left w:val="none" w:sz="0" w:space="0" w:color="auto"/>
        <w:bottom w:val="none" w:sz="0" w:space="0" w:color="auto"/>
        <w:right w:val="none" w:sz="0" w:space="0" w:color="auto"/>
      </w:divBdr>
    </w:div>
    <w:div w:id="229313989">
      <w:marLeft w:val="0"/>
      <w:marRight w:val="0"/>
      <w:marTop w:val="0"/>
      <w:marBottom w:val="0"/>
      <w:divBdr>
        <w:top w:val="none" w:sz="0" w:space="0" w:color="auto"/>
        <w:left w:val="none" w:sz="0" w:space="0" w:color="auto"/>
        <w:bottom w:val="none" w:sz="0" w:space="0" w:color="auto"/>
        <w:right w:val="none" w:sz="0" w:space="0" w:color="auto"/>
      </w:divBdr>
    </w:div>
    <w:div w:id="229313990">
      <w:marLeft w:val="0"/>
      <w:marRight w:val="0"/>
      <w:marTop w:val="0"/>
      <w:marBottom w:val="0"/>
      <w:divBdr>
        <w:top w:val="none" w:sz="0" w:space="0" w:color="auto"/>
        <w:left w:val="none" w:sz="0" w:space="0" w:color="auto"/>
        <w:bottom w:val="none" w:sz="0" w:space="0" w:color="auto"/>
        <w:right w:val="none" w:sz="0" w:space="0" w:color="auto"/>
      </w:divBdr>
    </w:div>
    <w:div w:id="229313991">
      <w:marLeft w:val="0"/>
      <w:marRight w:val="0"/>
      <w:marTop w:val="0"/>
      <w:marBottom w:val="0"/>
      <w:divBdr>
        <w:top w:val="none" w:sz="0" w:space="0" w:color="auto"/>
        <w:left w:val="none" w:sz="0" w:space="0" w:color="auto"/>
        <w:bottom w:val="none" w:sz="0" w:space="0" w:color="auto"/>
        <w:right w:val="none" w:sz="0" w:space="0" w:color="auto"/>
      </w:divBdr>
    </w:div>
    <w:div w:id="229313992">
      <w:marLeft w:val="0"/>
      <w:marRight w:val="0"/>
      <w:marTop w:val="0"/>
      <w:marBottom w:val="0"/>
      <w:divBdr>
        <w:top w:val="none" w:sz="0" w:space="0" w:color="auto"/>
        <w:left w:val="none" w:sz="0" w:space="0" w:color="auto"/>
        <w:bottom w:val="none" w:sz="0" w:space="0" w:color="auto"/>
        <w:right w:val="none" w:sz="0" w:space="0" w:color="auto"/>
      </w:divBdr>
    </w:div>
    <w:div w:id="229313993">
      <w:marLeft w:val="0"/>
      <w:marRight w:val="0"/>
      <w:marTop w:val="0"/>
      <w:marBottom w:val="0"/>
      <w:divBdr>
        <w:top w:val="none" w:sz="0" w:space="0" w:color="auto"/>
        <w:left w:val="none" w:sz="0" w:space="0" w:color="auto"/>
        <w:bottom w:val="none" w:sz="0" w:space="0" w:color="auto"/>
        <w:right w:val="none" w:sz="0" w:space="0" w:color="auto"/>
      </w:divBdr>
    </w:div>
    <w:div w:id="229313994">
      <w:marLeft w:val="0"/>
      <w:marRight w:val="0"/>
      <w:marTop w:val="0"/>
      <w:marBottom w:val="0"/>
      <w:divBdr>
        <w:top w:val="none" w:sz="0" w:space="0" w:color="auto"/>
        <w:left w:val="none" w:sz="0" w:space="0" w:color="auto"/>
        <w:bottom w:val="none" w:sz="0" w:space="0" w:color="auto"/>
        <w:right w:val="none" w:sz="0" w:space="0" w:color="auto"/>
      </w:divBdr>
    </w:div>
    <w:div w:id="229313995">
      <w:marLeft w:val="0"/>
      <w:marRight w:val="0"/>
      <w:marTop w:val="0"/>
      <w:marBottom w:val="0"/>
      <w:divBdr>
        <w:top w:val="none" w:sz="0" w:space="0" w:color="auto"/>
        <w:left w:val="none" w:sz="0" w:space="0" w:color="auto"/>
        <w:bottom w:val="none" w:sz="0" w:space="0" w:color="auto"/>
        <w:right w:val="none" w:sz="0" w:space="0" w:color="auto"/>
      </w:divBdr>
    </w:div>
    <w:div w:id="229313996">
      <w:marLeft w:val="0"/>
      <w:marRight w:val="0"/>
      <w:marTop w:val="0"/>
      <w:marBottom w:val="0"/>
      <w:divBdr>
        <w:top w:val="none" w:sz="0" w:space="0" w:color="auto"/>
        <w:left w:val="none" w:sz="0" w:space="0" w:color="auto"/>
        <w:bottom w:val="none" w:sz="0" w:space="0" w:color="auto"/>
        <w:right w:val="none" w:sz="0" w:space="0" w:color="auto"/>
      </w:divBdr>
    </w:div>
    <w:div w:id="229313997">
      <w:marLeft w:val="0"/>
      <w:marRight w:val="0"/>
      <w:marTop w:val="0"/>
      <w:marBottom w:val="0"/>
      <w:divBdr>
        <w:top w:val="none" w:sz="0" w:space="0" w:color="auto"/>
        <w:left w:val="none" w:sz="0" w:space="0" w:color="auto"/>
        <w:bottom w:val="none" w:sz="0" w:space="0" w:color="auto"/>
        <w:right w:val="none" w:sz="0" w:space="0" w:color="auto"/>
      </w:divBdr>
    </w:div>
    <w:div w:id="229313998">
      <w:marLeft w:val="0"/>
      <w:marRight w:val="0"/>
      <w:marTop w:val="0"/>
      <w:marBottom w:val="0"/>
      <w:divBdr>
        <w:top w:val="none" w:sz="0" w:space="0" w:color="auto"/>
        <w:left w:val="none" w:sz="0" w:space="0" w:color="auto"/>
        <w:bottom w:val="none" w:sz="0" w:space="0" w:color="auto"/>
        <w:right w:val="none" w:sz="0" w:space="0" w:color="auto"/>
      </w:divBdr>
    </w:div>
    <w:div w:id="229313999">
      <w:marLeft w:val="0"/>
      <w:marRight w:val="0"/>
      <w:marTop w:val="0"/>
      <w:marBottom w:val="0"/>
      <w:divBdr>
        <w:top w:val="none" w:sz="0" w:space="0" w:color="auto"/>
        <w:left w:val="none" w:sz="0" w:space="0" w:color="auto"/>
        <w:bottom w:val="none" w:sz="0" w:space="0" w:color="auto"/>
        <w:right w:val="none" w:sz="0" w:space="0" w:color="auto"/>
      </w:divBdr>
    </w:div>
    <w:div w:id="229314000">
      <w:marLeft w:val="0"/>
      <w:marRight w:val="0"/>
      <w:marTop w:val="0"/>
      <w:marBottom w:val="0"/>
      <w:divBdr>
        <w:top w:val="none" w:sz="0" w:space="0" w:color="auto"/>
        <w:left w:val="none" w:sz="0" w:space="0" w:color="auto"/>
        <w:bottom w:val="none" w:sz="0" w:space="0" w:color="auto"/>
        <w:right w:val="none" w:sz="0" w:space="0" w:color="auto"/>
      </w:divBdr>
    </w:div>
    <w:div w:id="229314001">
      <w:marLeft w:val="0"/>
      <w:marRight w:val="0"/>
      <w:marTop w:val="0"/>
      <w:marBottom w:val="0"/>
      <w:divBdr>
        <w:top w:val="none" w:sz="0" w:space="0" w:color="auto"/>
        <w:left w:val="none" w:sz="0" w:space="0" w:color="auto"/>
        <w:bottom w:val="none" w:sz="0" w:space="0" w:color="auto"/>
        <w:right w:val="none" w:sz="0" w:space="0" w:color="auto"/>
      </w:divBdr>
    </w:div>
    <w:div w:id="229314002">
      <w:marLeft w:val="0"/>
      <w:marRight w:val="0"/>
      <w:marTop w:val="0"/>
      <w:marBottom w:val="0"/>
      <w:divBdr>
        <w:top w:val="none" w:sz="0" w:space="0" w:color="auto"/>
        <w:left w:val="none" w:sz="0" w:space="0" w:color="auto"/>
        <w:bottom w:val="none" w:sz="0" w:space="0" w:color="auto"/>
        <w:right w:val="none" w:sz="0" w:space="0" w:color="auto"/>
      </w:divBdr>
    </w:div>
    <w:div w:id="229314003">
      <w:marLeft w:val="0"/>
      <w:marRight w:val="0"/>
      <w:marTop w:val="0"/>
      <w:marBottom w:val="0"/>
      <w:divBdr>
        <w:top w:val="none" w:sz="0" w:space="0" w:color="auto"/>
        <w:left w:val="none" w:sz="0" w:space="0" w:color="auto"/>
        <w:bottom w:val="none" w:sz="0" w:space="0" w:color="auto"/>
        <w:right w:val="none" w:sz="0" w:space="0" w:color="auto"/>
      </w:divBdr>
    </w:div>
    <w:div w:id="229314004">
      <w:marLeft w:val="0"/>
      <w:marRight w:val="0"/>
      <w:marTop w:val="0"/>
      <w:marBottom w:val="0"/>
      <w:divBdr>
        <w:top w:val="none" w:sz="0" w:space="0" w:color="auto"/>
        <w:left w:val="none" w:sz="0" w:space="0" w:color="auto"/>
        <w:bottom w:val="none" w:sz="0" w:space="0" w:color="auto"/>
        <w:right w:val="none" w:sz="0" w:space="0" w:color="auto"/>
      </w:divBdr>
    </w:div>
    <w:div w:id="229314005">
      <w:marLeft w:val="0"/>
      <w:marRight w:val="0"/>
      <w:marTop w:val="0"/>
      <w:marBottom w:val="0"/>
      <w:divBdr>
        <w:top w:val="none" w:sz="0" w:space="0" w:color="auto"/>
        <w:left w:val="none" w:sz="0" w:space="0" w:color="auto"/>
        <w:bottom w:val="none" w:sz="0" w:space="0" w:color="auto"/>
        <w:right w:val="none" w:sz="0" w:space="0" w:color="auto"/>
      </w:divBdr>
    </w:div>
    <w:div w:id="229314006">
      <w:marLeft w:val="0"/>
      <w:marRight w:val="0"/>
      <w:marTop w:val="0"/>
      <w:marBottom w:val="0"/>
      <w:divBdr>
        <w:top w:val="none" w:sz="0" w:space="0" w:color="auto"/>
        <w:left w:val="none" w:sz="0" w:space="0" w:color="auto"/>
        <w:bottom w:val="none" w:sz="0" w:space="0" w:color="auto"/>
        <w:right w:val="none" w:sz="0" w:space="0" w:color="auto"/>
      </w:divBdr>
    </w:div>
    <w:div w:id="229314007">
      <w:marLeft w:val="0"/>
      <w:marRight w:val="0"/>
      <w:marTop w:val="0"/>
      <w:marBottom w:val="0"/>
      <w:divBdr>
        <w:top w:val="none" w:sz="0" w:space="0" w:color="auto"/>
        <w:left w:val="none" w:sz="0" w:space="0" w:color="auto"/>
        <w:bottom w:val="none" w:sz="0" w:space="0" w:color="auto"/>
        <w:right w:val="none" w:sz="0" w:space="0" w:color="auto"/>
      </w:divBdr>
    </w:div>
    <w:div w:id="229314008">
      <w:marLeft w:val="0"/>
      <w:marRight w:val="0"/>
      <w:marTop w:val="0"/>
      <w:marBottom w:val="0"/>
      <w:divBdr>
        <w:top w:val="none" w:sz="0" w:space="0" w:color="auto"/>
        <w:left w:val="none" w:sz="0" w:space="0" w:color="auto"/>
        <w:bottom w:val="none" w:sz="0" w:space="0" w:color="auto"/>
        <w:right w:val="none" w:sz="0" w:space="0" w:color="auto"/>
      </w:divBdr>
    </w:div>
    <w:div w:id="229314009">
      <w:marLeft w:val="0"/>
      <w:marRight w:val="0"/>
      <w:marTop w:val="0"/>
      <w:marBottom w:val="0"/>
      <w:divBdr>
        <w:top w:val="none" w:sz="0" w:space="0" w:color="auto"/>
        <w:left w:val="none" w:sz="0" w:space="0" w:color="auto"/>
        <w:bottom w:val="none" w:sz="0" w:space="0" w:color="auto"/>
        <w:right w:val="none" w:sz="0" w:space="0" w:color="auto"/>
      </w:divBdr>
    </w:div>
    <w:div w:id="229314010">
      <w:marLeft w:val="0"/>
      <w:marRight w:val="0"/>
      <w:marTop w:val="0"/>
      <w:marBottom w:val="0"/>
      <w:divBdr>
        <w:top w:val="none" w:sz="0" w:space="0" w:color="auto"/>
        <w:left w:val="none" w:sz="0" w:space="0" w:color="auto"/>
        <w:bottom w:val="none" w:sz="0" w:space="0" w:color="auto"/>
        <w:right w:val="none" w:sz="0" w:space="0" w:color="auto"/>
      </w:divBdr>
    </w:div>
    <w:div w:id="229314011">
      <w:marLeft w:val="0"/>
      <w:marRight w:val="0"/>
      <w:marTop w:val="0"/>
      <w:marBottom w:val="0"/>
      <w:divBdr>
        <w:top w:val="none" w:sz="0" w:space="0" w:color="auto"/>
        <w:left w:val="none" w:sz="0" w:space="0" w:color="auto"/>
        <w:bottom w:val="none" w:sz="0" w:space="0" w:color="auto"/>
        <w:right w:val="none" w:sz="0" w:space="0" w:color="auto"/>
      </w:divBdr>
    </w:div>
    <w:div w:id="229314012">
      <w:marLeft w:val="0"/>
      <w:marRight w:val="0"/>
      <w:marTop w:val="0"/>
      <w:marBottom w:val="0"/>
      <w:divBdr>
        <w:top w:val="none" w:sz="0" w:space="0" w:color="auto"/>
        <w:left w:val="none" w:sz="0" w:space="0" w:color="auto"/>
        <w:bottom w:val="none" w:sz="0" w:space="0" w:color="auto"/>
        <w:right w:val="none" w:sz="0" w:space="0" w:color="auto"/>
      </w:divBdr>
    </w:div>
    <w:div w:id="229314013">
      <w:marLeft w:val="0"/>
      <w:marRight w:val="0"/>
      <w:marTop w:val="0"/>
      <w:marBottom w:val="0"/>
      <w:divBdr>
        <w:top w:val="none" w:sz="0" w:space="0" w:color="auto"/>
        <w:left w:val="none" w:sz="0" w:space="0" w:color="auto"/>
        <w:bottom w:val="none" w:sz="0" w:space="0" w:color="auto"/>
        <w:right w:val="none" w:sz="0" w:space="0" w:color="auto"/>
      </w:divBdr>
    </w:div>
    <w:div w:id="229314014">
      <w:marLeft w:val="0"/>
      <w:marRight w:val="0"/>
      <w:marTop w:val="0"/>
      <w:marBottom w:val="0"/>
      <w:divBdr>
        <w:top w:val="none" w:sz="0" w:space="0" w:color="auto"/>
        <w:left w:val="none" w:sz="0" w:space="0" w:color="auto"/>
        <w:bottom w:val="none" w:sz="0" w:space="0" w:color="auto"/>
        <w:right w:val="none" w:sz="0" w:space="0" w:color="auto"/>
      </w:divBdr>
    </w:div>
    <w:div w:id="229314015">
      <w:marLeft w:val="0"/>
      <w:marRight w:val="0"/>
      <w:marTop w:val="0"/>
      <w:marBottom w:val="0"/>
      <w:divBdr>
        <w:top w:val="none" w:sz="0" w:space="0" w:color="auto"/>
        <w:left w:val="none" w:sz="0" w:space="0" w:color="auto"/>
        <w:bottom w:val="none" w:sz="0" w:space="0" w:color="auto"/>
        <w:right w:val="none" w:sz="0" w:space="0" w:color="auto"/>
      </w:divBdr>
    </w:div>
    <w:div w:id="229314016">
      <w:marLeft w:val="0"/>
      <w:marRight w:val="0"/>
      <w:marTop w:val="0"/>
      <w:marBottom w:val="0"/>
      <w:divBdr>
        <w:top w:val="none" w:sz="0" w:space="0" w:color="auto"/>
        <w:left w:val="none" w:sz="0" w:space="0" w:color="auto"/>
        <w:bottom w:val="none" w:sz="0" w:space="0" w:color="auto"/>
        <w:right w:val="none" w:sz="0" w:space="0" w:color="auto"/>
      </w:divBdr>
    </w:div>
    <w:div w:id="229314017">
      <w:marLeft w:val="0"/>
      <w:marRight w:val="0"/>
      <w:marTop w:val="0"/>
      <w:marBottom w:val="0"/>
      <w:divBdr>
        <w:top w:val="none" w:sz="0" w:space="0" w:color="auto"/>
        <w:left w:val="none" w:sz="0" w:space="0" w:color="auto"/>
        <w:bottom w:val="none" w:sz="0" w:space="0" w:color="auto"/>
        <w:right w:val="none" w:sz="0" w:space="0" w:color="auto"/>
      </w:divBdr>
    </w:div>
    <w:div w:id="229314018">
      <w:marLeft w:val="0"/>
      <w:marRight w:val="0"/>
      <w:marTop w:val="0"/>
      <w:marBottom w:val="0"/>
      <w:divBdr>
        <w:top w:val="none" w:sz="0" w:space="0" w:color="auto"/>
        <w:left w:val="none" w:sz="0" w:space="0" w:color="auto"/>
        <w:bottom w:val="none" w:sz="0" w:space="0" w:color="auto"/>
        <w:right w:val="none" w:sz="0" w:space="0" w:color="auto"/>
      </w:divBdr>
    </w:div>
    <w:div w:id="229314019">
      <w:marLeft w:val="0"/>
      <w:marRight w:val="0"/>
      <w:marTop w:val="0"/>
      <w:marBottom w:val="0"/>
      <w:divBdr>
        <w:top w:val="none" w:sz="0" w:space="0" w:color="auto"/>
        <w:left w:val="none" w:sz="0" w:space="0" w:color="auto"/>
        <w:bottom w:val="none" w:sz="0" w:space="0" w:color="auto"/>
        <w:right w:val="none" w:sz="0" w:space="0" w:color="auto"/>
      </w:divBdr>
    </w:div>
    <w:div w:id="229314020">
      <w:marLeft w:val="0"/>
      <w:marRight w:val="0"/>
      <w:marTop w:val="0"/>
      <w:marBottom w:val="0"/>
      <w:divBdr>
        <w:top w:val="none" w:sz="0" w:space="0" w:color="auto"/>
        <w:left w:val="none" w:sz="0" w:space="0" w:color="auto"/>
        <w:bottom w:val="none" w:sz="0" w:space="0" w:color="auto"/>
        <w:right w:val="none" w:sz="0" w:space="0" w:color="auto"/>
      </w:divBdr>
    </w:div>
    <w:div w:id="229314021">
      <w:marLeft w:val="0"/>
      <w:marRight w:val="0"/>
      <w:marTop w:val="0"/>
      <w:marBottom w:val="0"/>
      <w:divBdr>
        <w:top w:val="none" w:sz="0" w:space="0" w:color="auto"/>
        <w:left w:val="none" w:sz="0" w:space="0" w:color="auto"/>
        <w:bottom w:val="none" w:sz="0" w:space="0" w:color="auto"/>
        <w:right w:val="none" w:sz="0" w:space="0" w:color="auto"/>
      </w:divBdr>
    </w:div>
    <w:div w:id="229314022">
      <w:marLeft w:val="0"/>
      <w:marRight w:val="0"/>
      <w:marTop w:val="0"/>
      <w:marBottom w:val="0"/>
      <w:divBdr>
        <w:top w:val="none" w:sz="0" w:space="0" w:color="auto"/>
        <w:left w:val="none" w:sz="0" w:space="0" w:color="auto"/>
        <w:bottom w:val="none" w:sz="0" w:space="0" w:color="auto"/>
        <w:right w:val="none" w:sz="0" w:space="0" w:color="auto"/>
      </w:divBdr>
    </w:div>
    <w:div w:id="229314023">
      <w:marLeft w:val="0"/>
      <w:marRight w:val="0"/>
      <w:marTop w:val="0"/>
      <w:marBottom w:val="0"/>
      <w:divBdr>
        <w:top w:val="none" w:sz="0" w:space="0" w:color="auto"/>
        <w:left w:val="none" w:sz="0" w:space="0" w:color="auto"/>
        <w:bottom w:val="none" w:sz="0" w:space="0" w:color="auto"/>
        <w:right w:val="none" w:sz="0" w:space="0" w:color="auto"/>
      </w:divBdr>
    </w:div>
    <w:div w:id="229314024">
      <w:marLeft w:val="0"/>
      <w:marRight w:val="0"/>
      <w:marTop w:val="0"/>
      <w:marBottom w:val="0"/>
      <w:divBdr>
        <w:top w:val="none" w:sz="0" w:space="0" w:color="auto"/>
        <w:left w:val="none" w:sz="0" w:space="0" w:color="auto"/>
        <w:bottom w:val="none" w:sz="0" w:space="0" w:color="auto"/>
        <w:right w:val="none" w:sz="0" w:space="0" w:color="auto"/>
      </w:divBdr>
    </w:div>
    <w:div w:id="229314025">
      <w:marLeft w:val="0"/>
      <w:marRight w:val="0"/>
      <w:marTop w:val="0"/>
      <w:marBottom w:val="0"/>
      <w:divBdr>
        <w:top w:val="none" w:sz="0" w:space="0" w:color="auto"/>
        <w:left w:val="none" w:sz="0" w:space="0" w:color="auto"/>
        <w:bottom w:val="none" w:sz="0" w:space="0" w:color="auto"/>
        <w:right w:val="none" w:sz="0" w:space="0" w:color="auto"/>
      </w:divBdr>
    </w:div>
    <w:div w:id="229314026">
      <w:marLeft w:val="0"/>
      <w:marRight w:val="0"/>
      <w:marTop w:val="0"/>
      <w:marBottom w:val="0"/>
      <w:divBdr>
        <w:top w:val="none" w:sz="0" w:space="0" w:color="auto"/>
        <w:left w:val="none" w:sz="0" w:space="0" w:color="auto"/>
        <w:bottom w:val="none" w:sz="0" w:space="0" w:color="auto"/>
        <w:right w:val="none" w:sz="0" w:space="0" w:color="auto"/>
      </w:divBdr>
    </w:div>
    <w:div w:id="229314027">
      <w:marLeft w:val="0"/>
      <w:marRight w:val="0"/>
      <w:marTop w:val="0"/>
      <w:marBottom w:val="0"/>
      <w:divBdr>
        <w:top w:val="none" w:sz="0" w:space="0" w:color="auto"/>
        <w:left w:val="none" w:sz="0" w:space="0" w:color="auto"/>
        <w:bottom w:val="none" w:sz="0" w:space="0" w:color="auto"/>
        <w:right w:val="none" w:sz="0" w:space="0" w:color="auto"/>
      </w:divBdr>
    </w:div>
    <w:div w:id="229314028">
      <w:marLeft w:val="0"/>
      <w:marRight w:val="0"/>
      <w:marTop w:val="0"/>
      <w:marBottom w:val="0"/>
      <w:divBdr>
        <w:top w:val="none" w:sz="0" w:space="0" w:color="auto"/>
        <w:left w:val="none" w:sz="0" w:space="0" w:color="auto"/>
        <w:bottom w:val="none" w:sz="0" w:space="0" w:color="auto"/>
        <w:right w:val="none" w:sz="0" w:space="0" w:color="auto"/>
      </w:divBdr>
    </w:div>
    <w:div w:id="229314029">
      <w:marLeft w:val="0"/>
      <w:marRight w:val="0"/>
      <w:marTop w:val="0"/>
      <w:marBottom w:val="0"/>
      <w:divBdr>
        <w:top w:val="none" w:sz="0" w:space="0" w:color="auto"/>
        <w:left w:val="none" w:sz="0" w:space="0" w:color="auto"/>
        <w:bottom w:val="none" w:sz="0" w:space="0" w:color="auto"/>
        <w:right w:val="none" w:sz="0" w:space="0" w:color="auto"/>
      </w:divBdr>
    </w:div>
    <w:div w:id="229314030">
      <w:marLeft w:val="0"/>
      <w:marRight w:val="0"/>
      <w:marTop w:val="0"/>
      <w:marBottom w:val="0"/>
      <w:divBdr>
        <w:top w:val="none" w:sz="0" w:space="0" w:color="auto"/>
        <w:left w:val="none" w:sz="0" w:space="0" w:color="auto"/>
        <w:bottom w:val="none" w:sz="0" w:space="0" w:color="auto"/>
        <w:right w:val="none" w:sz="0" w:space="0" w:color="auto"/>
      </w:divBdr>
    </w:div>
    <w:div w:id="229314031">
      <w:marLeft w:val="0"/>
      <w:marRight w:val="0"/>
      <w:marTop w:val="0"/>
      <w:marBottom w:val="0"/>
      <w:divBdr>
        <w:top w:val="none" w:sz="0" w:space="0" w:color="auto"/>
        <w:left w:val="none" w:sz="0" w:space="0" w:color="auto"/>
        <w:bottom w:val="none" w:sz="0" w:space="0" w:color="auto"/>
        <w:right w:val="none" w:sz="0" w:space="0" w:color="auto"/>
      </w:divBdr>
    </w:div>
    <w:div w:id="229314032">
      <w:marLeft w:val="0"/>
      <w:marRight w:val="0"/>
      <w:marTop w:val="0"/>
      <w:marBottom w:val="0"/>
      <w:divBdr>
        <w:top w:val="none" w:sz="0" w:space="0" w:color="auto"/>
        <w:left w:val="none" w:sz="0" w:space="0" w:color="auto"/>
        <w:bottom w:val="none" w:sz="0" w:space="0" w:color="auto"/>
        <w:right w:val="none" w:sz="0" w:space="0" w:color="auto"/>
      </w:divBdr>
    </w:div>
    <w:div w:id="229314033">
      <w:marLeft w:val="0"/>
      <w:marRight w:val="0"/>
      <w:marTop w:val="0"/>
      <w:marBottom w:val="0"/>
      <w:divBdr>
        <w:top w:val="none" w:sz="0" w:space="0" w:color="auto"/>
        <w:left w:val="none" w:sz="0" w:space="0" w:color="auto"/>
        <w:bottom w:val="none" w:sz="0" w:space="0" w:color="auto"/>
        <w:right w:val="none" w:sz="0" w:space="0" w:color="auto"/>
      </w:divBdr>
    </w:div>
    <w:div w:id="229314034">
      <w:marLeft w:val="0"/>
      <w:marRight w:val="0"/>
      <w:marTop w:val="0"/>
      <w:marBottom w:val="0"/>
      <w:divBdr>
        <w:top w:val="none" w:sz="0" w:space="0" w:color="auto"/>
        <w:left w:val="none" w:sz="0" w:space="0" w:color="auto"/>
        <w:bottom w:val="none" w:sz="0" w:space="0" w:color="auto"/>
        <w:right w:val="none" w:sz="0" w:space="0" w:color="auto"/>
      </w:divBdr>
    </w:div>
    <w:div w:id="229314035">
      <w:marLeft w:val="0"/>
      <w:marRight w:val="0"/>
      <w:marTop w:val="0"/>
      <w:marBottom w:val="0"/>
      <w:divBdr>
        <w:top w:val="none" w:sz="0" w:space="0" w:color="auto"/>
        <w:left w:val="none" w:sz="0" w:space="0" w:color="auto"/>
        <w:bottom w:val="none" w:sz="0" w:space="0" w:color="auto"/>
        <w:right w:val="none" w:sz="0" w:space="0" w:color="auto"/>
      </w:divBdr>
    </w:div>
    <w:div w:id="229314036">
      <w:marLeft w:val="0"/>
      <w:marRight w:val="0"/>
      <w:marTop w:val="0"/>
      <w:marBottom w:val="0"/>
      <w:divBdr>
        <w:top w:val="none" w:sz="0" w:space="0" w:color="auto"/>
        <w:left w:val="none" w:sz="0" w:space="0" w:color="auto"/>
        <w:bottom w:val="none" w:sz="0" w:space="0" w:color="auto"/>
        <w:right w:val="none" w:sz="0" w:space="0" w:color="auto"/>
      </w:divBdr>
    </w:div>
    <w:div w:id="229314037">
      <w:marLeft w:val="0"/>
      <w:marRight w:val="0"/>
      <w:marTop w:val="0"/>
      <w:marBottom w:val="0"/>
      <w:divBdr>
        <w:top w:val="none" w:sz="0" w:space="0" w:color="auto"/>
        <w:left w:val="none" w:sz="0" w:space="0" w:color="auto"/>
        <w:bottom w:val="none" w:sz="0" w:space="0" w:color="auto"/>
        <w:right w:val="none" w:sz="0" w:space="0" w:color="auto"/>
      </w:divBdr>
    </w:div>
    <w:div w:id="229314038">
      <w:marLeft w:val="0"/>
      <w:marRight w:val="0"/>
      <w:marTop w:val="0"/>
      <w:marBottom w:val="0"/>
      <w:divBdr>
        <w:top w:val="none" w:sz="0" w:space="0" w:color="auto"/>
        <w:left w:val="none" w:sz="0" w:space="0" w:color="auto"/>
        <w:bottom w:val="none" w:sz="0" w:space="0" w:color="auto"/>
        <w:right w:val="none" w:sz="0" w:space="0" w:color="auto"/>
      </w:divBdr>
    </w:div>
    <w:div w:id="229314039">
      <w:marLeft w:val="0"/>
      <w:marRight w:val="0"/>
      <w:marTop w:val="0"/>
      <w:marBottom w:val="0"/>
      <w:divBdr>
        <w:top w:val="none" w:sz="0" w:space="0" w:color="auto"/>
        <w:left w:val="none" w:sz="0" w:space="0" w:color="auto"/>
        <w:bottom w:val="none" w:sz="0" w:space="0" w:color="auto"/>
        <w:right w:val="none" w:sz="0" w:space="0" w:color="auto"/>
      </w:divBdr>
    </w:div>
    <w:div w:id="229314040">
      <w:marLeft w:val="0"/>
      <w:marRight w:val="0"/>
      <w:marTop w:val="0"/>
      <w:marBottom w:val="0"/>
      <w:divBdr>
        <w:top w:val="none" w:sz="0" w:space="0" w:color="auto"/>
        <w:left w:val="none" w:sz="0" w:space="0" w:color="auto"/>
        <w:bottom w:val="none" w:sz="0" w:space="0" w:color="auto"/>
        <w:right w:val="none" w:sz="0" w:space="0" w:color="auto"/>
      </w:divBdr>
    </w:div>
    <w:div w:id="229314041">
      <w:marLeft w:val="0"/>
      <w:marRight w:val="0"/>
      <w:marTop w:val="0"/>
      <w:marBottom w:val="0"/>
      <w:divBdr>
        <w:top w:val="none" w:sz="0" w:space="0" w:color="auto"/>
        <w:left w:val="none" w:sz="0" w:space="0" w:color="auto"/>
        <w:bottom w:val="none" w:sz="0" w:space="0" w:color="auto"/>
        <w:right w:val="none" w:sz="0" w:space="0" w:color="auto"/>
      </w:divBdr>
    </w:div>
    <w:div w:id="229314042">
      <w:marLeft w:val="0"/>
      <w:marRight w:val="0"/>
      <w:marTop w:val="0"/>
      <w:marBottom w:val="0"/>
      <w:divBdr>
        <w:top w:val="none" w:sz="0" w:space="0" w:color="auto"/>
        <w:left w:val="none" w:sz="0" w:space="0" w:color="auto"/>
        <w:bottom w:val="none" w:sz="0" w:space="0" w:color="auto"/>
        <w:right w:val="none" w:sz="0" w:space="0" w:color="auto"/>
      </w:divBdr>
    </w:div>
    <w:div w:id="229314043">
      <w:marLeft w:val="0"/>
      <w:marRight w:val="0"/>
      <w:marTop w:val="0"/>
      <w:marBottom w:val="0"/>
      <w:divBdr>
        <w:top w:val="none" w:sz="0" w:space="0" w:color="auto"/>
        <w:left w:val="none" w:sz="0" w:space="0" w:color="auto"/>
        <w:bottom w:val="none" w:sz="0" w:space="0" w:color="auto"/>
        <w:right w:val="none" w:sz="0" w:space="0" w:color="auto"/>
      </w:divBdr>
    </w:div>
    <w:div w:id="229314044">
      <w:marLeft w:val="0"/>
      <w:marRight w:val="0"/>
      <w:marTop w:val="0"/>
      <w:marBottom w:val="0"/>
      <w:divBdr>
        <w:top w:val="none" w:sz="0" w:space="0" w:color="auto"/>
        <w:left w:val="none" w:sz="0" w:space="0" w:color="auto"/>
        <w:bottom w:val="none" w:sz="0" w:space="0" w:color="auto"/>
        <w:right w:val="none" w:sz="0" w:space="0" w:color="auto"/>
      </w:divBdr>
    </w:div>
    <w:div w:id="229314045">
      <w:marLeft w:val="0"/>
      <w:marRight w:val="0"/>
      <w:marTop w:val="0"/>
      <w:marBottom w:val="0"/>
      <w:divBdr>
        <w:top w:val="none" w:sz="0" w:space="0" w:color="auto"/>
        <w:left w:val="none" w:sz="0" w:space="0" w:color="auto"/>
        <w:bottom w:val="none" w:sz="0" w:space="0" w:color="auto"/>
        <w:right w:val="none" w:sz="0" w:space="0" w:color="auto"/>
      </w:divBdr>
    </w:div>
    <w:div w:id="229314046">
      <w:marLeft w:val="0"/>
      <w:marRight w:val="0"/>
      <w:marTop w:val="0"/>
      <w:marBottom w:val="0"/>
      <w:divBdr>
        <w:top w:val="none" w:sz="0" w:space="0" w:color="auto"/>
        <w:left w:val="none" w:sz="0" w:space="0" w:color="auto"/>
        <w:bottom w:val="none" w:sz="0" w:space="0" w:color="auto"/>
        <w:right w:val="none" w:sz="0" w:space="0" w:color="auto"/>
      </w:divBdr>
    </w:div>
    <w:div w:id="229314047">
      <w:marLeft w:val="0"/>
      <w:marRight w:val="0"/>
      <w:marTop w:val="0"/>
      <w:marBottom w:val="0"/>
      <w:divBdr>
        <w:top w:val="none" w:sz="0" w:space="0" w:color="auto"/>
        <w:left w:val="none" w:sz="0" w:space="0" w:color="auto"/>
        <w:bottom w:val="none" w:sz="0" w:space="0" w:color="auto"/>
        <w:right w:val="none" w:sz="0" w:space="0" w:color="auto"/>
      </w:divBdr>
    </w:div>
    <w:div w:id="229314048">
      <w:marLeft w:val="0"/>
      <w:marRight w:val="0"/>
      <w:marTop w:val="0"/>
      <w:marBottom w:val="0"/>
      <w:divBdr>
        <w:top w:val="none" w:sz="0" w:space="0" w:color="auto"/>
        <w:left w:val="none" w:sz="0" w:space="0" w:color="auto"/>
        <w:bottom w:val="none" w:sz="0" w:space="0" w:color="auto"/>
        <w:right w:val="none" w:sz="0" w:space="0" w:color="auto"/>
      </w:divBdr>
    </w:div>
    <w:div w:id="229314049">
      <w:marLeft w:val="0"/>
      <w:marRight w:val="0"/>
      <w:marTop w:val="0"/>
      <w:marBottom w:val="0"/>
      <w:divBdr>
        <w:top w:val="none" w:sz="0" w:space="0" w:color="auto"/>
        <w:left w:val="none" w:sz="0" w:space="0" w:color="auto"/>
        <w:bottom w:val="none" w:sz="0" w:space="0" w:color="auto"/>
        <w:right w:val="none" w:sz="0" w:space="0" w:color="auto"/>
      </w:divBdr>
    </w:div>
    <w:div w:id="229314050">
      <w:marLeft w:val="0"/>
      <w:marRight w:val="0"/>
      <w:marTop w:val="0"/>
      <w:marBottom w:val="0"/>
      <w:divBdr>
        <w:top w:val="none" w:sz="0" w:space="0" w:color="auto"/>
        <w:left w:val="none" w:sz="0" w:space="0" w:color="auto"/>
        <w:bottom w:val="none" w:sz="0" w:space="0" w:color="auto"/>
        <w:right w:val="none" w:sz="0" w:space="0" w:color="auto"/>
      </w:divBdr>
    </w:div>
    <w:div w:id="229314051">
      <w:marLeft w:val="0"/>
      <w:marRight w:val="0"/>
      <w:marTop w:val="0"/>
      <w:marBottom w:val="0"/>
      <w:divBdr>
        <w:top w:val="none" w:sz="0" w:space="0" w:color="auto"/>
        <w:left w:val="none" w:sz="0" w:space="0" w:color="auto"/>
        <w:bottom w:val="none" w:sz="0" w:space="0" w:color="auto"/>
        <w:right w:val="none" w:sz="0" w:space="0" w:color="auto"/>
      </w:divBdr>
    </w:div>
    <w:div w:id="229314052">
      <w:marLeft w:val="0"/>
      <w:marRight w:val="0"/>
      <w:marTop w:val="0"/>
      <w:marBottom w:val="0"/>
      <w:divBdr>
        <w:top w:val="none" w:sz="0" w:space="0" w:color="auto"/>
        <w:left w:val="none" w:sz="0" w:space="0" w:color="auto"/>
        <w:bottom w:val="none" w:sz="0" w:space="0" w:color="auto"/>
        <w:right w:val="none" w:sz="0" w:space="0" w:color="auto"/>
      </w:divBdr>
    </w:div>
    <w:div w:id="229314053">
      <w:marLeft w:val="0"/>
      <w:marRight w:val="0"/>
      <w:marTop w:val="0"/>
      <w:marBottom w:val="0"/>
      <w:divBdr>
        <w:top w:val="none" w:sz="0" w:space="0" w:color="auto"/>
        <w:left w:val="none" w:sz="0" w:space="0" w:color="auto"/>
        <w:bottom w:val="none" w:sz="0" w:space="0" w:color="auto"/>
        <w:right w:val="none" w:sz="0" w:space="0" w:color="auto"/>
      </w:divBdr>
    </w:div>
    <w:div w:id="229314054">
      <w:marLeft w:val="0"/>
      <w:marRight w:val="0"/>
      <w:marTop w:val="0"/>
      <w:marBottom w:val="0"/>
      <w:divBdr>
        <w:top w:val="none" w:sz="0" w:space="0" w:color="auto"/>
        <w:left w:val="none" w:sz="0" w:space="0" w:color="auto"/>
        <w:bottom w:val="none" w:sz="0" w:space="0" w:color="auto"/>
        <w:right w:val="none" w:sz="0" w:space="0" w:color="auto"/>
      </w:divBdr>
    </w:div>
    <w:div w:id="229314055">
      <w:marLeft w:val="0"/>
      <w:marRight w:val="0"/>
      <w:marTop w:val="0"/>
      <w:marBottom w:val="0"/>
      <w:divBdr>
        <w:top w:val="none" w:sz="0" w:space="0" w:color="auto"/>
        <w:left w:val="none" w:sz="0" w:space="0" w:color="auto"/>
        <w:bottom w:val="none" w:sz="0" w:space="0" w:color="auto"/>
        <w:right w:val="none" w:sz="0" w:space="0" w:color="auto"/>
      </w:divBdr>
    </w:div>
    <w:div w:id="229314056">
      <w:marLeft w:val="0"/>
      <w:marRight w:val="0"/>
      <w:marTop w:val="0"/>
      <w:marBottom w:val="0"/>
      <w:divBdr>
        <w:top w:val="none" w:sz="0" w:space="0" w:color="auto"/>
        <w:left w:val="none" w:sz="0" w:space="0" w:color="auto"/>
        <w:bottom w:val="none" w:sz="0" w:space="0" w:color="auto"/>
        <w:right w:val="none" w:sz="0" w:space="0" w:color="auto"/>
      </w:divBdr>
    </w:div>
    <w:div w:id="229314057">
      <w:marLeft w:val="0"/>
      <w:marRight w:val="0"/>
      <w:marTop w:val="0"/>
      <w:marBottom w:val="0"/>
      <w:divBdr>
        <w:top w:val="none" w:sz="0" w:space="0" w:color="auto"/>
        <w:left w:val="none" w:sz="0" w:space="0" w:color="auto"/>
        <w:bottom w:val="none" w:sz="0" w:space="0" w:color="auto"/>
        <w:right w:val="none" w:sz="0" w:space="0" w:color="auto"/>
      </w:divBdr>
    </w:div>
    <w:div w:id="229314058">
      <w:marLeft w:val="0"/>
      <w:marRight w:val="0"/>
      <w:marTop w:val="0"/>
      <w:marBottom w:val="0"/>
      <w:divBdr>
        <w:top w:val="none" w:sz="0" w:space="0" w:color="auto"/>
        <w:left w:val="none" w:sz="0" w:space="0" w:color="auto"/>
        <w:bottom w:val="none" w:sz="0" w:space="0" w:color="auto"/>
        <w:right w:val="none" w:sz="0" w:space="0" w:color="auto"/>
      </w:divBdr>
    </w:div>
    <w:div w:id="229314059">
      <w:marLeft w:val="0"/>
      <w:marRight w:val="0"/>
      <w:marTop w:val="0"/>
      <w:marBottom w:val="0"/>
      <w:divBdr>
        <w:top w:val="none" w:sz="0" w:space="0" w:color="auto"/>
        <w:left w:val="none" w:sz="0" w:space="0" w:color="auto"/>
        <w:bottom w:val="none" w:sz="0" w:space="0" w:color="auto"/>
        <w:right w:val="none" w:sz="0" w:space="0" w:color="auto"/>
      </w:divBdr>
    </w:div>
    <w:div w:id="229314060">
      <w:marLeft w:val="0"/>
      <w:marRight w:val="0"/>
      <w:marTop w:val="0"/>
      <w:marBottom w:val="0"/>
      <w:divBdr>
        <w:top w:val="none" w:sz="0" w:space="0" w:color="auto"/>
        <w:left w:val="none" w:sz="0" w:space="0" w:color="auto"/>
        <w:bottom w:val="none" w:sz="0" w:space="0" w:color="auto"/>
        <w:right w:val="none" w:sz="0" w:space="0" w:color="auto"/>
      </w:divBdr>
    </w:div>
    <w:div w:id="22931406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theme" Target="theme/theme1.xml"/><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jpeg"/><Relationship Id="rId79" Type="http://schemas.openxmlformats.org/officeDocument/2006/relationships/image" Target="media/image73.png"/><Relationship Id="rId5" Type="http://schemas.openxmlformats.org/officeDocument/2006/relationships/footnotes" Target="footnotes.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jpe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8" Type="http://schemas.openxmlformats.org/officeDocument/2006/relationships/image" Target="media/image2.png"/><Relationship Id="rId51" Type="http://schemas.openxmlformats.org/officeDocument/2006/relationships/image" Target="media/image45.jpeg"/><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customXml" Target="../customXml/item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jpe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jpeg"/><Relationship Id="rId65" Type="http://schemas.openxmlformats.org/officeDocument/2006/relationships/image" Target="media/image59.png"/><Relationship Id="rId73" Type="http://schemas.openxmlformats.org/officeDocument/2006/relationships/image" Target="media/image67.jpeg"/><Relationship Id="rId78" Type="http://schemas.openxmlformats.org/officeDocument/2006/relationships/image" Target="media/image72.png"/><Relationship Id="rId81" Type="http://schemas.openxmlformats.org/officeDocument/2006/relationships/header" Target="header1.xml"/><Relationship Id="rId86"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3.emf"/><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jpeg"/><Relationship Id="rId55" Type="http://schemas.openxmlformats.org/officeDocument/2006/relationships/image" Target="media/image49.png"/><Relationship Id="rId76" Type="http://schemas.openxmlformats.org/officeDocument/2006/relationships/image" Target="media/image70.png"/><Relationship Id="rId7" Type="http://schemas.openxmlformats.org/officeDocument/2006/relationships/image" Target="media/image1.png"/><Relationship Id="rId71" Type="http://schemas.openxmlformats.org/officeDocument/2006/relationships/image" Target="media/image65.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customXml" Target="../customXml/item3.xml"/><Relationship Id="rId61" Type="http://schemas.openxmlformats.org/officeDocument/2006/relationships/image" Target="media/image55.png"/><Relationship Id="rId8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7a63ae98c9331042c85a0ce3caf3b722">
  <xsd:schema xmlns:xsd="http://www.w3.org/2001/XMLSchema" xmlns:p="http://schemas.microsoft.com/office/2006/metadata/properties" targetNamespace="http://schemas.microsoft.com/office/2006/metadata/properties" ma:root="true" ma:fieldsID="643ad641ad674e858ec36190b61f65c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D8A59D37-8C95-4070-B2AC-55FA6223C5CB}"/>
</file>

<file path=customXml/itemProps2.xml><?xml version="1.0" encoding="utf-8"?>
<ds:datastoreItem xmlns:ds="http://schemas.openxmlformats.org/officeDocument/2006/customXml" ds:itemID="{7A005786-9E1A-4684-856E-1606BF951DF3}"/>
</file>

<file path=customXml/itemProps3.xml><?xml version="1.0" encoding="utf-8"?>
<ds:datastoreItem xmlns:ds="http://schemas.openxmlformats.org/officeDocument/2006/customXml" ds:itemID="{B23A1EF3-CEA0-4658-A3B0-717917B5701A}"/>
</file>

<file path=docProps/app.xml><?xml version="1.0" encoding="utf-8"?>
<Properties xmlns="http://schemas.openxmlformats.org/officeDocument/2006/extended-properties" xmlns:vt="http://schemas.openxmlformats.org/officeDocument/2006/docPropsVTypes">
  <Template>Normal_Wordconv.dotm</Template>
  <TotalTime>2</TotalTime>
  <Pages>33</Pages>
  <Words>5102</Words>
  <Characters>29086</Characters>
  <Application>Microsoft Office Outlook</Application>
  <DocSecurity>0</DocSecurity>
  <Lines>0</Lines>
  <Paragraphs>0</Paragraphs>
  <ScaleCrop>false</ScaleCrop>
  <Company>TINH VAN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HOA</dc:creator>
  <cp:keywords/>
  <dc:description/>
  <cp:lastModifiedBy>User</cp:lastModifiedBy>
  <cp:revision>3</cp:revision>
  <cp:lastPrinted>2010-07-21T12:25:00Z</cp:lastPrinted>
  <dcterms:created xsi:type="dcterms:W3CDTF">2015-10-20T09:55:00Z</dcterms:created>
  <dcterms:modified xsi:type="dcterms:W3CDTF">2015-10-21T02:01:00Z</dcterms:modified>
</cp:coreProperties>
</file>